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-534035</wp:posOffset>
                </wp:positionV>
                <wp:extent cx="1280160" cy="471805"/>
                <wp:effectExtent l="0" t="0" r="0" b="0"/>
                <wp:wrapNone/>
                <wp:docPr id="81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5445" y="380365"/>
                          <a:ext cx="1280160" cy="471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eastAsia="宋体"/>
                                <w:b/>
                                <w:bCs/>
                                <w:color w:val="1A94FC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1A94FC"/>
                                <w:sz w:val="48"/>
                                <w:szCs w:val="48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3" o:spid="_x0000_s1026" o:spt="202" type="#_x0000_t202" style="position:absolute;left:0pt;margin-left:-59.65pt;margin-top:-42.05pt;height:37.15pt;width:100.8pt;z-index:251686912;mso-width-relative:page;mso-height-relative:page;" filled="f" stroked="f" coordsize="21600,21600" o:gfxdata="UEsDBAoAAAAAAIdO4kAAAAAAAAAAAAAAAAAEAAAAZHJzL1BLAwQUAAAACACHTuJA/IdQn9YAAAAK&#10;AQAADwAAAGRycy9kb3ducmV2LnhtbE2PQU/DMAyF70j8h8hI3LYkY6C2a7oDiCuIDZB2yxqvrWic&#10;qsnW8u8xJ7jZ7z09fy63s+/FBcfYBTKglwoEUh1cR42B9/3zIgMRkyVn+0Bo4BsjbKvrq9IWLkz0&#10;hpddagSXUCysgTaloZAy1i16G5dhQGLvFEZvE69jI91oJy73vVwp9SC97YgvtHbAxxbrr93ZG/h4&#10;OR0+1+q1efL3wxRmJcnn0pjbG602IBLO6S8Mv/iMDhUzHcOZXBS9gYXW+R1necrWGgRHshULRxby&#10;DGRVyv8vVD9QSwMEFAAAAAgAh07iQCijRrHJAQAAVQMAAA4AAABkcnMvZTJvRG9jLnhtbK1TTa7T&#10;MBDeI3EHa/Y0Sf8IUd0n0NNjgwDpwQFcx24sxT/YbpNyALgBKzbsOVfPwdjN60OwQ2wce+abb+ab&#10;mWxuRt2To/BBWUOhmpVAhOG2VWZP4eOHu2c1kBCZaVlvjaBwEgFutk+fbAbXiLntbN8KT5DEhGZw&#10;FLoYXVMUgXdCszCzThh0Sus1i/j0+6L1bEB23RfzslwXg/Wt85aLENB6e3HCNvNLKXh8J2UQkfQU&#10;sLaYT5/PXTqL7YY1e89cp/hUBvuHKjRTBpNeqW5ZZOTg1V9UWnFvg5Vxxq0urJSKi6wB1VTlH2ru&#10;O+ZE1oLNCe7apvD/aPnb43tPVEuhroAYpnFG529fz99/nn98IVW1SB0aXGgQeO8QGsdXdsRJP9gD&#10;GpPwUXqdviiJoH9Rr5bLFZBTupaL9erSaTFGwlP4vC6rNQ6EI2D5vKrLDCgeeZwP8bWwmqQLBY+T&#10;zA1mxzchYk0IfYCktMbeqb7P0+wNGSi8WM1XOeDqwYjeYGBSc6k63eK4GyeJO9ueUCFuMybsrP8M&#10;ZMDNoBA+HZgXQJjhaKYQgRycV/sOcdWU5OUhWqlyZYn2wjVlw9nlgqc9S8vx+zujHv+G7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8h1Cf1gAAAAoBAAAPAAAAAAAAAAEAIAAAACIAAABkcnMvZG93&#10;bnJldi54bWxQSwECFAAUAAAACACHTuJAKKNGsckBAABVAwAADgAAAAAAAAABACAAAAAlAQAAZHJz&#10;L2Uyb0RvYy54bWxQSwUGAAAAAAYABgBZAQAAY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eastAsia="宋体"/>
                          <w:b/>
                          <w:bCs/>
                          <w:color w:val="1A94FC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1A94FC"/>
                          <w:sz w:val="48"/>
                          <w:szCs w:val="48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598805</wp:posOffset>
                </wp:positionH>
                <wp:positionV relativeFrom="paragraph">
                  <wp:posOffset>-472440</wp:posOffset>
                </wp:positionV>
                <wp:extent cx="2666365" cy="335915"/>
                <wp:effectExtent l="0" t="0" r="0" b="0"/>
                <wp:wrapNone/>
                <wp:docPr id="82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41805" y="441960"/>
                          <a:ext cx="266636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70" w:lineRule="exact"/>
                              <w:rPr>
                                <w:rFonts w:hint="eastAsia" w:eastAsia="宋体"/>
                                <w:b/>
                                <w:bCs/>
                                <w:color w:val="1A94FC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1A94FC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求职意向：高级业务代表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3" o:spid="_x0000_s1026" o:spt="202" type="#_x0000_t202" style="position:absolute;left:0pt;margin-left:47.15pt;margin-top:-37.2pt;height:26.45pt;width:209.95pt;z-index:251685888;mso-width-relative:page;mso-height-relative:page;" filled="f" stroked="f" coordsize="21600,21600" o:gfxdata="UEsDBAoAAAAAAIdO4kAAAAAAAAAAAAAAAAAEAAAAZHJzL1BLAwQUAAAACACHTuJA58A9wNgAAAAK&#10;AQAADwAAAGRycy9kb3ducmV2LnhtbE2Py07DMBBF90j8gzVI7FrbIYE2xKkQD4kFG0rYT+Mhjojt&#10;KHab9O8xK1jOzNGdc6vdYgd2oin03imQawGMXOt17zoFzcfLagMsRHQaB+9IwZkC7OrLiwpL7Wf3&#10;Tqd97FgKcaFEBSbGseQ8tIYshrUfyaXbl58sxjROHdcTzincDjwT4pZb7F36YHCkR0Pt9/5oFcSo&#10;H+S5ebbh9XN5e5qNaAtslLq+kuIeWKQl/sHwq5/UoU5OB390OrBBwTa/SaSC1V2eA0tAIfMM2CFt&#10;MlkAryv+v0L9A1BLAwQUAAAACACHTuJA0IYqxssBAABWAwAADgAAAGRycy9lMm9Eb2MueG1srVPN&#10;jtMwEL4j8Q7W3Gl+2oY2qrsCrZYLAqSFB3Adp7EU/2C7TcoDwBtw4sJ9n6vPwdjNdhHcEJeJPfPl&#10;m/lmxpubUfXkKJyXRlMoZjkQoblppN5T+PTx7sUKiA9MN6w3WlA4CQ832+fPNoOtRWk60zfCESTR&#10;vh4shS4EW2eZ551QzM+MFRqDrXGKBby6fdY4NiC76rMyz6tsMK6xznDhPXpvL0HYJv62FTy8b1sv&#10;AukpYG0hWZfsLtpsu2H13jHbST6Vwf6hCsWkxqRXqlsWGDk4+ReVktwZb9ow40Zlpm0lF0kDqiny&#10;P9Tcd8yKpAWb4+21Tf7/0fJ3xw+OyIbCqgSimcIZnb9/O/94OP/8SopiHjs0WF8j8N4iNIyvzYiT&#10;fvR7dEbhY+tU/KIkEuMvF8UqXwI5UVgsinU1tVqMgXCMl1VVzSuMcwTM58t1sYyM2RORdT68EUaR&#10;eKDgcJSpw+z41ocL9BES82pzJ/s+jbPXZKCwXpbL9MM1guS9xhxRzqXseArjbpw07kxzQom4zpiw&#10;M+4LkAFXg4L/fGBOAGGao5tCAHKwTu47xBUpibevDgFLSJVF2gvXlA2Hl7RNixa34/d7Qj09h+0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58A9wNgAAAAKAQAADwAAAAAAAAABACAAAAAiAAAAZHJz&#10;L2Rvd25yZXYueG1sUEsBAhQAFAAAAAgAh07iQNCGKsbLAQAAVgMAAA4AAAAAAAAAAQAgAAAAJw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70" w:lineRule="exact"/>
                        <w:rPr>
                          <w:rFonts w:hint="eastAsia" w:eastAsia="宋体"/>
                          <w:b/>
                          <w:bCs/>
                          <w:color w:val="1A94FC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1A94FC"/>
                          <w:kern w:val="24"/>
                          <w:sz w:val="21"/>
                          <w:szCs w:val="21"/>
                          <w:lang w:val="en-US" w:eastAsia="zh-CN"/>
                        </w:rPr>
                        <w:t>求职意向：高级业务代表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-15875</wp:posOffset>
                </wp:positionV>
                <wp:extent cx="1575435" cy="322580"/>
                <wp:effectExtent l="0" t="0" r="0" b="0"/>
                <wp:wrapNone/>
                <wp:docPr id="46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7070" y="898525"/>
                          <a:ext cx="1575435" cy="32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7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  <w:t>生日：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1989.05.07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2" o:spid="_x0000_s1026" o:spt="202" type="#_x0000_t202" style="position:absolute;left:0pt;margin-left:-35.9pt;margin-top:-1.25pt;height:25.4pt;width:124.05pt;z-index:251672576;mso-width-relative:page;mso-height-relative:page;" filled="f" stroked="f" coordsize="21600,21600" o:gfxdata="UEsDBAoAAAAAAIdO4kAAAAAAAAAAAAAAAAAEAAAAZHJzL1BLAwQUAAAACACHTuJAZVpXEdcAAAAJ&#10;AQAADwAAAGRycy9kb3ducmV2LnhtbE2PS2/CMBCE75X4D9ZW6g3s8G6aDQcqrqDSh9SbiZckaryO&#10;YkPSf19zorcd7Wjmm2wz2EZcqfO1Y4RkokAQF87UXCJ8vO/GaxA+aDa6cUwIv+Rhk48eMp0a1/Mb&#10;XY+hFDGEfaoRqhDaVEpfVGS1n7iWOP7OrrM6RNmV0nS6j+G2kVOlltLqmmNDpVvaVlT8HC8W4XN/&#10;/v6aq0P5ahdt7wYl2T5LxKfHRL2ACDSEuxlu+BEd8sh0chc2XjQI41US0UM8pgsQN8NqOQNxQpiv&#10;ZyDzTP5fkP8BUEsDBBQAAAAIAIdO4kB8AmloywEAAFUDAAAOAAAAZHJzL2Uyb0RvYy54bWytU0tu&#10;2zAQ3RfoHYjZ1/okshXBdNAiSDdFWyDtAWiKsgiIn5K0JfcA7Q266qb7nMvn6JBWkn52RTcjcubx&#10;zbyZ0fp6UgM5COel0RSKRQ5EaG5aqXcUPn64fVED8YHplg1GCwpH4eF68/zZerSNKE1vhlY4giTa&#10;N6Ol0IdgmyzzvBeK+YWxQmOwM06xgFe3y1rHRmRXQ1bm+TIbjWutM1x4j96bcxA2ib/rBA/vus6L&#10;QAYKWFtI1iW7jTbbrFmzc8z2ks9lsH+oQjGpMekj1Q0LjOyd/ItKSe6MN11YcKMy03WSi6QB1RT5&#10;H2ruemZF0oLN8faxTf7/0fK3h/eOyJbC5RKIZgpndPr29fT9/vTjCymKMnZotL5B4J1FaJhemQkn&#10;/eD36IzCp86p+EVJBOPLepWvsOFHCvVVXZXVudNiCoTH59WquryogHAEXJRlVadRZE881vnwWhhF&#10;4oGCw0mmBrPDGx+wJoQ+QGJabW7lMKRpDpqMFK5izt8i+GLQ+DCqOVcdT2HaTrPErWmPqBC3GRP2&#10;xn0GMuJmUPCf9swJIExzdFMIQPbWyV2PuGJO8nIfTCdTZZH2zDVnw9mlguc9i8vx6z2hnv6Gz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lWlcR1wAAAAkBAAAPAAAAAAAAAAEAIAAAACIAAABkcnMv&#10;ZG93bnJldi54bWxQSwECFAAUAAAACACHTuJAfAJpaMsBAABVAwAADgAAAAAAAAABACAAAAAmAQAA&#10;ZHJzL2Uyb0RvYy54bWxQSwUGAAAAAAYABgBZAQAAY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7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0"/>
                          <w:szCs w:val="20"/>
                        </w:rPr>
                        <w:t>生日：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0"/>
                          <w:szCs w:val="20"/>
                          <w:lang w:val="en-US" w:eastAsia="zh-CN"/>
                        </w:rPr>
                        <w:t>1989.05.07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292100</wp:posOffset>
                </wp:positionV>
                <wp:extent cx="1499235" cy="351790"/>
                <wp:effectExtent l="0" t="0" r="0" b="0"/>
                <wp:wrapNone/>
                <wp:docPr id="8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7070" y="1206500"/>
                          <a:ext cx="1499235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7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  <w:t>：136 6666 6666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4" o:spid="_x0000_s1026" o:spt="202" type="#_x0000_t202" style="position:absolute;left:0pt;margin-left:-35.9pt;margin-top:23pt;height:27.7pt;width:118.05pt;z-index:251671552;mso-width-relative:page;mso-height-relative:page;" filled="f" stroked="f" coordsize="21600,21600" o:gfxdata="UEsDBAoAAAAAAIdO4kAAAAAAAAAAAAAAAAAEAAAAZHJzL1BLAwQUAAAACACHTuJASKvTQ9cAAAAK&#10;AQAADwAAAGRycy9kb3ducmV2LnhtbE2PwU7DMBBE70j8g7VI3Fo7EAKkcXoAcQW1QKXe3HibRI3X&#10;Uew24e/ZntrbrGY0+6ZYTq4TJxxC60lDMlcgkCpvW6o1/Hx/zF5AhGjIms4TavjDAMvy9qYwufUj&#10;rfC0jrXgEgq50dDE2OdShqpBZ8Lc90js7f3gTORzqKUdzMjlrpMPSmXSmZb4Q2N6fGuwOqyPTsPv&#10;5367SdVX/e6e+tFPSpJ7lVrf3yVqASLiFC9hOOMzOpTMtPNHskF0GmbPCaNHDWnGm86BLH0EsWOh&#10;khRkWcjrCeU/UEsDBBQAAAAIAIdO4kBDDsYPygEAAFUDAAAOAAAAZHJzL2Uyb0RvYy54bWytU0uO&#10;EzEQ3SNxB8t70p+ZTiZRnBFoNGwQIA0cwHHbaUttl7GddIcDwA1YsWHPuXIOyk5PBsEOsXHbVa9e&#10;1auqXt+OpicH6YMGy2g1KymRVkCr7Y7Rjx/uX9xQEiK3Le/BSkaPMtDbzfNn68GtZA0d9K30BEls&#10;WA2O0S5GtyqKIDppeJiBkxadCrzhEZ9+V7SeD8hu+qIuy3kxgG+dByFDQOvd2Uk3mV8pKeI7pYKM&#10;pGcUa4v59PncprPYrPlq57nrtJjK4P9QheHaYtIL1R2PnOy9/ovKaOEhgIozAaYApbSQWQOqqco/&#10;1Dx03MmsBZsT3KVN4f/RireH957ollEclOUGR3T69vX0/efpxxdSVdepQYMLK8Q9OETG8RWMOOhH&#10;e0Bj0j0qb9IXFRH0z28W5QL7fURoXc6bcuq0HCMRKf56uayvGkoEIq6aarHMgOKJyPkQX0swJF0Y&#10;9TjJ3GB+eBMiFoXQR0jKa+Fe932eZm/JwOiyqZsccPFgRG8xMMk5l51ucdyOk8YttEeUiNuMCTvw&#10;nykZcDMYDZ/23EtKuBVoZjRSsnde7zrEVVOSl/sISufKEu2Za8qGs8sFT3uWluP3d0Y9/Q2b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ir00PXAAAACgEAAA8AAAAAAAAAAQAgAAAAIgAAAGRycy9k&#10;b3ducmV2LnhtbFBLAQIUABQAAAAIAIdO4kBDDsYPygEAAFUDAAAOAAAAAAAAAAEAIAAAACYBAABk&#10;cnMvZTJvRG9jLnhtbFBLBQYAAAAABgAGAFkBAABi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7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0"/>
                          <w:szCs w:val="20"/>
                          <w:lang w:val="en-US" w:eastAsia="zh-CN"/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0"/>
                          <w:szCs w:val="20"/>
                        </w:rPr>
                        <w:t>：136 6666 6666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1359535</wp:posOffset>
                </wp:positionH>
                <wp:positionV relativeFrom="paragraph">
                  <wp:posOffset>-15875</wp:posOffset>
                </wp:positionV>
                <wp:extent cx="1946275" cy="323215"/>
                <wp:effectExtent l="0" t="0" r="0" b="0"/>
                <wp:wrapNone/>
                <wp:docPr id="70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02535" y="898525"/>
                          <a:ext cx="1946275" cy="323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7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现居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上海浦东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4" o:spid="_x0000_s1026" o:spt="202" type="#_x0000_t202" style="position:absolute;left:0pt;margin-left:107.05pt;margin-top:-1.25pt;height:25.45pt;width:153.25pt;z-index:251678720;mso-width-relative:page;mso-height-relative:page;" filled="f" stroked="f" coordsize="21600,21600" o:gfxdata="UEsDBAoAAAAAAIdO4kAAAAAAAAAAAAAAAAAEAAAAZHJzL1BLAwQUAAAACACHTuJA03FittcAAAAJ&#10;AQAADwAAAGRycy9kb3ducmV2LnhtbE2PwU7DMBBE70j8g7VIvbV2oqQqIZseWnGlohQkbm68TSLi&#10;dRS7Tfh7zAmOq3maeVtuZ9uLG42+c4yQrBQI4tqZjhuE09vzcgPCB81G944J4Zs8bKv7u1IXxk38&#10;SrdjaEQsYV9ohDaEoZDS1y1Z7VduII7ZxY1Wh3iOjTSjnmK57WWq1Fpa3XFcaPVAu5bqr+PVIry/&#10;XD4/MnVo9jYfJjcryfZRIi4eEvUEItAc/mD41Y/qUEWns7uy8aJHSJMsiSjCMs1BRCBP1RrEGSHb&#10;ZCCrUv7/oPoBUEsDBBQAAAAIAIdO4kDT+597ywEAAFYDAAAOAAAAZHJzL2Uyb0RvYy54bWytU0uO&#10;EzEQ3SNxB6v2pD+ZnkmiOCPQaNggQBo4gOO205baH2wn3eEAcANWbNjPuXIOyk7PDJ8dYlNtVz2/&#10;qldVvb4edU8OwgdlDYVqVgIRhttWmR2Fjx9uXyyAhMhMy3prBIWjCHC9ef5sPbiVqG1n+1Z4giQm&#10;rAZHoYvRrYoi8E5oFmbWCYNBab1mEa9+V7SeDciu+6Iuy8tisL513nIRAnpvzkHYZH4pBY/vpAwi&#10;kp4C1haz9dluky02a7baeeY6xacy2D9UoZkymPSR6oZFRvZe/UWlFfc2WBln3OrCSqm4yBpQTVX+&#10;oeauY05kLdic4B7bFP4fLX97eO+JailcYXsM0zij07evp+/3px9fSFVdpA4NLqwQeOcQGsdXdsRJ&#10;P/gDOpPwUXqdviiJYLxuyrqZN0COFBbLRVM351aLMRKe3i8vLusrjHMEzOt5XWVA8UTkfIivhdUk&#10;HSh4HGXuMDu8CRGLQugDJOU19lb1fR5nb8hAYZly/hbBF73Bh0nOuex0iuN2nDRubXtEibjOmLCz&#10;/jOQAVeDQvi0Z14AYYajm0IEsnde7TrEVVOSl/topcqVJdoz15QNh5cLnhYtbcev94x6+h02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TcWK21wAAAAkBAAAPAAAAAAAAAAEAIAAAACIAAABkcnMv&#10;ZG93bnJldi54bWxQSwECFAAUAAAACACHTuJA0/ufe8sBAABWAwAADgAAAAAAAAABACAAAAAmAQAA&#10;ZHJzL2Uyb0RvYy54bWxQSwUGAAAAAAYABgBZAQAAY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7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1"/>
                          <w:szCs w:val="21"/>
                          <w:lang w:val="en-US" w:eastAsia="zh-CN"/>
                        </w:rPr>
                        <w:t>现居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1"/>
                          <w:szCs w:val="21"/>
                          <w:lang w:val="en-US" w:eastAsia="zh-CN"/>
                        </w:rPr>
                        <w:t>上海浦东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1356995</wp:posOffset>
                </wp:positionH>
                <wp:positionV relativeFrom="paragraph">
                  <wp:posOffset>292100</wp:posOffset>
                </wp:positionV>
                <wp:extent cx="2166620" cy="351790"/>
                <wp:effectExtent l="0" t="0" r="0" b="0"/>
                <wp:wrapNone/>
                <wp:docPr id="67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9995" y="1206500"/>
                          <a:ext cx="216662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7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1"/>
                                <w:szCs w:val="21"/>
                              </w:rPr>
                              <w:t>邮箱：13666666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@qq.com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4" o:spid="_x0000_s1026" o:spt="202" type="#_x0000_t202" style="position:absolute;left:0pt;margin-left:106.85pt;margin-top:23pt;height:27.7pt;width:170.6pt;z-index:251677696;mso-width-relative:page;mso-height-relative:page;" filled="f" stroked="f" coordsize="21600,21600" o:gfxdata="UEsDBAoAAAAAAIdO4kAAAAAAAAAAAAAAAAAEAAAAZHJzL1BLAwQUAAAACACHTuJAyZYsStcAAAAK&#10;AQAADwAAAGRycy9kb3ducmV2LnhtbE2PwU7DMBBE70j9B2srcaN2StLSEKcHEFcQpa3EzY23SUS8&#10;jmK3CX/PcoLjap9m3hTbyXXiikNoPWlIFgoEUuVtS7WG/cfL3QOIEA1Z03lCDd8YYFvObgqTWz/S&#10;O153sRYcQiE3GpoY+1zKUDXoTFj4Hol/Zz84E/kcamkHM3K46+RSqZV0piVuaEyPTw1WX7uL03B4&#10;PX8eU/VWP7usH/2kJLmN1Pp2nqhHEBGn+AfDrz6rQ8lOJ38hG0SnYZncrxnVkK54EwNZlm5AnJhU&#10;SQqyLOT/CeUPUEsDBBQAAAAIAIdO4kCDWmp7ygEAAFcDAAAOAAAAZHJzL2Uyb0RvYy54bWytU82O&#10;0zAQviPxDpbvND9sszSquwKtlgsCpIUHcB27sRR7jO02KQ8Ab8CJC3eeq8/B2M12EdwQOTj2zOdv&#10;5psZr28mM5CD9EGDZbRalJRIK6DTdsfoxw93z15QEiK3HR/ASkaPMtCbzdMn69G1soYehk56giQ2&#10;tKNjtI/RtUURRC8NDwtw0qJTgTc84tHvis7zEdnNUNRl2RQj+M55EDIEtN6enXST+ZWSIr5TKshI&#10;BkYxt5hXn9dtWovNmrc7z12vxZwG/4csDNcWg16obnnkZO/1X1RGCw8BVFwIMAUopYXMGlBNVf6h&#10;5r7nTmYtWJzgLmUK/49WvD2890R3jDbXlFhusEenb19P33+efnwhVXWVKjS60CLw3iE0Tq9gwk4/&#10;2AMak/BJeZP+KImgv75a4bek5IjYumyW5VxrOUUiEqBqmqbGlghEPF9W16sMKB6ZnA/xtQRD0oZR&#10;j73MJeaHNyFiVgh9gKTAFu70MOR+DpaMjK6W9TJfuHjwxmDxYtJzzjvt4rSdZpFb6I6oEecZA/bg&#10;P1My4mwwGj7tuZeUcCvQzGikZO+83vWIq+YgL/cRlM6ZJdoz1xwNu5cTnictjcfv54x6fA+b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mWLErXAAAACgEAAA8AAAAAAAAAAQAgAAAAIgAAAGRycy9k&#10;b3ducmV2LnhtbFBLAQIUABQAAAAIAIdO4kCDWmp7ygEAAFcDAAAOAAAAAAAAAAEAIAAAACYBAABk&#10;cnMvZTJvRG9jLnhtbFBLBQYAAAAABgAGAFkBAABi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7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1"/>
                          <w:szCs w:val="21"/>
                        </w:rPr>
                        <w:t>邮箱：13666666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1"/>
                          <w:szCs w:val="21"/>
                          <w:lang w:val="en-US" w:eastAsia="zh-CN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391160</wp:posOffset>
                </wp:positionV>
                <wp:extent cx="168275" cy="168275"/>
                <wp:effectExtent l="0" t="0" r="3175" b="317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256790" y="1305560"/>
                          <a:ext cx="168275" cy="168275"/>
                          <a:chOff x="4224" y="2323"/>
                          <a:chExt cx="220" cy="220"/>
                        </a:xfrm>
                      </wpg:grpSpPr>
                      <wps:wsp>
                        <wps:cNvPr id="35" name="圆角矩形 43"/>
                        <wps:cNvSpPr/>
                        <wps:spPr>
                          <a:xfrm>
                            <a:off x="4224" y="2323"/>
                            <a:ext cx="220" cy="220"/>
                          </a:xfrm>
                          <a:prstGeom prst="rect">
                            <a:avLst/>
                          </a:prstGeom>
                          <a:solidFill>
                            <a:srgbClr val="1A94FC"/>
                          </a:solidFill>
                          <a:ln w="127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324" name="信息"/>
                        <wps:cNvSpPr/>
                        <wps:spPr>
                          <a:xfrm>
                            <a:off x="4266" y="2385"/>
                            <a:ext cx="136" cy="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7pt;margin-top:30.8pt;height:13.25pt;width:13.25pt;z-index:251680768;mso-width-relative:page;mso-height-relative:page;" coordorigin="4224,2323" coordsize="220,220" o:gfxdata="UEsDBAoAAAAAAIdO4kAAAAAAAAAAAAAAAAAEAAAAZHJzL1BLAwQUAAAACACHTuJAN9d9YtkAAAAJ&#10;AQAADwAAAGRycy9kb3ducmV2LnhtbE2PQUvDQBCF74L/YRnBm93damOM2RQp6qkUbAXxNk2mSWh2&#10;NmS3SfvvXU96fMzHe9/ky7PtxEiDbx0b0DMFgrh0Vcu1gc/d210KwgfkCjvHZOBCHpbF9VWOWeUm&#10;/qBxG2oRS9hnaKAJoc+k9GVDFv3M9cTxdnCDxRDjUMtqwCmW207OlUqkxZbjQoM9rRoqj9uTNfA+&#10;4fRyr1/H9fGwunzvFpuvtSZjbm+0egYR6Bz+YPjVj+pQRKe9O3HlRRfz4+IhogYSnYCIwFzpJxB7&#10;A2mqQRa5/P9B8QNQSwMEFAAAAAgAh07iQC0ZL6XLAwAAfQkAAA4AAABkcnMvZTJvRG9jLnhtbL1W&#10;y47kNBTdI/EPlvd0Jc671OkRmqZ7g2CkGT7A7TylJA52qqqbHRJCLEeskRCzGbHiAxDiZ2iGz+Be&#10;O05VNV0tMUjUomInx/dx7r0nOX9223dkWyrdyiGn/plHSTkIWbRDndMvXl19lFKiJz4UvJNDmdO7&#10;UtNnFx9+cL4b1yWTjeyKUhEwMuj1bsxpM03jerXSoil7rs/kWA7wsJKq5xNsVb0qFN+B9b5bMc+L&#10;VzupilFJUWoNdy/tQ3ph7FdVKabPq0qXE+lyCrFN5l+Z/xv8X12c83Wt+Ni0Yg6Dv0cUPW8HcLqY&#10;uuQTJxvV/sNU3woltaymMyH7layqVpQmB8jG9x5kc63kZjS51OtdPS40AbUPeHpvs+Kz7QtF2iKn&#10;jJKB91Cid79+c//6O8KQm91YrwFyrcaX4ws136jtDtO9rVRPlDS04h4SIrdgi0VxkgHfd9ATgRdF&#10;8cx0eTsRAQA/TlkSUSIQYNemEqKBcqGFkLHQHGcBC2yVRPPJfJoxMI1HcQHnVjYQWGC8S3i7EXpK&#10;72nT/422lw0fS1MNjZzMtAWQheXt/odv/3r7/bsff77/7Q0JTdAYAUAX7vRaA42OuAPCHknXUXUy&#10;Wb4elZ6uS9kTXORUQbebJuTbT/VkeXEQ9KVl1xZXbdeZjapvnneKbDlMhv9xFl49n6k8gnUD2cFz&#10;lnieMT1INGBtd4Nh3CWFyd7I4g6IAUGAeBqpvqJkB8OVU/3lhquSEj4IuJ1TMSlKNqNq6waQvnE9&#10;1wu77v8oHDaYrdwfv//059e/YAz/omBxPPdnGuFJvnYF8wN4gt2ZxTOjOCWIEBtbL1y7GoFkFLZa&#10;cK9xK3E7uCVWFdWrM+o1UQLsAXegXjfW78gnPIdGcYn1CrMkTDLozCanQcA8mDBTvV5uy1fSICec&#10;Mj/NkjRO7JymXpQykwvM0x7ZDYcnWJhGSWBPsMCHdTgn6XDuOhoPgZcEsfeYB4dzV4sPU1R130Tk&#10;InfdZuM4xvuRH/rBE3DRSV2a+uxTsq5meYqyeMlhD3ngJUnTgMGrDOUq8b3UN+oIPDmcux6aDljs&#10;Z0sTOMTpgJaqoRcQ0MhoyBPFODwAzsI0eTqswE8DP7R9+3gap4MLIi+0jDnJPUVWmAVxCJQiWQ7r&#10;kndXS9NRM/ksSrzsQTO5eIAE7G0j9Uu/w83DiTrSLX0ob1fmN5s+gll5Y1EI8kYEClXVcZgx0Y8F&#10;iNZQg2J1NXzZoF7h3Cz6Z9X3kuvGSqgxu0R/ShgP5Q/bepE88+aCd7zJcP4ewY+Iw73B77+aLv4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QYA&#10;AFtDb250ZW50X1R5cGVzXS54bWxQSwECFAAKAAAAAACHTuJAAAAAAAAAAAAAAAAABgAAAAAAAAAA&#10;ABAAAAAfBQAAX3JlbHMvUEsBAhQAFAAAAAgAh07iQIoUZjzRAAAAlAEAAAsAAAAAAAAAAQAgAAAA&#10;QwUAAF9yZWxzLy5yZWxzUEsBAhQACgAAAAAAh07iQAAAAAAAAAAAAAAAAAQAAAAAAAAAAAAQAAAA&#10;AAAAAGRycy9QSwECFAAUAAAACACHTuJAN9d9YtkAAAAJAQAADwAAAAAAAAABACAAAAAiAAAAZHJz&#10;L2Rvd25yZXYueG1sUEsBAhQAFAAAAAgAh07iQC0ZL6XLAwAAfQkAAA4AAAAAAAAAAQAgAAAAKAEA&#10;AGRycy9lMm9Eb2MueG1sUEsFBgAAAAAGAAYAWQEAAGUHAAAAAA==&#10;">
                <o:lock v:ext="edit" aspectratio="f"/>
                <v:rect id="圆角矩形 43" o:spid="_x0000_s1026" o:spt="1" style="position:absolute;left:4224;top:2323;height:220;width:220;v-text-anchor:middle;" fillcolor="#1A94FC" filled="t" stroked="f" coordsize="21600,21600" o:gfxdata="UEsDBAoAAAAAAIdO4kAAAAAAAAAAAAAAAAAEAAAAZHJzL1BLAwQUAAAACACHTuJAnaHccr8AAADb&#10;AAAADwAAAGRycy9kb3ducmV2LnhtbEWPQWvCQBSE7wX/w/IKvYhuUrFI6ira0qLQS1Mv3p7Zl2w0&#10;+zZkt9H+e1cQehxm5htmvrzYRvTU+dqxgnScgCAunK65UrD7+RjNQPiArLFxTAr+yMNyMXiYY6bd&#10;mb+pz0MlIoR9hgpMCG0mpS8MWfRj1xJHr3SdxRBlV0nd4TnCbSOfk+RFWqw5Lhhs6c1Qccp/rYKv&#10;w3s5LGduoj/Nerp3q2O+DUelnh7T5BVEoEv4D9/bG61gMoXbl/gD5O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2h3HK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/>
                  <v:imagedata o:title=""/>
                  <o:lock v:ext="edit" aspectratio="f"/>
                </v:rect>
                <v:shape id="信息" o:spid="_x0000_s1026" o:spt="100" style="position:absolute;left:4266;top:2385;height:96;width:136;v-text-anchor:middle;" fillcolor="#FFFFFF [3212]" filled="t" stroked="f" coordsize="4974795,3320682" o:gfxdata="UEsDBAoAAAAAAIdO4kAAAAAAAAAAAAAAAAAEAAAAZHJzL1BLAwQUAAAACACHTuJAVbfZX74AAADc&#10;AAAADwAAAGRycy9kb3ducmV2LnhtbEWPT2vCQBTE7wW/w/KE3uquVopGV0FLQUgp+Ofg8ZF9JsHs&#10;25jdGPPtu4WCx2FmfsMs1w9biTs1vnSsYTxSIIgzZ0rONZyOX28zED4gG6wck4aePKxXg5clJsZ1&#10;vKf7IeQiQtgnqKEIoU6k9FlBFv3I1cTRu7jGYoiyyaVpsItwW8mJUh/SYslxocCatgVl10NrNaS2&#10;/zbqc+7ovMFs9qPaTXojrV+HY7UAEegRnuH/9s5oeJ9M4e9MPAJ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bfZX74A&#10;AADcAAAADwAAAAAAAAABACAAAAAiAAAAZHJzL2Rvd25yZXYueG1sUEsBAhQAFAAAAAgAh07iQDMv&#10;BZ47AAAAOQAAABAAAAAAAAAAAQAgAAAADQEAAGRycy9zaGFwZXhtbC54bWxQSwUGAAAAAAYABgBb&#10;AQAAtwMAAAAA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83820</wp:posOffset>
                </wp:positionV>
                <wp:extent cx="170815" cy="170815"/>
                <wp:effectExtent l="0" t="0" r="635" b="63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256790" y="998220"/>
                          <a:ext cx="170815" cy="170815"/>
                          <a:chOff x="4224" y="1945"/>
                          <a:chExt cx="220" cy="220"/>
                        </a:xfrm>
                      </wpg:grpSpPr>
                      <wps:wsp>
                        <wps:cNvPr id="58" name="圆角矩形 39"/>
                        <wps:cNvSpPr/>
                        <wps:spPr>
                          <a:xfrm>
                            <a:off x="4224" y="1945"/>
                            <a:ext cx="220" cy="220"/>
                          </a:xfrm>
                          <a:prstGeom prst="rect">
                            <a:avLst/>
                          </a:prstGeom>
                          <a:solidFill>
                            <a:srgbClr val="1A94FC"/>
                          </a:solidFill>
                          <a:ln w="127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59" name="KSO_Shape"/>
                        <wps:cNvSpPr/>
                        <wps:spPr>
                          <a:xfrm flipH="1">
                            <a:off x="4295" y="1984"/>
                            <a:ext cx="79" cy="14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vert="horz" wrap="square" lIns="91440" tIns="45720" rIns="91440" bIns="324000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7pt;margin-top:6.6pt;height:13.45pt;width:13.45pt;z-index:251679744;mso-width-relative:page;mso-height-relative:page;" coordorigin="4224,1945" coordsize="220,220" o:gfxdata="UEsDBAoAAAAAAIdO4kAAAAAAAAAAAAAAAAAEAAAAZHJzL1BLAwQUAAAACACHTuJAo2ZwIdkAAAAJ&#10;AQAADwAAAGRycy9kb3ducmV2LnhtbE2PwUrDQBCG74LvsIzgze4maVViNkWKeiqCrVB6m2anSWh2&#10;N2S3Sfv2jie9zc98/PNNsbzYTow0hNY7DclMgSBXedO6WsP39v3hGUSI6Ax23pGGKwVYlrc3BebG&#10;T+6Lxk2sBZe4kKOGJsY+lzJUDVkMM9+T493RDxYjx6GWZsCJy20nU6UepcXW8YUGe1o1VJ02Z6vh&#10;Y8LpNUvexvXpuLrut4vP3Tohre/vEvUCItIl/sHwq8/qULLTwZ+dCaLj/LSYM8pDloJgIFVpBuKg&#10;Ya4SkGUh/39Q/gBQSwMEFAAAAAgAh07iQEQePBL+AwAAHwsAAA4AAABkcnMvZTJvRG9jLnhtbL1W&#10;y27cNhTdF+g/ENzbI1LvgTVBmtRu0aIJ4HQdaDjUSIAkqqTm4ayLosui6wIFuin6DUU+x0g+o5cP&#10;WZLHBpK06Cw0pO773HNJXTw5NjXac6kq0WaYnHsY8ZaJTdVuM/z9q8uzBCPV5+0mr0XLM3zDFX6y&#10;+vyzi0O35FSUot5wicBJq5aHLsNl33fLxUKxkje5Ohcdb0FYCNnkPWzldrGR+QG8N/WCel60OAi5&#10;6aRgXCl4+9wK8cr4LwrO+hdFoXiP6gxDbr15SvNc6+didZEvtzLvyoq5NPJPyKLJqxaC3rl6nvc5&#10;2snqxFVTMSmUKPpzJpqFKIqKcVMDVEO8e9VcSbHrTC3b5WHb3cEE0N7D6ZPdsu/2LyWqNhmOMGrz&#10;Blr07u8fb3/5GUUam0O3XYLKleyuu5fSvdjanS73WMgGSWFg1XsoCB0zTGkYxSngfZPhNE0odUDz&#10;Y48YyEnsJSTEiIHcrU0jWAnd0g4CSgNjTdIgtE1i5ZfOWrszps7vwuaxuljodO+yO3RAKTWipv4d&#10;atdl3nHTDKUhcaiFwG8L2+1vP73/89d3v/91+/YP5KcWPaN6B51aKkBxwG2C1wPlDlA9Wmy+7KTq&#10;r7hokF5kWALZDQfz/beqBzwBl0FFx1KirjaXVV2bjdyun9US7XMYDPI0DS6f6YzBZKZWt+gAchp7&#10;nnHdCu3AKtatQXwoSsO9FpsbAAbOA8inFPINRgeYrQyrH3a55BjlLYPXGWa9xGjXyWpbgiYxoV2/&#10;NOn+j8alQ+O+uX7x2jYX6tKxobuPtAwVddV9pROeNS8FKmsmp0lguTo0L4YghuMBdejqgdG2bGd7&#10;p9dDv+D02NjOwbtyWLFjOyy7vNevtY1e6taEYRqnFKMSBi0MIxqazBqx56+E0evNPMZpksKAmyQD&#10;YJvLZtRju3XFvuBvplYkSqLIDjGMobOC0MZlnASJLZsmQQjOAbxTmZ+Gie+7aPMY8919p6EXe5EZ&#10;osHpJBuomQYOamtIxwJHIZB5HmS+s5Z+SghkqKEZLYeYQUJ8L7bCk4Qmwo8sc2J5Ct4koVPUJ3WO&#10;wtM6a6G46cfY4BOczJEMpqPKg/AkBGhtEDgzYzpCQ0OPGIGfRMGs/wMpNd1ImPrxhxOABH7saBV7&#10;IZkxIB6FISXk0ZhRHMbUWJ4gU7dTgk/QdMMDoIHNoDX8W+zsJMycDwoPIXdGwgDIb8lzku5UCqfr&#10;vUrd0H0kdlD0Iw0hcRKm9kKdd3GCwMCHeS3MUQlQ0UeOvVSGY8jAO55js5tDTS+YS/NzLJip/dcX&#10;TP11C/d8SoIAMOzNJgA2wEZOJWuz8WngwcX2YbeS+biArzADgfti1J950z2sp9+1q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AYAAFtDb250&#10;ZW50X1R5cGVzXS54bWxQSwECFAAKAAAAAACHTuJAAAAAAAAAAAAAAAAABgAAAAAAAAAAABAAAABS&#10;BQAAX3JlbHMvUEsBAhQAFAAAAAgAh07iQIoUZjzRAAAAlAEAAAsAAAAAAAAAAQAgAAAAdgUAAF9y&#10;ZWxzLy5yZWxzUEsBAhQACgAAAAAAh07iQAAAAAAAAAAAAAAAAAQAAAAAAAAAAAAQAAAAAAAAAGRy&#10;cy9QSwECFAAUAAAACACHTuJAo2ZwIdkAAAAJAQAADwAAAAAAAAABACAAAAAiAAAAZHJzL2Rvd25y&#10;ZXYueG1sUEsBAhQAFAAAAAgAh07iQEQePBL+AwAAHwsAAA4AAAAAAAAAAQAgAAAAKAEAAGRycy9l&#10;Mm9Eb2MueG1sUEsFBgAAAAAGAAYAWQEAAJgHAAAAAA==&#10;">
                <o:lock v:ext="edit" aspectratio="f"/>
                <v:rect id="圆角矩形 39" o:spid="_x0000_s1026" o:spt="1" style="position:absolute;left:4224;top:1945;height:220;width:220;v-text-anchor:middle;" fillcolor="#1A94FC" filled="t" stroked="f" coordsize="21600,21600" o:gfxdata="UEsDBAoAAAAAAIdO4kAAAAAAAAAAAAAAAAAEAAAAZHJzL1BLAwQUAAAACACHTuJArn+WTLwAAADb&#10;AAAADwAAAGRycy9kb3ducmV2LnhtbEVPz2vCMBS+C/4P4QlehqY6FKmmsikbG+yy6sXbs3ltWpuX&#10;0mTq/vvlMPD48f3ebO+2FVfqfe1YwWyagCAunK65UnA8vE1WIHxA1tg6JgW/5GGbDQcbTLW78Tdd&#10;81CJGMI+RQUmhC6V0heGLPqp64gjV7reYoiwr6Tu8RbDbSvnSbKUFmuODQY72hkqLvmPVfB13pdP&#10;5co963fzuji5lyb/DI1S49EsWYMIdA8P8b/7QytYxLHxS/wBM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5/lk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/>
                  <v:imagedata o:title=""/>
                  <o:lock v:ext="edit" aspectratio="f"/>
                </v:rect>
                <v:shape id="KSO_Shape" o:spid="_x0000_s1026" o:spt="100" style="position:absolute;left:4295;top:1984;flip:x;height:142;width:79;v-text-anchor:middle;" fillcolor="#FFFFFF" filled="t" stroked="f" coordsize="559792,955625" o:gfxdata="UEsDBAoAAAAAAIdO4kAAAAAAAAAAAAAAAAAEAAAAZHJzL1BLAwQUAAAACACHTuJAarDb2L4AAADb&#10;AAAADwAAAGRycy9kb3ducmV2LnhtbEWPQWsCMRSE74L/ITyht5pdi6VdjSJCWw8edCsUb4/N62bp&#10;5iVsUlf/vREEj8PMfMPMl2fbihN1oXGsIB9nIIgrpxuuFRy+P57fQISIrLF1TAouFGC5GA7mWGjX&#10;855OZaxFgnAoUIGJ0RdShsqQxTB2njh5v66zGJPsaqk77BPctnKSZa/SYsNpwaCntaHqr/y3Cnzu&#10;K/OC8rPfbcv+uD387NarL6WeRnk2AxHpHB/he3ujFUzf4fYl/QC5u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rDb2L4A&#10;AADbAAAADwAAAAAAAAABACAAAAAiAAAAZHJzL2Rvd25yZXYueG1sUEsBAhQAFAAAAAgAh07iQDMv&#10;BZ47AAAAOQAAABAAAAAAAAAAAQAgAAAADQEAAGRycy9zaGFwZXhtbC54bWxQSwUGAAAAAAYABgBb&#10;AQAAtwM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391795</wp:posOffset>
                </wp:positionV>
                <wp:extent cx="167640" cy="167640"/>
                <wp:effectExtent l="0" t="0" r="3810" b="381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3235" y="1306195"/>
                          <a:ext cx="167640" cy="167640"/>
                          <a:chOff x="1044" y="2322"/>
                          <a:chExt cx="220" cy="220"/>
                        </a:xfrm>
                      </wpg:grpSpPr>
                      <wps:wsp>
                        <wps:cNvPr id="31" name="圆角矩形 44"/>
                        <wps:cNvSpPr/>
                        <wps:spPr>
                          <a:xfrm>
                            <a:off x="1044" y="2322"/>
                            <a:ext cx="220" cy="220"/>
                          </a:xfrm>
                          <a:prstGeom prst="rect">
                            <a:avLst/>
                          </a:prstGeom>
                          <a:solidFill>
                            <a:srgbClr val="1A94FC"/>
                          </a:solidFill>
                          <a:ln w="127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33" name="KSO_Shape"/>
                        <wps:cNvSpPr/>
                        <wps:spPr>
                          <a:xfrm>
                            <a:off x="1106" y="2361"/>
                            <a:ext cx="96" cy="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277" y="0"/>
                              </a:cxn>
                              <a:cxn ang="0">
                                <a:pos x="25201" y="3932"/>
                              </a:cxn>
                              <a:cxn ang="0">
                                <a:pos x="30694" y="23597"/>
                              </a:cxn>
                              <a:cxn ang="0">
                                <a:pos x="29124" y="29103"/>
                              </a:cxn>
                              <a:cxn ang="0">
                                <a:pos x="19708" y="34609"/>
                              </a:cxn>
                              <a:cxn ang="0">
                                <a:pos x="37756" y="76298"/>
                              </a:cxn>
                              <a:cxn ang="0">
                                <a:pos x="46782" y="70596"/>
                              </a:cxn>
                              <a:cxn ang="0">
                                <a:pos x="52665" y="71578"/>
                              </a:cxn>
                              <a:cxn ang="0">
                                <a:pos x="67574" y="86523"/>
                              </a:cxn>
                              <a:cxn ang="0">
                                <a:pos x="68359" y="92029"/>
                              </a:cxn>
                              <a:cxn ang="0">
                                <a:pos x="59727" y="105401"/>
                              </a:cxn>
                              <a:cxn ang="0">
                                <a:pos x="51880" y="106974"/>
                              </a:cxn>
                              <a:cxn ang="0">
                                <a:pos x="90" y="6292"/>
                              </a:cxn>
                              <a:cxn ang="0">
                                <a:pos x="5583" y="1573"/>
                              </a:cxn>
                              <a:cxn ang="0">
                                <a:pos x="21277" y="0"/>
                              </a:cxn>
                            </a:cxnLst>
                            <a:pathLst>
                              <a:path w="1978606" h="3092264">
                                <a:moveTo>
                                  <a:pt x="608252" y="0"/>
                                </a:moveTo>
                                <a:cubicBezTo>
                                  <a:pt x="675547" y="0"/>
                                  <a:pt x="697978" y="44800"/>
                                  <a:pt x="720410" y="112000"/>
                                </a:cubicBezTo>
                                <a:cubicBezTo>
                                  <a:pt x="787705" y="291200"/>
                                  <a:pt x="832568" y="492800"/>
                                  <a:pt x="877432" y="672000"/>
                                </a:cubicBezTo>
                                <a:cubicBezTo>
                                  <a:pt x="899864" y="761601"/>
                                  <a:pt x="877432" y="806401"/>
                                  <a:pt x="832568" y="828801"/>
                                </a:cubicBezTo>
                                <a:cubicBezTo>
                                  <a:pt x="742842" y="896001"/>
                                  <a:pt x="653115" y="940801"/>
                                  <a:pt x="563388" y="985601"/>
                                </a:cubicBezTo>
                                <a:cubicBezTo>
                                  <a:pt x="563388" y="1388801"/>
                                  <a:pt x="675547" y="1747202"/>
                                  <a:pt x="1079317" y="2172802"/>
                                </a:cubicBezTo>
                                <a:cubicBezTo>
                                  <a:pt x="1169044" y="2105602"/>
                                  <a:pt x="1270188" y="2055228"/>
                                  <a:pt x="1337349" y="2010428"/>
                                </a:cubicBezTo>
                                <a:cubicBezTo>
                                  <a:pt x="1404510" y="1965628"/>
                                  <a:pt x="1454947" y="1993602"/>
                                  <a:pt x="1505519" y="2038402"/>
                                </a:cubicBezTo>
                                <a:cubicBezTo>
                                  <a:pt x="1640109" y="2172802"/>
                                  <a:pt x="1797131" y="2307202"/>
                                  <a:pt x="1931721" y="2464003"/>
                                </a:cubicBezTo>
                                <a:cubicBezTo>
                                  <a:pt x="1976584" y="2508803"/>
                                  <a:pt x="1999016" y="2576003"/>
                                  <a:pt x="1954153" y="2620803"/>
                                </a:cubicBezTo>
                                <a:cubicBezTo>
                                  <a:pt x="1864426" y="2755203"/>
                                  <a:pt x="1797131" y="2867203"/>
                                  <a:pt x="1707404" y="3001603"/>
                                </a:cubicBezTo>
                                <a:cubicBezTo>
                                  <a:pt x="1640109" y="3113603"/>
                                  <a:pt x="1572814" y="3113603"/>
                                  <a:pt x="1483087" y="3046403"/>
                                </a:cubicBezTo>
                                <a:cubicBezTo>
                                  <a:pt x="496093" y="2329602"/>
                                  <a:pt x="-42267" y="1568002"/>
                                  <a:pt x="2596" y="179200"/>
                                </a:cubicBezTo>
                                <a:cubicBezTo>
                                  <a:pt x="2596" y="89600"/>
                                  <a:pt x="25028" y="44800"/>
                                  <a:pt x="159618" y="44800"/>
                                </a:cubicBezTo>
                                <a:cubicBezTo>
                                  <a:pt x="294208" y="22400"/>
                                  <a:pt x="451230" y="0"/>
                                  <a:pt x="6082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1.95pt;margin-top:30.85pt;height:13.2pt;width:13.2pt;z-index:251674624;mso-width-relative:page;mso-height-relative:page;" coordorigin="1044,2322" coordsize="220,220" o:gfxdata="UEsDBAoAAAAAAIdO4kAAAAAAAAAAAAAAAAAEAAAAZHJzL1BLAwQUAAAACACHTuJA4Ud0wdsAAAAK&#10;AQAADwAAAGRycy9kb3ducmV2LnhtbE2PwWrDMBBE74X+g9hCb46khsSOazmU0PYUCk0KJbeNtbFN&#10;LMlYip38fdVTe1zmMfO2WF9Nx0YafOusAjkTwMhWTre2VvC1f0syYD6g1dg5Swpu5GFd3t8VmGs3&#10;2U8ad6FmscT6HBU0IfQ5575qyKCfuZ5szE5uMBjiOdRcDzjFctPxJyGW3GBr40KDPW0aqs67i1Hw&#10;PuH0Mpev4/Z82twO+8XH91aSUo8PUjwDC3QNfzD86kd1KKPT0V2s9qxTkEgxX0VWwVKmwCKRpOkC&#10;2FFBlkngZcH/v1D+AFBLAwQUAAAACACHTuJAgO25OEkFAAAqEAAADgAAAGRycy9lMm9Eb2MueG1s&#10;xVfLbuREFN0j8Q+W95OuKtezlc4IZkgWIGakDGvkuN0Pqds2tpPOzBohlog1EhIbxDcgPicaPoNT&#10;DzvtTiZxBgl60apy1X2de+6tquPn19tNdJXXzbosZjE9InGUF1k5XxfLWfzNm9NnOo6aNi3m6aYs&#10;8ln8Nm/i5yeffnK8q6Y5K1flZp7XEZQUzXRXzeJV21bTyaTJVvk2bY7KKi+wuCjrbdpiWi8n8zrd&#10;Qft2M2GEyMmurOdVXWZ50+DrS78Ynzj9i0Weta8WiyZvo80shm+t+6/d/4X9n5wcp9NlnVardRbc&#10;SD/Ci226LmC0V/UybdPosl7fUbVdZ3XZlIv2KCu3k3KxWGe5iwHRUHIQzVldXlYuluV0t6x6mADt&#10;AU4frTb7+up1Ha3nyJ2IoyLdIkfv//z+5qcfI3wAOrtqOcWms7o6r17X4cPSz2zA14t6G9WlA9bO&#10;EVJ0PYu5TlgCjW+hOCGSGqcsnebXbZRhnUolORKS2Q1+7FKRrZAvq4ASzp04SxjzacpWXwRpxoKo&#10;HUBu4v3AwLrbe7erQKrmFrfm3+F2vkqr3KWjsZAE3BLa4Xbzyw9///7z+1//uPnrtwjeO7Dc1h66&#10;ZtoAxQ63PbzuCbeD6oPBptOqbtqzvNxGdjCLa9DdsTC9+qppPS7dFmurKTfr+el6s3GTennxYlNH&#10;VylKg35m+OmLAOVg26aIdlhnihCnuiitAq97UzjEu6As3Bfl/C2AQUeAP6uyfhdHO1TXLG6+u0zr&#10;PI7SIsPnWZy1dRxdVvV6ucJO6kyHfFnS/ReJS7rEfXn+6luf3CeljBIZGCqd/7fsNlhwzOaOuj09&#10;02l26TNmM9BlCV1j7vOFb6tulF0XGNp9GAE2FL3PQFU2tkAYcqKc/a4EsO+B7QINxm1PTNJ59aAE&#10;ytZ0JSiMCuR4UIQZyoKIoSQZI0KNIjgj0AYSLokZI5IoJTzySjKjx4hwqTRzVhQRyI7n74OxCCal&#10;b2CKCjXKilRC+fC1FGxU+FInwjjHDCNsVPjIBfOJp0RwJHVMMFRrtEzbbJFVODlCxngBQDyKLkJo&#10;FJS1INSo0D9AYBQL8hKoX6WtLQhLazt0rcgoLW3lrUAZYhiT3DWmbXmVvyndztbWhySaCZ/zrkBu&#10;t2SXF+vs8/zdQEAJwfcqCia9IqNg0oXGuUYbBHbdmmKE0wAsxX2kszTUP5x5rUorUNFptVUzVIvD&#10;U8hg0rADmxDkqGALtYT9J9jUxmigZSWVpNJTpwtlT60mOJtDS/Pe7jmkGajUk26A471xcqbRBa1N&#10;bSQZqpUiofbegUXDSVDbOSRkkmgPgtEieGvZ8ajNPUkKFQd6UaVdnqniQDBcL3yklCiTUE8DRhXA&#10;79n/qF1KpemvLShOeaAahyjq0IXLiBCMua7SxUuTRCXcNwN7GQRwXZk+bpkTLjoiGinkgWouuAnc&#10;psYkh44JeEM7y4nmT4nZUgV92+ZwD68+KNQOtVcku5yQO2hbrFlY5lB1e2g8HrNRUuhw3AiCNLu2&#10;01s2xhAaTmihQL2DZcGp8B2LSQby9U3rccuoIs6CarCJHajej1nbGh1aVkQhXQ6SBAUhn2J5D22U&#10;DhI5VC1AWBpU37OMWznRntsJsXCPj5mjeE2AK2GYDKrmGUcfDocSOhcZrjJ75FoGUIVTbnyP7OVc&#10;59jvu0wQMNyqvNOSKYzRg7VRXYMZDhp4pjIwcd8eigvsdWuD7/ccMgftaVM2uT9s7QHmnir9oebc&#10;ur0PDu7dzf71/NT9QjcYbPtfrufulYUHqYsmPJ7ti3d/7l4Gt0/8k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QcAAFtDb250ZW50X1R5cGVz&#10;XS54bWxQSwECFAAKAAAAAACHTuJAAAAAAAAAAAAAAAAABgAAAAAAAAAAABAAAACfBgAAX3JlbHMv&#10;UEsBAhQAFAAAAAgAh07iQIoUZjzRAAAAlAEAAAsAAAAAAAAAAQAgAAAAwwYAAF9yZWxzLy5yZWxz&#10;UEsBAhQACgAAAAAAh07iQAAAAAAAAAAAAAAAAAQAAAAAAAAAAAAQAAAAAAAAAGRycy9QSwECFAAU&#10;AAAACACHTuJA4Ud0wdsAAAAKAQAADwAAAAAAAAABACAAAAAiAAAAZHJzL2Rvd25yZXYueG1sUEsB&#10;AhQAFAAAAAgAh07iQIDtuThJBQAAKhAAAA4AAAAAAAAAAQAgAAAAKgEAAGRycy9lMm9Eb2MueG1s&#10;UEsFBgAAAAAGAAYAWQEAAOUIAAAAAA==&#10;">
                <o:lock v:ext="edit" aspectratio="f"/>
                <v:rect id="圆角矩形 44" o:spid="_x0000_s1026" o:spt="1" style="position:absolute;left:1044;top:2322;height:220;width:220;v-text-anchor:middle;" fillcolor="#1A94FC" filled="t" stroked="f" coordsize="21600,21600" o:gfxdata="UEsDBAoAAAAAAIdO4kAAAAAAAAAAAAAAAAAEAAAAZHJzL1BLAwQUAAAACACHTuJA4pracb8AAADb&#10;AAAADwAAAGRycy9kb3ducmV2LnhtbEWPT2vCQBTE70K/w/IKXkrdRLGE1FWqoljw0rSX3l6zL9nY&#10;7NuQXf99+65Q8DjMzG+Y2eJiW3Gi3jeOFaSjBARx6XTDtYKvz81zBsIHZI2tY1JwJQ+L+cNghrl2&#10;Z/6gUxFqESHsc1RgQuhyKX1pyKIfuY44epXrLYYo+1rqHs8Rbls5TpIXabHhuGCwo5Wh8rc4WgX7&#10;n3X1VGVuordmOf12b4fiPRyUGj6mySuIQJdwD/+3d1rBJIXbl/gD5P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a2nG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/>
                  <v:imagedata o:title=""/>
                  <o:lock v:ext="edit" aspectratio="f"/>
                </v:rect>
                <v:shape id="KSO_Shape" o:spid="_x0000_s1026" o:spt="100" style="position:absolute;left:1106;top:2361;height:142;width:96;v-text-anchor:middle;" fillcolor="#FFFFFF" filled="t" stroked="f" coordsize="1978606,3092264" o:gfxdata="UEsDBAoAAAAAAIdO4kAAAAAAAAAAAAAAAAAEAAAAZHJzL1BLAwQUAAAACACHTuJANce9cL8AAADb&#10;AAAADwAAAGRycy9kb3ducmV2LnhtbEWPQWvCQBSE74X+h+UVegl1o0ItqatQISD0UIzx4O01+5pN&#10;m30bsqtJ/70rCB6HmfmGWa5H24oz9b5xrGA6SUEQV043XCso9/nLGwgfkDW2jknBP3lYrx4flphp&#10;N/COzkWoRYSwz1CBCaHLpPSVIYt+4jri6P243mKIsq+l7nGIcNvKWZq+SosNxwWDHW0MVX/FySrY&#10;Hz8o+W02+eLTJqX5nh3wK8+Ven6apu8gAo3hHr61t1rBfA7XL/EHy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HvXC/&#10;AAAA2wAAAA8AAAAAAAAAAQAgAAAAIgAAAGRycy9kb3ducmV2LnhtbFBLAQIUABQAAAAIAIdO4kAz&#10;LwWeOwAAADkAAAAQAAAAAAAAAAEAIAAAAA4BAABkcnMvc2hhcGV4bWwueG1sUEsFBgAAAAAGAAYA&#10;WwEAALgDAAAAAA=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<v:path o:connectlocs="21277,0;25201,3932;30694,23597;29124,29103;19708,34609;37756,76298;46782,70596;52665,71578;67574,86523;68359,92029;59727,105401;51880,106974;90,6292;5583,1573;21277,0" o:connectangles="0,0,0,0,0,0,0,0,0,0,0,0,0,0,0"/>
                  <v:fill on="t" focussize="0,0"/>
                  <v:stroke on="f" weight="1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86995</wp:posOffset>
                </wp:positionV>
                <wp:extent cx="167640" cy="167640"/>
                <wp:effectExtent l="0" t="0" r="3810" b="381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3235" y="1001395"/>
                          <a:ext cx="167640" cy="167640"/>
                          <a:chOff x="1044" y="1945"/>
                          <a:chExt cx="220" cy="220"/>
                        </a:xfrm>
                      </wpg:grpSpPr>
                      <wps:wsp>
                        <wps:cNvPr id="48" name="圆角矩形 38"/>
                        <wps:cNvSpPr/>
                        <wps:spPr>
                          <a:xfrm>
                            <a:off x="1044" y="1945"/>
                            <a:ext cx="220" cy="220"/>
                          </a:xfrm>
                          <a:prstGeom prst="rect">
                            <a:avLst/>
                          </a:prstGeom>
                          <a:solidFill>
                            <a:srgbClr val="1A94FC"/>
                          </a:solidFill>
                          <a:ln w="127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49" name="KSO_Shape"/>
                        <wps:cNvSpPr/>
                        <wps:spPr>
                          <a:xfrm>
                            <a:off x="1091" y="1979"/>
                            <a:ext cx="126" cy="153"/>
                          </a:xfrm>
                          <a:custGeom>
                            <a:avLst/>
                            <a:gdLst>
                              <a:gd name="G0" fmla="val 0"/>
                            </a:gdLst>
                            <a:ahLst/>
                            <a:cxnLst>
                              <a:cxn ang="0">
                                <a:pos x="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  <a:cxn ang="0">
                                <a:pos x="G0" y="G0"/>
                              </a:cxn>
                            </a:cxnLst>
                            <a:pathLst>
                              <a:path w="2244" h="2719">
                                <a:moveTo>
                                  <a:pt x="0" y="2719"/>
                                </a:moveTo>
                                <a:cubicBezTo>
                                  <a:pt x="285" y="2053"/>
                                  <a:pt x="285" y="2053"/>
                                  <a:pt x="285" y="2053"/>
                                </a:cubicBezTo>
                                <a:cubicBezTo>
                                  <a:pt x="285" y="2053"/>
                                  <a:pt x="347" y="1831"/>
                                  <a:pt x="566" y="1831"/>
                                </a:cubicBezTo>
                                <a:cubicBezTo>
                                  <a:pt x="1718" y="1831"/>
                                  <a:pt x="1718" y="1831"/>
                                  <a:pt x="1718" y="1831"/>
                                </a:cubicBezTo>
                                <a:cubicBezTo>
                                  <a:pt x="1938" y="1831"/>
                                  <a:pt x="2006" y="2053"/>
                                  <a:pt x="2006" y="2053"/>
                                </a:cubicBezTo>
                                <a:cubicBezTo>
                                  <a:pt x="2244" y="2719"/>
                                  <a:pt x="2244" y="2719"/>
                                  <a:pt x="2244" y="2719"/>
                                </a:cubicBezTo>
                                <a:lnTo>
                                  <a:pt x="0" y="2719"/>
                                </a:lnTo>
                                <a:close/>
                                <a:moveTo>
                                  <a:pt x="1118" y="1775"/>
                                </a:moveTo>
                                <a:cubicBezTo>
                                  <a:pt x="627" y="1775"/>
                                  <a:pt x="230" y="1378"/>
                                  <a:pt x="230" y="888"/>
                                </a:cubicBezTo>
                                <a:cubicBezTo>
                                  <a:pt x="230" y="397"/>
                                  <a:pt x="627" y="0"/>
                                  <a:pt x="1118" y="0"/>
                                </a:cubicBezTo>
                                <a:cubicBezTo>
                                  <a:pt x="1608" y="0"/>
                                  <a:pt x="2006" y="397"/>
                                  <a:pt x="2006" y="888"/>
                                </a:cubicBezTo>
                                <a:cubicBezTo>
                                  <a:pt x="2006" y="1378"/>
                                  <a:pt x="1608" y="1775"/>
                                  <a:pt x="1118" y="1775"/>
                                </a:cubicBezTo>
                                <a:close/>
                                <a:moveTo>
                                  <a:pt x="972" y="241"/>
                                </a:moveTo>
                                <a:cubicBezTo>
                                  <a:pt x="700" y="338"/>
                                  <a:pt x="1033" y="685"/>
                                  <a:pt x="437" y="888"/>
                                </a:cubicBezTo>
                                <a:cubicBezTo>
                                  <a:pt x="437" y="1264"/>
                                  <a:pt x="742" y="1569"/>
                                  <a:pt x="1118" y="1569"/>
                                </a:cubicBezTo>
                                <a:cubicBezTo>
                                  <a:pt x="1494" y="1569"/>
                                  <a:pt x="1799" y="1264"/>
                                  <a:pt x="1799" y="888"/>
                                </a:cubicBezTo>
                                <a:cubicBezTo>
                                  <a:pt x="1452" y="602"/>
                                  <a:pt x="870" y="734"/>
                                  <a:pt x="972" y="2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ctr" anchorCtr="1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1.95pt;margin-top:6.85pt;height:13.2pt;width:13.2pt;z-index:251673600;mso-width-relative:page;mso-height-relative:page;" coordorigin="1044,1945" coordsize="220,220" o:gfxdata="UEsDBAoAAAAAAIdO4kAAAAAAAAAAAAAAAAAEAAAAZHJzL1BLAwQUAAAACACHTuJAzUltp9oAAAAK&#10;AQAADwAAAGRycy9kb3ducmV2LnhtbE2PwU7DMBBE70j8g7VI3FLbhJIS4lSoAk5VJVqkipsbb5Oo&#10;sR3FbtL+PcsJjqt5mnlbLC+2YyMOofVOgZwJYOgqb1pXK/javScLYCFqZ3TnHSq4YoBleXtT6Nz4&#10;yX3iuI01oxIXcq2gibHPOQ9Vg1aHme/RUXb0g9WRzqHmZtATlduOPwjxxK1uHS00usdVg9Vpe7YK&#10;PiY9vabybVyfjqvr926+2a8lKnV/J8ULsIiX+AfDrz6pQ0lOB392JrBOQSJF+kwsJWkGjIgky+bA&#10;DgoehQReFvz/C+UPUEsDBBQAAAAIAIdO4kBL+1JUUwQAAK4PAAAOAAAAZHJzL2Uyb0RvYy54bWzt&#10;V82O3EQQviPxDi3f2XHbHntsrTeCDbsHUBJpkzPq9b9ku02352dzRohjxBkJiQviGRCPs0oeg+o/&#10;j+2ZJbMJQggxh1F3V3VV1/dVV5fPn+yaGm0yxivaxhY+sy2UtQlNq7aIrVcvrz5bWYj3pE1JTdss&#10;tu4ybj25+PST820XZQ4taZ1mDIGRlkfbLrbKvu+ixYInZdYQfka7rAVhTllDepiyYpEysgXrTb1w&#10;bNtfbClLO0aTjHNYfaqE1oW0n+dZ0j/Pc571qI4tOFsv/5n8vxX/i4tzEhWMdGWV6GOQDzhFQ6oW&#10;nA6mnpKeoDWrDkw1VcIop3l/ltBmQfO8SjIZA0SD7Vk014yuOxlLEW2LboAJoJ3h9MFmk2ebFwxV&#10;aWyFFmpJAxS9/f27+zc/oFBgs+2KCFSuWXfTvWB6oVAzEe4uZw1iVMIq5hAQ2sWWt3Idd2mhO0gJ&#10;28ZuuFRAZ7seJSDHfuB7QEciFNRYEpGUwJYwgG3PU9tDT+9Nyi/1bsfRW8UA9i3UOWAgjjucbttB&#10;SvE9avzjULspSZdJMriARKPmQX4r2O5/+v7drz++/fm3+z9+Qe5KoSdVB+h4xAFFg9sIryPhGqge&#10;DJZEHeP9dUYbJAaxxSDZZQ6Szde8V7gYFeGL07pKr6q6lhNW3F7WDG0IXAz8eehdXWooJ2p1i7Yg&#10;dwLblqZbKgwo23UrETdBCbhvaXoHwEA9gPOUlL220BbuVmzxb9eEZRYibQLLsZX0zELrjlVFCZpY&#10;utZ8iaT7J4gb8v2rm+ffKHIhLuEb2D2FshDrDA3kVSGRoQw7vk7tpTvJTxIla0WZoMDQBEUjBcLE&#10;UpHqZLqGDM+bGkoREIRMlg96pFQMg8Fdq/fCCOCF0qCY6igXFwnswB0Dc4ozUBJ+jusKp/9p5X9V&#10;fP9TIvLz43MOqv/+EnSkF1dD5LgYiuLlOOIpKWEQ4FAWsYZuspdU6vT7OyLF6pbsFZL1bZV8kb0e&#10;qzsr9bI5trre4EqaOXVdHHhidjr7a2OuF6iqs3Jl1TTOlz7UHPGa6vWTnOAAw/M12mWsnS44zU8I&#10;7+ExP6KDk4IDLOeCk/woqiEew6WJ53TBgZ+6HXOvKogxD8pGnNSUZ5A9JNonj2ISYwNyEMhWBnbt&#10;dY5x7zuaY71hiMJV7rEbyPZivr5ayeWDEI75cLQtNwzE02BMGdeyOJnFIYKhZL03fbFvK8Ynhga6&#10;Z16H9UdFYFJkDsfgG8/wG+IwgkOkHmQxDByVqJ5qVt7HoWiYRMa7qhMcoLRdV677UERGuHuuovwx&#10;AJg90G54Y1uBp46Kl75uTOaJqAWH4U941bu8UHfic3NBCC2UKB4z/9gIHhMM9pbq1L7tjINZBQrH&#10;wJ3EeEjHNMnNdYQQxTsgvxGGt0HGve/DJg0vH/fFV/InjgNbJmqqLw6XzvLvb4tVj3zZQ5sMHeZD&#10;TbL81oGPQnk2/QErvjrHcxiPP7Mv/g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GBgAAW0NvbnRlbnRfVHlwZXNdLnhtbFBLAQIUAAoAAAAAAIdO&#10;4kAAAAAAAAAAAAAAAAAGAAAAAAAAAAAAEAAAAKgFAABfcmVscy9QSwECFAAUAAAACACHTuJAihRm&#10;PNEAAACUAQAACwAAAAAAAAABACAAAADMBQAAX3JlbHMvLnJlbHNQSwECFAAKAAAAAACHTuJAAAAA&#10;AAAAAAAAAAAABAAAAAAAAAAAABAAAAAAAAAAZHJzL1BLAQIUABQAAAAIAIdO4kDNSW2n2gAAAAoB&#10;AAAPAAAAAAAAAAEAIAAAACIAAABkcnMvZG93bnJldi54bWxQSwECFAAUAAAACACHTuJAS/tSVFME&#10;AACuDwAADgAAAAAAAAABACAAAAApAQAAZHJzL2Uyb0RvYy54bWxQSwUGAAAAAAYABgBZAQAA7gcA&#10;AAAA&#10;">
                <o:lock v:ext="edit" aspectratio="f"/>
                <v:rect id="圆角矩形 38" o:spid="_x0000_s1026" o:spt="1" style="position:absolute;left:1044;top:1945;height:220;width:220;v-text-anchor:middle;" fillcolor="#1A94FC" filled="t" stroked="f" coordsize="21600,21600" o:gfxdata="UEsDBAoAAAAAAIdO4kAAAAAAAAAAAAAAAAAEAAAAZHJzL1BLAwQUAAAACACHTuJAK6YAkbwAAADb&#10;AAAADwAAAGRycy9kb3ducmV2LnhtbEVPu27CMBTdkfgH6yKxVMUBSoUCBrUgUCt1Ie3Cdolv4kB8&#10;HcXm9fd4qMR4dN7z5c3W4kKtrxwrGA4SEMS50xWXCv5+N69TED4ga6wdk4I7eVguup05ptpdeUeX&#10;LJQihrBPUYEJoUml9Lkhi37gGuLIFa61GCJsS6lbvMZwW8tRkrxLixXHBoMNrQzlp+xsFfwc1sVL&#10;MXVjvTWfk737OGbf4ahUvzdMZiAC3cJT/O/+0gre4tj4Jf4AuXg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mAJG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/>
                  <v:imagedata o:title=""/>
                  <o:lock v:ext="edit" aspectratio="f"/>
                </v:rect>
                <v:shape id="KSO_Shape" o:spid="_x0000_s1026" o:spt="100" style="position:absolute;left:1091;top:1979;height:153;width:126;v-text-anchor:middle-center;" fillcolor="#FFFFFF" filled="t" stroked="f" coordsize="2244,2719" o:gfxdata="UEsDBAoAAAAAAIdO4kAAAAAAAAAAAAAAAAAEAAAAZHJzL1BLAwQUAAAACACHTuJAf5o5AL8AAADb&#10;AAAADwAAAGRycy9kb3ducmV2LnhtbEWP3WrCQBSE7wXfYTmCd7pRpGh0FX8QSiuIUSTeHbLHJJg9&#10;G7JbtX36bkHo5TAz3zCzxdNU4k6NKy0rGPQjEMSZ1SXnCk7HbW8MwnlkjZVlUvBNDhbzdmuGsbYP&#10;PtA98bkIEHYxKii8r2MpXVaQQde3NXHwrrYx6INscqkbfAS4qeQwit6kwZLDQoE1rQvKbsmXUXBe&#10;fl53H/a4SpN9fVnuf9IdblKlup1BNAXh6en/w6/2u1YwmsDfl/AD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+aOQC/&#10;AAAA2wAAAA8AAAAAAAAAAQAgAAAAIgAAAGRycy9kb3ducmV2LnhtbFBLAQIUABQAAAAIAIdO4kAz&#10;LwWeOwAAADkAAAAQAAAAAAAAAAEAIAAAAA4BAABkcnMvc2hhcGV4bWwueG1sUEsFBgAAAAAGAAYA&#10;WwEAALgDAAAAAA==&#10;" path="m0,2719c285,2053,285,2053,285,2053c285,2053,347,1831,566,1831c1718,1831,1718,1831,1718,1831c1938,1831,2006,2053,2006,2053c2244,2719,2244,2719,2244,2719l0,2719xm1118,1775c627,1775,230,1378,230,888c230,397,627,0,1118,0c1608,0,2006,397,2006,888c2006,1378,1608,1775,1118,1775xm972,241c700,338,1033,685,437,888c437,1264,742,1569,1118,1569c1494,1569,1799,1264,1799,888c1452,602,870,734,972,241xe">
                  <v:path o:connectlocs="0,0;0,0;0,0;0,0;0,0;0,0;0,0;0,0;0,0;0,0;0,0;0,0;0,0;0,0;0,0;0,0;0,0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-671830</wp:posOffset>
            </wp:positionV>
            <wp:extent cx="1281430" cy="1281430"/>
            <wp:effectExtent l="0" t="0" r="13970" b="13970"/>
            <wp:wrapNone/>
            <wp:docPr id="32" name="图片 32" descr="D:\桌面\桌面文件\登记照4\d1272f52bf1fb4ad6a3e8bc2cd9c6d27f28a917215b1f-jY4re5_fw658.jpgd1272f52bf1fb4ad6a3e8bc2cd9c6d27f28a917215b1f-jY4re5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:\桌面\桌面文件\登记照4\d1272f52bf1fb4ad6a3e8bc2cd9c6d27f28a917215b1f-jY4re5_fw658.jpgd1272f52bf1fb4ad6a3e8bc2cd9c6d27f28a917215b1f-jY4re5_fw6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281430"/>
                    </a:xfrm>
                    <a:prstGeom prst="rect">
                      <a:avLst/>
                    </a:prstGeom>
                    <a:noFill/>
                    <a:ln w="5715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-1296670</wp:posOffset>
                </wp:positionH>
                <wp:positionV relativeFrom="paragraph">
                  <wp:posOffset>854075</wp:posOffset>
                </wp:positionV>
                <wp:extent cx="5342890" cy="100965"/>
                <wp:effectExtent l="0" t="0" r="10160" b="13335"/>
                <wp:wrapNone/>
                <wp:docPr id="4" name="平行四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53670" y="1768475"/>
                          <a:ext cx="5342890" cy="100965"/>
                        </a:xfrm>
                        <a:prstGeom prst="parallelogram">
                          <a:avLst>
                            <a:gd name="adj" fmla="val 78537"/>
                          </a:avLst>
                        </a:prstGeom>
                        <a:solidFill>
                          <a:srgbClr val="1A94F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平行四边形 5" o:spid="_x0000_s1026" o:spt="7" type="#_x0000_t7" style="position:absolute;left:0pt;margin-left:-102.1pt;margin-top:67.25pt;height:7.95pt;width:420.7pt;z-index:251660288;v-text-anchor:middle;mso-width-relative:page;mso-height-relative:page;" fillcolor="#1A94FC" filled="t" stroked="f" coordsize="21600,21600" o:gfxdata="UEsDBAoAAAAAAIdO4kAAAAAAAAAAAAAAAAAEAAAAZHJzL1BLAwQUAAAACACHTuJAgy6NwtwAAAAM&#10;AQAADwAAAGRycy9kb3ducmV2LnhtbE2PzU7DMBCE70i8g7VIXFBrN01LFeL0gIrUAwhREBI3N17i&#10;iHgdxe5PeHqWExx35tPsTLk++04ccYhtIA2zqQKBVAfbUqPh7fVhsgIRkyFrukCoYcQI6+ryojSF&#10;DSd6weMuNYJDKBZGg0upL6SMtUNv4jT0SOx9hsGbxOfQSDuYE4f7TmZKLaU3LfEHZ3q8d1h/7Q5e&#10;w9PjzWi/tx9+NdLGuWdUi+37Ruvrq5m6A5HwnP5g+K3P1aHiTvtwIBtFp2GSqTxjlp15vgDByHJ+&#10;y8qelYXKQVal/D+i+gFQSwMEFAAAAAgAh07iQFn9dWfzAQAAjAMAAA4AAABkcnMvZTJvRG9jLnht&#10;bK1TS27bMBDdF+gdCO5jyV/ZguWgSOBuijZA2gPQFGWx4K9D2rJ7ht4gq/YKXWXR3sZAjtEhrSb9&#10;7IpuqBnxzZuZN8Pl5UErshfgpTUVHQ5ySoThtpZmW9F3b9cXc0p8YKZmyhpR0aPw9HL1/Nmyc6UY&#10;2daqWgBBEuPLzlW0DcGVWeZ5KzTzA+uEwcvGgmYBXdhmNbAO2bXKRnk+yzoLtQPLhff49/p8SVeJ&#10;v2kED2+axotAVEWxtpBOSOcmntlqycotMNdK3pfB/qEKzaTBpI9U1ywwsgP5F5WWHKy3TRhwqzPb&#10;NJKL1AN2M8z/6Oa2ZU6kXlAc7x5l8v+Plr/e3wCRdUUnlBimcUSn+68Pnz+d7u4evt+fvn0h0yhS&#10;53yJ2Ft3A73n0YwdHxrQ8Yu9kENFL4bT8axAqY+4DsVsPilSPCvFIRCOgOl4MpovEMAjIs8XswTI&#10;npgc+PBSWE2iUVHHgCkllMUx6SQy27/yIald9zWz+j0ljVY4uz1TpJhPx0UsG1l7MFo/eWOkt0rW&#10;a6lUcmC7uVJAMBRLerGYrK/64N9gypAO70dFnqcyjI0E5yzKYLIo0lmWaG1sfURt8XFgE62Fj5R0&#10;uGgV9R92DAQlzHD8XVEegJKdA7ltETlMqSMBjjx10K9n3Klf/ZTw6RGtf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DLo3C3AAAAAwBAAAPAAAAAAAAAAEAIAAAACIAAABkcnMvZG93bnJldi54bWxQ&#10;SwECFAAUAAAACACHTuJAWf11Z/MBAACMAwAADgAAAAAAAAABACAAAAArAQAAZHJzL2Uyb0RvYy54&#10;bWxQSwUGAAAAAAYABgBZAQAAkAUAAAAA&#10;" adj="321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851535</wp:posOffset>
                </wp:positionV>
                <wp:extent cx="2527300" cy="100965"/>
                <wp:effectExtent l="0" t="0" r="6350" b="13335"/>
                <wp:wrapNone/>
                <wp:docPr id="1" name="平行四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2075" y="1765935"/>
                          <a:ext cx="2527300" cy="100965"/>
                        </a:xfrm>
                        <a:prstGeom prst="parallelogram">
                          <a:avLst>
                            <a:gd name="adj" fmla="val 78582"/>
                          </a:avLst>
                        </a:prstGeom>
                        <a:solidFill>
                          <a:srgbClr val="1A94F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平行四边形 4" o:spid="_x0000_s1026" o:spt="7" type="#_x0000_t7" style="position:absolute;left:0pt;margin-left:317.25pt;margin-top:67.05pt;height:7.95pt;width:199pt;z-index:251659264;v-text-anchor:middle;mso-width-relative:page;mso-height-relative:page;" fillcolor="#1A94FC" filled="t" stroked="f" coordsize="21600,21600" o:gfxdata="UEsDBAoAAAAAAIdO4kAAAAAAAAAAAAAAAAAEAAAAZHJzL1BLAwQUAAAACACHTuJAMHlJgtkAAAAM&#10;AQAADwAAAGRycy9kb3ducmV2LnhtbE2PQU/DMAyF70j8h8hI3FjSdZ2mrukOCDYhThQE17TJ2orG&#10;qZJsLfx6vBO72X7Pz5+L3WwHdjY+9A4lJAsBzGDjdI+thI/354cNsBAVajU4NBJ+TIBdeXtTqFy7&#10;Cd/MuYotoxAMuZLQxTjmnIemM1aFhRsNknZ03qpIrW+59mqicDvwpRBrblWPdKFTo3nsTPNdnSxh&#10;HOb969P+E6fD1+a36rMXP9WZlPd3idgCi2aO/2a44NMOlMRUuxPqwAYJ63SVkZWEdJUAuzhEuqRR&#10;TVUmBPCy4NdPlH9QSwMEFAAAAAgAh07iQPuahevyAQAAjAMAAA4AAABkcnMvZTJvRG9jLnhtbK1T&#10;S27bMBDdF+gdCO5ryUpk2YbloEjgboo2QNoD0BRlseCvQ9qye4beIKv2Clll0d7GQI7RIa0m/eyK&#10;bsgZcubNvDfk4mKvFdkJ8NKamo5HOSXCcNtIs6np+3erF1NKfGCmYcoaUdOD8PRi+fzZondzUdjO&#10;qkYAQRDj572raReCm2eZ553QzI+sEwYvWwuaBXRhkzXAekTXKivyfJL1FhoHlgvv8fTqdEmXCb9t&#10;BQ9v29aLQFRNsbeQVkjrOq7ZcsHmG2Cuk3xog/1DF5pJg0Ufoa5YYGQL8i8oLTlYb9sw4lZntm0l&#10;F4kDshnnf7C56ZgTiQuK492jTP7/wfI3u2sgssHZUWKYxhEd7+8evnw+3t4+fL8/fvtKzqNIvfNz&#10;jL1x1zB4Hs3IeN+CjjtyIfualuOqyKuSkgNCVpNydlaeRBb7QDgGFGVRneU4Cx4j8nw2SQHZE5ID&#10;H14Jq0k0auoYMKWEsjgmnURmu9c+JLWboWfWfKCk1Qpnt2OKVNNyWsSyiDoEo/UTN2Z6q2Szkkol&#10;BzbrSwUEU7Gll7Pz1eWQ/FuYMqTH+6LC7mOasRHgVEUZLBZFOskSrbVtDqgtfg4k0Vn4REmPD62m&#10;/uOWgaCEGY7HNeUBKNk6kJsOI8epdATAkScGw/OMb+pXPxV8+kT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B5SYLZAAAADAEAAA8AAAAAAAAAAQAgAAAAIgAAAGRycy9kb3ducmV2LnhtbFBLAQIU&#10;ABQAAAAIAIdO4kD7moXr8gEAAIwDAAAOAAAAAAAAAAEAIAAAACgBAABkcnMvZTJvRG9jLnhtbFBL&#10;BQYAAAAABgAGAFkBAACMBQAAAAA=&#10;" adj="678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-1136015</wp:posOffset>
                </wp:positionH>
                <wp:positionV relativeFrom="paragraph">
                  <wp:posOffset>-909320</wp:posOffset>
                </wp:positionV>
                <wp:extent cx="7562850" cy="10695940"/>
                <wp:effectExtent l="0" t="0" r="0" b="1016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00" y="232410"/>
                          <a:ext cx="7562850" cy="10695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45pt;margin-top:-71.6pt;height:842.2pt;width:595.5pt;z-index:-251658240;v-text-anchor:middle;mso-width-relative:page;mso-height-relative:page;" fillcolor="#FFFFFF [3212]" filled="t" stroked="f" coordsize="21600,21600" o:gfxdata="UEsDBAoAAAAAAIdO4kAAAAAAAAAAAAAAAAAEAAAAZHJzL1BLAwQUAAAACACHTuJAZHYNxNgAAAAP&#10;AQAADwAAAGRycy9kb3ducmV2LnhtbE2PwU7DMAyG70h7h8iTuG1JugKjNJ0EEuLMNu2cNl5brXGq&#10;JNvK25Oe4PZb/vT7c7mb7MBu6EPvSIFcC2BIjTM9tQqOh8/VFliImoweHKGCHwywqxYPpS6Mu9M3&#10;3vaxZamEQqEVdDGOBeeh6dDqsHYjUtqdnbc6ptG33Hh9T+V24JkQz9zqntKFTo/40WFz2V+tAh6/&#10;8HKYshNtRK7rd38+nkau1ONSijdgEaf4B8Osn9ShSk61u5IJbFCwki/b18TOKd9kwGZGyEwCq1N6&#10;ymUGvCr5/z+qX1BLAwQUAAAACACHTuJARsMLe04CAABzBAAADgAAAGRycy9lMm9Eb2MueG1srVRL&#10;btswEN0X6B0I7hvZjj+JETkwbLgoYDQB0qJrmiItAfyVpC2nlynQXQ/R4xS9Rh8p5dPPqqgW1Axn&#10;NG/mzYyurk9akaPwobGmpMOzASXCcFs1Zl/S9+82ry4oCZGZiilrREnvRaDXi5cvrlo3FyNbW1UJ&#10;TxDEhHnrSlrH6OZFEXgtNAtn1gkDo7ReswjV74vKsxbRtSpGg8G0aK2vnLdchIDbdWekixxfSsHj&#10;jZRBRKJKitxiPn0+d+ksFldsvvfM1Q3v02D/kIVmjQHoY6g1i4wcfPNHKN1wb4OV8YxbXVgpGy5y&#10;DahmOPitmruaOZFrATnBPdIU/l9Y/vZ460lTlXQ2pMQwjR79+Pz1+7cvBBdgp3VhDqc7d+t7LUBM&#10;pZ6k1+mNIsippNPzyQAM35d0dD4aD3tqxSkSDutsMh1dTGDncBgOppeTy3F2KZ4COR/ia2E1SUJJ&#10;PZqXOWXHbYgAh+uDS8INVjXVplEqK36/WylPjgyN3uQnZY9PfnFThrRIcDJOqXKGgZOKRYjagYJg&#10;9pQwtcck8+gztrEJAZE67DULdYeRw/YQygApEdVRk6Sdre5BrLfdxAXHNw2q2rIQb5nHiAEfaxNv&#10;cEhlkZTtJUpq6z/97T75o/OwUtJiZJHwxwPzghL1xmAmLodjcEpiVsaT2QiKf27ZPbeYg15ZkIW2&#10;I7ssJv+oHkTprf6A7VomVJiY4cDuqOmVVexWCfvJxXKZ3TDXjsWtuXM8BU/MGbs8RCub3MQndnrS&#10;MNm5Uf0WptV5rmevp3/F4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kdg3E2AAAAA8BAAAPAAAA&#10;AAAAAAEAIAAAACIAAABkcnMvZG93bnJldi54bWxQSwECFAAUAAAACACHTuJARsMLe04CAABzBAAA&#10;DgAAAAAAAAABACAAAAAn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8258810</wp:posOffset>
                </wp:positionV>
                <wp:extent cx="1464310" cy="281940"/>
                <wp:effectExtent l="0" t="0" r="2540" b="317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4310" cy="281940"/>
                          <a:chOff x="1784" y="14729"/>
                          <a:chExt cx="2306" cy="444"/>
                        </a:xfrm>
                      </wpg:grpSpPr>
                      <wpg:grpSp>
                        <wpg:cNvPr id="111" name="组合 111"/>
                        <wpg:cNvGrpSpPr/>
                        <wpg:grpSpPr>
                          <a:xfrm rot="0">
                            <a:off x="1784" y="14782"/>
                            <a:ext cx="2307" cy="390"/>
                            <a:chOff x="1501" y="14397"/>
                            <a:chExt cx="2141" cy="390"/>
                          </a:xfrm>
                        </wpg:grpSpPr>
                        <wps:wsp>
                          <wps:cNvPr id="95" name="椭圆 75"/>
                          <wps:cNvSpPr/>
                          <wps:spPr>
                            <a:xfrm flipV="1">
                              <a:off x="1578" y="14397"/>
                              <a:ext cx="2064" cy="390"/>
                            </a:xfrm>
                            <a:prstGeom prst="snip1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  <wps:wsp>
                          <wps:cNvPr id="96" name="椭圆 75"/>
                          <wps:cNvSpPr/>
                          <wps:spPr>
                            <a:xfrm flipV="1">
                              <a:off x="1501" y="14397"/>
                              <a:ext cx="2064" cy="390"/>
                            </a:xfrm>
                            <a:prstGeom prst="round1Rect">
                              <a:avLst>
                                <a:gd name="adj" fmla="val 41282"/>
                              </a:avLst>
                            </a:prstGeom>
                            <a:solidFill>
                              <a:srgbClr val="1A94FC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</wpg:grpSp>
                      <wps:wsp>
                        <wps:cNvPr id="97" name="文本框 86"/>
                        <wps:cNvSpPr txBox="1"/>
                        <wps:spPr>
                          <a:xfrm>
                            <a:off x="2183" y="14729"/>
                            <a:ext cx="1490" cy="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20" w:lineRule="exact"/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vert="horz" wrap="square" rtlCol="0" anchor="t">
                          <a:noAutofit/>
                        </wps:bodyPr>
                      </wps:wsp>
                      <wps:wsp>
                        <wps:cNvPr id="44" name="头像"/>
                        <wps:cNvSpPr/>
                        <wps:spPr bwMode="auto">
                          <a:xfrm>
                            <a:off x="1850" y="14849"/>
                            <a:ext cx="261" cy="261"/>
                          </a:xfrm>
                          <a:custGeom>
                            <a:avLst/>
                            <a:gdLst>
                              <a:gd name="T0" fmla="*/ 970867 w 2274888"/>
                              <a:gd name="T1" fmla="*/ 1185371 h 2136775"/>
                              <a:gd name="T2" fmla="*/ 1067225 w 2274888"/>
                              <a:gd name="T3" fmla="*/ 1290958 h 2136775"/>
                              <a:gd name="T4" fmla="*/ 1058973 w 2274888"/>
                              <a:gd name="T5" fmla="*/ 1314363 h 2136775"/>
                              <a:gd name="T6" fmla="*/ 1030492 w 2274888"/>
                              <a:gd name="T7" fmla="*/ 1547079 h 2136775"/>
                              <a:gd name="T8" fmla="*/ 850285 w 2274888"/>
                              <a:gd name="T9" fmla="*/ 1790700 h 2136775"/>
                              <a:gd name="T10" fmla="*/ 879565 w 2274888"/>
                              <a:gd name="T11" fmla="*/ 1521547 h 2136775"/>
                              <a:gd name="T12" fmla="*/ 843897 w 2274888"/>
                              <a:gd name="T13" fmla="*/ 1311969 h 2136775"/>
                              <a:gd name="T14" fmla="*/ 838040 w 2274888"/>
                              <a:gd name="T15" fmla="*/ 1288033 h 2136775"/>
                              <a:gd name="T16" fmla="*/ 936529 w 2274888"/>
                              <a:gd name="T17" fmla="*/ 1183510 h 2136775"/>
                              <a:gd name="T18" fmla="*/ 1290295 w 2274888"/>
                              <a:gd name="T19" fmla="*/ 1044362 h 2136775"/>
                              <a:gd name="T20" fmla="*/ 1523468 w 2274888"/>
                              <a:gd name="T21" fmla="*/ 1126608 h 2136775"/>
                              <a:gd name="T22" fmla="*/ 1745740 w 2274888"/>
                              <a:gd name="T23" fmla="*/ 1205395 h 2136775"/>
                              <a:gd name="T24" fmla="*/ 1802637 w 2274888"/>
                              <a:gd name="T25" fmla="*/ 1245852 h 2136775"/>
                              <a:gd name="T26" fmla="*/ 1840924 w 2274888"/>
                              <a:gd name="T27" fmla="*/ 1304409 h 2136775"/>
                              <a:gd name="T28" fmla="*/ 1884793 w 2274888"/>
                              <a:gd name="T29" fmla="*/ 1444946 h 2136775"/>
                              <a:gd name="T30" fmla="*/ 1903936 w 2274888"/>
                              <a:gd name="T31" fmla="*/ 1609172 h 2136775"/>
                              <a:gd name="T32" fmla="*/ 1895694 w 2274888"/>
                              <a:gd name="T33" fmla="*/ 1665334 h 2136775"/>
                              <a:gd name="T34" fmla="*/ 1856344 w 2274888"/>
                              <a:gd name="T35" fmla="*/ 1694347 h 2136775"/>
                              <a:gd name="T36" fmla="*/ 1708784 w 2274888"/>
                              <a:gd name="T37" fmla="*/ 1741725 h 2136775"/>
                              <a:gd name="T38" fmla="*/ 1421106 w 2274888"/>
                              <a:gd name="T39" fmla="*/ 1780054 h 2136775"/>
                              <a:gd name="T40" fmla="*/ 671910 w 2274888"/>
                              <a:gd name="T41" fmla="*/ 1019076 h 2136775"/>
                              <a:gd name="T42" fmla="*/ 445459 w 2274888"/>
                              <a:gd name="T43" fmla="*/ 1776859 h 2136775"/>
                              <a:gd name="T44" fmla="*/ 172496 w 2274888"/>
                              <a:gd name="T45" fmla="*/ 1736135 h 2136775"/>
                              <a:gd name="T46" fmla="*/ 42791 w 2274888"/>
                              <a:gd name="T47" fmla="*/ 1690887 h 2136775"/>
                              <a:gd name="T48" fmla="*/ 6910 w 2274888"/>
                              <a:gd name="T49" fmla="*/ 1662406 h 2136775"/>
                              <a:gd name="T50" fmla="*/ 2392 w 2274888"/>
                              <a:gd name="T51" fmla="*/ 1585218 h 2136775"/>
                              <a:gd name="T52" fmla="*/ 23655 w 2274888"/>
                              <a:gd name="T53" fmla="*/ 1427379 h 2136775"/>
                              <a:gd name="T54" fmla="*/ 68042 w 2274888"/>
                              <a:gd name="T55" fmla="*/ 1297223 h 2136775"/>
                              <a:gd name="T56" fmla="*/ 107644 w 2274888"/>
                              <a:gd name="T57" fmla="*/ 1240528 h 2136775"/>
                              <a:gd name="T58" fmla="*/ 172496 w 2274888"/>
                              <a:gd name="T59" fmla="*/ 1199273 h 2136775"/>
                              <a:gd name="T60" fmla="*/ 415691 w 2274888"/>
                              <a:gd name="T61" fmla="*/ 1116228 h 2136775"/>
                              <a:gd name="T62" fmla="*/ 633637 w 2274888"/>
                              <a:gd name="T63" fmla="*/ 1036377 h 2136775"/>
                              <a:gd name="T64" fmla="*/ 1007065 w 2274888"/>
                              <a:gd name="T65" fmla="*/ 4789 h 2136775"/>
                              <a:gd name="T66" fmla="*/ 1083457 w 2274888"/>
                              <a:gd name="T67" fmla="*/ 28464 h 2136775"/>
                              <a:gd name="T68" fmla="*/ 1152130 w 2274888"/>
                              <a:gd name="T69" fmla="*/ 70228 h 2136775"/>
                              <a:gd name="T70" fmla="*/ 1210954 w 2274888"/>
                              <a:gd name="T71" fmla="*/ 127156 h 2136775"/>
                              <a:gd name="T72" fmla="*/ 1257801 w 2274888"/>
                              <a:gd name="T73" fmla="*/ 197384 h 2136775"/>
                              <a:gd name="T74" fmla="*/ 1290806 w 2274888"/>
                              <a:gd name="T75" fmla="*/ 278252 h 2136775"/>
                              <a:gd name="T76" fmla="*/ 1307575 w 2274888"/>
                              <a:gd name="T77" fmla="*/ 367634 h 2136775"/>
                              <a:gd name="T78" fmla="*/ 1305712 w 2274888"/>
                              <a:gd name="T79" fmla="*/ 474572 h 2136775"/>
                              <a:gd name="T80" fmla="*/ 1279095 w 2274888"/>
                              <a:gd name="T81" fmla="*/ 595609 h 2136775"/>
                              <a:gd name="T82" fmla="*/ 1231449 w 2274888"/>
                              <a:gd name="T83" fmla="*/ 713188 h 2136775"/>
                              <a:gd name="T84" fmla="*/ 1165438 w 2274888"/>
                              <a:gd name="T85" fmla="*/ 816669 h 2136775"/>
                              <a:gd name="T86" fmla="*/ 1039273 w 2274888"/>
                              <a:gd name="T87" fmla="*/ 1091197 h 2136775"/>
                              <a:gd name="T88" fmla="*/ 962348 w 2274888"/>
                              <a:gd name="T89" fmla="*/ 1149987 h 2136775"/>
                              <a:gd name="T90" fmla="*/ 937062 w 2274888"/>
                              <a:gd name="T91" fmla="*/ 1147326 h 2136775"/>
                              <a:gd name="T92" fmla="*/ 847628 w 2274888"/>
                              <a:gd name="T93" fmla="*/ 1074172 h 2136775"/>
                              <a:gd name="T94" fmla="*/ 731576 w 2274888"/>
                              <a:gd name="T95" fmla="*/ 806294 h 2136775"/>
                              <a:gd name="T96" fmla="*/ 667162 w 2274888"/>
                              <a:gd name="T97" fmla="*/ 700686 h 2136775"/>
                              <a:gd name="T98" fmla="*/ 621647 w 2274888"/>
                              <a:gd name="T99" fmla="*/ 582309 h 2136775"/>
                              <a:gd name="T100" fmla="*/ 597957 w 2274888"/>
                              <a:gd name="T101" fmla="*/ 461272 h 2136775"/>
                              <a:gd name="T102" fmla="*/ 598223 w 2274888"/>
                              <a:gd name="T103" fmla="*/ 357526 h 2136775"/>
                              <a:gd name="T104" fmla="*/ 617121 w 2274888"/>
                              <a:gd name="T105" fmla="*/ 268676 h 2136775"/>
                              <a:gd name="T106" fmla="*/ 651724 w 2274888"/>
                              <a:gd name="T107" fmla="*/ 188871 h 2136775"/>
                              <a:gd name="T108" fmla="*/ 699901 w 2274888"/>
                              <a:gd name="T109" fmla="*/ 119973 h 2136775"/>
                              <a:gd name="T110" fmla="*/ 760056 w 2274888"/>
                              <a:gd name="T111" fmla="*/ 64376 h 2136775"/>
                              <a:gd name="T112" fmla="*/ 829528 w 2274888"/>
                              <a:gd name="T113" fmla="*/ 25005 h 2136775"/>
                              <a:gd name="T114" fmla="*/ 906985 w 2274888"/>
                              <a:gd name="T115" fmla="*/ 3192 h 2136775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274888" h="2136775">
                                <a:moveTo>
                                  <a:pt x="1133947" y="1406525"/>
                                </a:moveTo>
                                <a:lnTo>
                                  <a:pt x="1137762" y="1406525"/>
                                </a:lnTo>
                                <a:lnTo>
                                  <a:pt x="1140940" y="1406525"/>
                                </a:lnTo>
                                <a:lnTo>
                                  <a:pt x="1144119" y="1407477"/>
                                </a:lnTo>
                                <a:lnTo>
                                  <a:pt x="1147298" y="1408112"/>
                                </a:lnTo>
                                <a:lnTo>
                                  <a:pt x="1150476" y="1409064"/>
                                </a:lnTo>
                                <a:lnTo>
                                  <a:pt x="1153655" y="1410651"/>
                                </a:lnTo>
                                <a:lnTo>
                                  <a:pt x="1156516" y="1412238"/>
                                </a:lnTo>
                                <a:lnTo>
                                  <a:pt x="1159377" y="1414459"/>
                                </a:lnTo>
                                <a:lnTo>
                                  <a:pt x="1161920" y="1416681"/>
                                </a:lnTo>
                                <a:lnTo>
                                  <a:pt x="1264591" y="1518871"/>
                                </a:lnTo>
                                <a:lnTo>
                                  <a:pt x="1267134" y="1521410"/>
                                </a:lnTo>
                                <a:lnTo>
                                  <a:pt x="1268723" y="1524266"/>
                                </a:lnTo>
                                <a:lnTo>
                                  <a:pt x="1270631" y="1527440"/>
                                </a:lnTo>
                                <a:lnTo>
                                  <a:pt x="1271902" y="1530296"/>
                                </a:lnTo>
                                <a:lnTo>
                                  <a:pt x="1273174" y="1533787"/>
                                </a:lnTo>
                                <a:lnTo>
                                  <a:pt x="1274127" y="1536961"/>
                                </a:lnTo>
                                <a:lnTo>
                                  <a:pt x="1274445" y="1540452"/>
                                </a:lnTo>
                                <a:lnTo>
                                  <a:pt x="1274763" y="1543625"/>
                                </a:lnTo>
                                <a:lnTo>
                                  <a:pt x="1274445" y="1546799"/>
                                </a:lnTo>
                                <a:lnTo>
                                  <a:pt x="1274127" y="1549973"/>
                                </a:lnTo>
                                <a:lnTo>
                                  <a:pt x="1273174" y="1553781"/>
                                </a:lnTo>
                                <a:lnTo>
                                  <a:pt x="1271902" y="1556955"/>
                                </a:lnTo>
                                <a:lnTo>
                                  <a:pt x="1270631" y="1559811"/>
                                </a:lnTo>
                                <a:lnTo>
                                  <a:pt x="1268723" y="1562667"/>
                                </a:lnTo>
                                <a:lnTo>
                                  <a:pt x="1267134" y="1565523"/>
                                </a:lnTo>
                                <a:lnTo>
                                  <a:pt x="1264591" y="1568380"/>
                                </a:lnTo>
                                <a:lnTo>
                                  <a:pt x="1178767" y="1653433"/>
                                </a:lnTo>
                                <a:lnTo>
                                  <a:pt x="1185760" y="1670570"/>
                                </a:lnTo>
                                <a:lnTo>
                                  <a:pt x="1192435" y="1689929"/>
                                </a:lnTo>
                                <a:lnTo>
                                  <a:pt x="1199428" y="1711510"/>
                                </a:lnTo>
                                <a:lnTo>
                                  <a:pt x="1206103" y="1734677"/>
                                </a:lnTo>
                                <a:lnTo>
                                  <a:pt x="1212461" y="1760066"/>
                                </a:lnTo>
                                <a:lnTo>
                                  <a:pt x="1218500" y="1787042"/>
                                </a:lnTo>
                                <a:lnTo>
                                  <a:pt x="1224858" y="1815605"/>
                                </a:lnTo>
                                <a:lnTo>
                                  <a:pt x="1230579" y="1846071"/>
                                </a:lnTo>
                                <a:lnTo>
                                  <a:pt x="1235983" y="1877808"/>
                                </a:lnTo>
                                <a:lnTo>
                                  <a:pt x="1240751" y="1911131"/>
                                </a:lnTo>
                                <a:lnTo>
                                  <a:pt x="1245201" y="1946041"/>
                                </a:lnTo>
                                <a:lnTo>
                                  <a:pt x="1249016" y="1981902"/>
                                </a:lnTo>
                                <a:lnTo>
                                  <a:pt x="1252830" y="2019351"/>
                                </a:lnTo>
                                <a:lnTo>
                                  <a:pt x="1255691" y="2057435"/>
                                </a:lnTo>
                                <a:lnTo>
                                  <a:pt x="1257916" y="2096470"/>
                                </a:lnTo>
                                <a:lnTo>
                                  <a:pt x="1259505" y="2136775"/>
                                </a:lnTo>
                                <a:lnTo>
                                  <a:pt x="1015382" y="2136775"/>
                                </a:lnTo>
                                <a:lnTo>
                                  <a:pt x="1016972" y="2096470"/>
                                </a:lnTo>
                                <a:lnTo>
                                  <a:pt x="1019515" y="2057435"/>
                                </a:lnTo>
                                <a:lnTo>
                                  <a:pt x="1022376" y="2019351"/>
                                </a:lnTo>
                                <a:lnTo>
                                  <a:pt x="1025554" y="1981902"/>
                                </a:lnTo>
                                <a:lnTo>
                                  <a:pt x="1029686" y="1946041"/>
                                </a:lnTo>
                                <a:lnTo>
                                  <a:pt x="1034137" y="1911131"/>
                                </a:lnTo>
                                <a:lnTo>
                                  <a:pt x="1039223" y="1877808"/>
                                </a:lnTo>
                                <a:lnTo>
                                  <a:pt x="1044308" y="1846071"/>
                                </a:lnTo>
                                <a:lnTo>
                                  <a:pt x="1050348" y="1815605"/>
                                </a:lnTo>
                                <a:lnTo>
                                  <a:pt x="1056387" y="1787042"/>
                                </a:lnTo>
                                <a:lnTo>
                                  <a:pt x="1062427" y="1760066"/>
                                </a:lnTo>
                                <a:lnTo>
                                  <a:pt x="1068784" y="1734677"/>
                                </a:lnTo>
                                <a:lnTo>
                                  <a:pt x="1075777" y="1711510"/>
                                </a:lnTo>
                                <a:lnTo>
                                  <a:pt x="1082453" y="1689929"/>
                                </a:lnTo>
                                <a:lnTo>
                                  <a:pt x="1089128" y="1670570"/>
                                </a:lnTo>
                                <a:lnTo>
                                  <a:pt x="1096121" y="1653433"/>
                                </a:lnTo>
                                <a:lnTo>
                                  <a:pt x="1010297" y="1568380"/>
                                </a:lnTo>
                                <a:lnTo>
                                  <a:pt x="1007754" y="1565523"/>
                                </a:lnTo>
                                <a:lnTo>
                                  <a:pt x="1005846" y="1562667"/>
                                </a:lnTo>
                                <a:lnTo>
                                  <a:pt x="1003939" y="1559811"/>
                                </a:lnTo>
                                <a:lnTo>
                                  <a:pt x="1002668" y="1556955"/>
                                </a:lnTo>
                                <a:lnTo>
                                  <a:pt x="1001396" y="1553781"/>
                                </a:lnTo>
                                <a:lnTo>
                                  <a:pt x="1000760" y="1549973"/>
                                </a:lnTo>
                                <a:lnTo>
                                  <a:pt x="1000443" y="1546799"/>
                                </a:lnTo>
                                <a:lnTo>
                                  <a:pt x="1000125" y="1543625"/>
                                </a:lnTo>
                                <a:lnTo>
                                  <a:pt x="1000443" y="1540452"/>
                                </a:lnTo>
                                <a:lnTo>
                                  <a:pt x="1000760" y="1536961"/>
                                </a:lnTo>
                                <a:lnTo>
                                  <a:pt x="1001396" y="1533787"/>
                                </a:lnTo>
                                <a:lnTo>
                                  <a:pt x="1002986" y="1530296"/>
                                </a:lnTo>
                                <a:lnTo>
                                  <a:pt x="1004257" y="1527440"/>
                                </a:lnTo>
                                <a:lnTo>
                                  <a:pt x="1006164" y="1524266"/>
                                </a:lnTo>
                                <a:lnTo>
                                  <a:pt x="1007754" y="1521410"/>
                                </a:lnTo>
                                <a:lnTo>
                                  <a:pt x="1010297" y="1518871"/>
                                </a:lnTo>
                                <a:lnTo>
                                  <a:pt x="1112650" y="1416681"/>
                                </a:lnTo>
                                <a:lnTo>
                                  <a:pt x="1115511" y="1414459"/>
                                </a:lnTo>
                                <a:lnTo>
                                  <a:pt x="1118372" y="1412238"/>
                                </a:lnTo>
                                <a:lnTo>
                                  <a:pt x="1121232" y="1410651"/>
                                </a:lnTo>
                                <a:lnTo>
                                  <a:pt x="1124411" y="1409064"/>
                                </a:lnTo>
                                <a:lnTo>
                                  <a:pt x="1127590" y="1408112"/>
                                </a:lnTo>
                                <a:lnTo>
                                  <a:pt x="1130769" y="1407477"/>
                                </a:lnTo>
                                <a:lnTo>
                                  <a:pt x="1133947" y="1406525"/>
                                </a:lnTo>
                                <a:close/>
                                <a:moveTo>
                                  <a:pt x="1472565" y="1216025"/>
                                </a:moveTo>
                                <a:lnTo>
                                  <a:pt x="1495425" y="1226506"/>
                                </a:lnTo>
                                <a:lnTo>
                                  <a:pt x="1518285" y="1236670"/>
                                </a:lnTo>
                                <a:lnTo>
                                  <a:pt x="1540828" y="1246198"/>
                                </a:lnTo>
                                <a:lnTo>
                                  <a:pt x="1563370" y="1255726"/>
                                </a:lnTo>
                                <a:lnTo>
                                  <a:pt x="1586230" y="1264619"/>
                                </a:lnTo>
                                <a:lnTo>
                                  <a:pt x="1608138" y="1273195"/>
                                </a:lnTo>
                                <a:lnTo>
                                  <a:pt x="1630363" y="1281453"/>
                                </a:lnTo>
                                <a:lnTo>
                                  <a:pt x="1651953" y="1289393"/>
                                </a:lnTo>
                                <a:lnTo>
                                  <a:pt x="1695133" y="1304321"/>
                                </a:lnTo>
                                <a:lnTo>
                                  <a:pt x="1737360" y="1318613"/>
                                </a:lnTo>
                                <a:lnTo>
                                  <a:pt x="1778635" y="1331953"/>
                                </a:lnTo>
                                <a:lnTo>
                                  <a:pt x="1819275" y="1344339"/>
                                </a:lnTo>
                                <a:lnTo>
                                  <a:pt x="1896428" y="1368795"/>
                                </a:lnTo>
                                <a:lnTo>
                                  <a:pt x="1933575" y="1380864"/>
                                </a:lnTo>
                                <a:lnTo>
                                  <a:pt x="1969453" y="1392934"/>
                                </a:lnTo>
                                <a:lnTo>
                                  <a:pt x="2004060" y="1405320"/>
                                </a:lnTo>
                                <a:lnTo>
                                  <a:pt x="2020570" y="1411355"/>
                                </a:lnTo>
                                <a:lnTo>
                                  <a:pt x="2037080" y="1417707"/>
                                </a:lnTo>
                                <a:lnTo>
                                  <a:pt x="2053273" y="1424695"/>
                                </a:lnTo>
                                <a:lnTo>
                                  <a:pt x="2068830" y="1431047"/>
                                </a:lnTo>
                                <a:lnTo>
                                  <a:pt x="2084705" y="1438352"/>
                                </a:lnTo>
                                <a:lnTo>
                                  <a:pt x="2099628" y="1445339"/>
                                </a:lnTo>
                                <a:lnTo>
                                  <a:pt x="2106930" y="1449150"/>
                                </a:lnTo>
                                <a:lnTo>
                                  <a:pt x="2114233" y="1453279"/>
                                </a:lnTo>
                                <a:lnTo>
                                  <a:pt x="2120900" y="1458044"/>
                                </a:lnTo>
                                <a:lnTo>
                                  <a:pt x="2127568" y="1463125"/>
                                </a:lnTo>
                                <a:lnTo>
                                  <a:pt x="2134235" y="1468207"/>
                                </a:lnTo>
                                <a:lnTo>
                                  <a:pt x="2140585" y="1474242"/>
                                </a:lnTo>
                                <a:lnTo>
                                  <a:pt x="2146618" y="1480276"/>
                                </a:lnTo>
                                <a:lnTo>
                                  <a:pt x="2152650" y="1486628"/>
                                </a:lnTo>
                                <a:lnTo>
                                  <a:pt x="2158365" y="1493298"/>
                                </a:lnTo>
                                <a:lnTo>
                                  <a:pt x="2163763" y="1500286"/>
                                </a:lnTo>
                                <a:lnTo>
                                  <a:pt x="2169160" y="1507908"/>
                                </a:lnTo>
                                <a:lnTo>
                                  <a:pt x="2174558" y="1515213"/>
                                </a:lnTo>
                                <a:lnTo>
                                  <a:pt x="2179638" y="1522836"/>
                                </a:lnTo>
                                <a:lnTo>
                                  <a:pt x="2184718" y="1531094"/>
                                </a:lnTo>
                                <a:lnTo>
                                  <a:pt x="2189163" y="1539352"/>
                                </a:lnTo>
                                <a:lnTo>
                                  <a:pt x="2193925" y="1547927"/>
                                </a:lnTo>
                                <a:lnTo>
                                  <a:pt x="2198370" y="1556502"/>
                                </a:lnTo>
                                <a:lnTo>
                                  <a:pt x="2202498" y="1565396"/>
                                </a:lnTo>
                                <a:lnTo>
                                  <a:pt x="2210435" y="1583817"/>
                                </a:lnTo>
                                <a:lnTo>
                                  <a:pt x="2218055" y="1602556"/>
                                </a:lnTo>
                                <a:lnTo>
                                  <a:pt x="2224723" y="1622248"/>
                                </a:lnTo>
                                <a:lnTo>
                                  <a:pt x="2230755" y="1641939"/>
                                </a:lnTo>
                                <a:lnTo>
                                  <a:pt x="2236788" y="1662584"/>
                                </a:lnTo>
                                <a:lnTo>
                                  <a:pt x="2241868" y="1682911"/>
                                </a:lnTo>
                                <a:lnTo>
                                  <a:pt x="2246631" y="1703238"/>
                                </a:lnTo>
                                <a:lnTo>
                                  <a:pt x="2250758" y="1724200"/>
                                </a:lnTo>
                                <a:lnTo>
                                  <a:pt x="2254885" y="1744527"/>
                                </a:lnTo>
                                <a:lnTo>
                                  <a:pt x="2258378" y="1764537"/>
                                </a:lnTo>
                                <a:lnTo>
                                  <a:pt x="2261235" y="1784546"/>
                                </a:lnTo>
                                <a:lnTo>
                                  <a:pt x="2263775" y="1803920"/>
                                </a:lnTo>
                                <a:lnTo>
                                  <a:pt x="2266315" y="1822977"/>
                                </a:lnTo>
                                <a:lnTo>
                                  <a:pt x="2267903" y="1841081"/>
                                </a:lnTo>
                                <a:lnTo>
                                  <a:pt x="2269808" y="1859184"/>
                                </a:lnTo>
                                <a:lnTo>
                                  <a:pt x="2272348" y="1891581"/>
                                </a:lnTo>
                                <a:lnTo>
                                  <a:pt x="2273618" y="1920165"/>
                                </a:lnTo>
                                <a:lnTo>
                                  <a:pt x="2274571" y="1943669"/>
                                </a:lnTo>
                                <a:lnTo>
                                  <a:pt x="2274888" y="1961455"/>
                                </a:lnTo>
                                <a:lnTo>
                                  <a:pt x="2274571" y="1964948"/>
                                </a:lnTo>
                                <a:lnTo>
                                  <a:pt x="2274253" y="1968760"/>
                                </a:lnTo>
                                <a:lnTo>
                                  <a:pt x="2272665" y="1972571"/>
                                </a:lnTo>
                                <a:lnTo>
                                  <a:pt x="2271395" y="1976065"/>
                                </a:lnTo>
                                <a:lnTo>
                                  <a:pt x="2269173" y="1979876"/>
                                </a:lnTo>
                                <a:lnTo>
                                  <a:pt x="2266633" y="1983687"/>
                                </a:lnTo>
                                <a:lnTo>
                                  <a:pt x="2263775" y="1987181"/>
                                </a:lnTo>
                                <a:lnTo>
                                  <a:pt x="2260601" y="1991310"/>
                                </a:lnTo>
                                <a:lnTo>
                                  <a:pt x="2256473" y="1995121"/>
                                </a:lnTo>
                                <a:lnTo>
                                  <a:pt x="2252345" y="1998615"/>
                                </a:lnTo>
                                <a:lnTo>
                                  <a:pt x="2247583" y="2002744"/>
                                </a:lnTo>
                                <a:lnTo>
                                  <a:pt x="2242185" y="2006238"/>
                                </a:lnTo>
                                <a:lnTo>
                                  <a:pt x="2236471" y="2010367"/>
                                </a:lnTo>
                                <a:lnTo>
                                  <a:pt x="2230438" y="2014178"/>
                                </a:lnTo>
                                <a:lnTo>
                                  <a:pt x="2224088" y="2017672"/>
                                </a:lnTo>
                                <a:lnTo>
                                  <a:pt x="2216785" y="2021800"/>
                                </a:lnTo>
                                <a:lnTo>
                                  <a:pt x="2209165" y="2025294"/>
                                </a:lnTo>
                                <a:lnTo>
                                  <a:pt x="2201545" y="2029105"/>
                                </a:lnTo>
                                <a:lnTo>
                                  <a:pt x="2183765" y="2036410"/>
                                </a:lnTo>
                                <a:lnTo>
                                  <a:pt x="2165033" y="2044033"/>
                                </a:lnTo>
                                <a:lnTo>
                                  <a:pt x="2143760" y="2051021"/>
                                </a:lnTo>
                                <a:lnTo>
                                  <a:pt x="2120900" y="2058326"/>
                                </a:lnTo>
                                <a:lnTo>
                                  <a:pt x="2095818" y="2064995"/>
                                </a:lnTo>
                                <a:lnTo>
                                  <a:pt x="2069465" y="2071665"/>
                                </a:lnTo>
                                <a:lnTo>
                                  <a:pt x="2040573" y="2078335"/>
                                </a:lnTo>
                                <a:lnTo>
                                  <a:pt x="2010410" y="2084370"/>
                                </a:lnTo>
                                <a:lnTo>
                                  <a:pt x="1977708" y="2090404"/>
                                </a:lnTo>
                                <a:lnTo>
                                  <a:pt x="1943418" y="2096121"/>
                                </a:lnTo>
                                <a:lnTo>
                                  <a:pt x="1907223" y="2101838"/>
                                </a:lnTo>
                                <a:lnTo>
                                  <a:pt x="1868805" y="2106920"/>
                                </a:lnTo>
                                <a:lnTo>
                                  <a:pt x="1829118" y="2111684"/>
                                </a:lnTo>
                                <a:lnTo>
                                  <a:pt x="1786890" y="2116131"/>
                                </a:lnTo>
                                <a:lnTo>
                                  <a:pt x="1742758" y="2120259"/>
                                </a:lnTo>
                                <a:lnTo>
                                  <a:pt x="1697038" y="2124071"/>
                                </a:lnTo>
                                <a:lnTo>
                                  <a:pt x="1649413" y="2127247"/>
                                </a:lnTo>
                                <a:lnTo>
                                  <a:pt x="1599565" y="2130105"/>
                                </a:lnTo>
                                <a:lnTo>
                                  <a:pt x="1547813" y="2132329"/>
                                </a:lnTo>
                                <a:lnTo>
                                  <a:pt x="1494155" y="2134234"/>
                                </a:lnTo>
                                <a:lnTo>
                                  <a:pt x="1438275" y="2135505"/>
                                </a:lnTo>
                                <a:lnTo>
                                  <a:pt x="1380490" y="2136775"/>
                                </a:lnTo>
                                <a:lnTo>
                                  <a:pt x="1320800" y="2136775"/>
                                </a:lnTo>
                                <a:lnTo>
                                  <a:pt x="1472565" y="1216025"/>
                                </a:lnTo>
                                <a:close/>
                                <a:moveTo>
                                  <a:pt x="802373" y="1216025"/>
                                </a:moveTo>
                                <a:lnTo>
                                  <a:pt x="954088" y="2136775"/>
                                </a:lnTo>
                                <a:lnTo>
                                  <a:pt x="894418" y="2136775"/>
                                </a:lnTo>
                                <a:lnTo>
                                  <a:pt x="836652" y="2135505"/>
                                </a:lnTo>
                                <a:lnTo>
                                  <a:pt x="780790" y="2134234"/>
                                </a:lnTo>
                                <a:lnTo>
                                  <a:pt x="727151" y="2132329"/>
                                </a:lnTo>
                                <a:lnTo>
                                  <a:pt x="675415" y="2130105"/>
                                </a:lnTo>
                                <a:lnTo>
                                  <a:pt x="625584" y="2127247"/>
                                </a:lnTo>
                                <a:lnTo>
                                  <a:pt x="577975" y="2124071"/>
                                </a:lnTo>
                                <a:lnTo>
                                  <a:pt x="531953" y="2120259"/>
                                </a:lnTo>
                                <a:lnTo>
                                  <a:pt x="488153" y="2116131"/>
                                </a:lnTo>
                                <a:lnTo>
                                  <a:pt x="445939" y="2111684"/>
                                </a:lnTo>
                                <a:lnTo>
                                  <a:pt x="405947" y="2106920"/>
                                </a:lnTo>
                                <a:lnTo>
                                  <a:pt x="367860" y="2101838"/>
                                </a:lnTo>
                                <a:lnTo>
                                  <a:pt x="331677" y="2096121"/>
                                </a:lnTo>
                                <a:lnTo>
                                  <a:pt x="297398" y="2090404"/>
                                </a:lnTo>
                                <a:lnTo>
                                  <a:pt x="265024" y="2084370"/>
                                </a:lnTo>
                                <a:lnTo>
                                  <a:pt x="234554" y="2078335"/>
                                </a:lnTo>
                                <a:lnTo>
                                  <a:pt x="205989" y="2071665"/>
                                </a:lnTo>
                                <a:lnTo>
                                  <a:pt x="179010" y="2064995"/>
                                </a:lnTo>
                                <a:lnTo>
                                  <a:pt x="154254" y="2058326"/>
                                </a:lnTo>
                                <a:lnTo>
                                  <a:pt x="131401" y="2051021"/>
                                </a:lnTo>
                                <a:lnTo>
                                  <a:pt x="110136" y="2044033"/>
                                </a:lnTo>
                                <a:lnTo>
                                  <a:pt x="91092" y="2036410"/>
                                </a:lnTo>
                                <a:lnTo>
                                  <a:pt x="73635" y="2029105"/>
                                </a:lnTo>
                                <a:lnTo>
                                  <a:pt x="66018" y="2025294"/>
                                </a:lnTo>
                                <a:lnTo>
                                  <a:pt x="58400" y="2021800"/>
                                </a:lnTo>
                                <a:lnTo>
                                  <a:pt x="51100" y="2017672"/>
                                </a:lnTo>
                                <a:lnTo>
                                  <a:pt x="44435" y="2014178"/>
                                </a:lnTo>
                                <a:lnTo>
                                  <a:pt x="38404" y="2010367"/>
                                </a:lnTo>
                                <a:lnTo>
                                  <a:pt x="32691" y="2006238"/>
                                </a:lnTo>
                                <a:lnTo>
                                  <a:pt x="27613" y="2002744"/>
                                </a:lnTo>
                                <a:lnTo>
                                  <a:pt x="22852" y="1998615"/>
                                </a:lnTo>
                                <a:lnTo>
                                  <a:pt x="18726" y="1995121"/>
                                </a:lnTo>
                                <a:lnTo>
                                  <a:pt x="14600" y="1991310"/>
                                </a:lnTo>
                                <a:lnTo>
                                  <a:pt x="11109" y="1987181"/>
                                </a:lnTo>
                                <a:lnTo>
                                  <a:pt x="8252" y="1983687"/>
                                </a:lnTo>
                                <a:lnTo>
                                  <a:pt x="5713" y="1979876"/>
                                </a:lnTo>
                                <a:lnTo>
                                  <a:pt x="3491" y="1976065"/>
                                </a:lnTo>
                                <a:lnTo>
                                  <a:pt x="2222" y="1972571"/>
                                </a:lnTo>
                                <a:lnTo>
                                  <a:pt x="1269" y="1968760"/>
                                </a:lnTo>
                                <a:lnTo>
                                  <a:pt x="317" y="1964948"/>
                                </a:lnTo>
                                <a:lnTo>
                                  <a:pt x="0" y="1961455"/>
                                </a:lnTo>
                                <a:lnTo>
                                  <a:pt x="317" y="1943669"/>
                                </a:lnTo>
                                <a:lnTo>
                                  <a:pt x="1269" y="1920165"/>
                                </a:lnTo>
                                <a:lnTo>
                                  <a:pt x="2856" y="1891581"/>
                                </a:lnTo>
                                <a:lnTo>
                                  <a:pt x="5395" y="1859184"/>
                                </a:lnTo>
                                <a:lnTo>
                                  <a:pt x="6982" y="1841081"/>
                                </a:lnTo>
                                <a:lnTo>
                                  <a:pt x="8887" y="1822977"/>
                                </a:lnTo>
                                <a:lnTo>
                                  <a:pt x="11109" y="1803920"/>
                                </a:lnTo>
                                <a:lnTo>
                                  <a:pt x="13965" y="1784546"/>
                                </a:lnTo>
                                <a:lnTo>
                                  <a:pt x="16822" y="1764537"/>
                                </a:lnTo>
                                <a:lnTo>
                                  <a:pt x="20313" y="1744527"/>
                                </a:lnTo>
                                <a:lnTo>
                                  <a:pt x="24122" y="1724200"/>
                                </a:lnTo>
                                <a:lnTo>
                                  <a:pt x="28248" y="1703238"/>
                                </a:lnTo>
                                <a:lnTo>
                                  <a:pt x="33326" y="1682911"/>
                                </a:lnTo>
                                <a:lnTo>
                                  <a:pt x="38404" y="1662584"/>
                                </a:lnTo>
                                <a:lnTo>
                                  <a:pt x="44118" y="1641939"/>
                                </a:lnTo>
                                <a:lnTo>
                                  <a:pt x="50465" y="1622248"/>
                                </a:lnTo>
                                <a:lnTo>
                                  <a:pt x="57448" y="1602556"/>
                                </a:lnTo>
                                <a:lnTo>
                                  <a:pt x="64748" y="1583817"/>
                                </a:lnTo>
                                <a:lnTo>
                                  <a:pt x="72683" y="1565396"/>
                                </a:lnTo>
                                <a:lnTo>
                                  <a:pt x="77127" y="1556502"/>
                                </a:lnTo>
                                <a:lnTo>
                                  <a:pt x="81253" y="1547927"/>
                                </a:lnTo>
                                <a:lnTo>
                                  <a:pt x="86014" y="1539352"/>
                                </a:lnTo>
                                <a:lnTo>
                                  <a:pt x="90457" y="1531094"/>
                                </a:lnTo>
                                <a:lnTo>
                                  <a:pt x="95536" y="1522836"/>
                                </a:lnTo>
                                <a:lnTo>
                                  <a:pt x="100614" y="1515213"/>
                                </a:lnTo>
                                <a:lnTo>
                                  <a:pt x="105692" y="1507908"/>
                                </a:lnTo>
                                <a:lnTo>
                                  <a:pt x="111088" y="1500286"/>
                                </a:lnTo>
                                <a:lnTo>
                                  <a:pt x="116801" y="1493298"/>
                                </a:lnTo>
                                <a:lnTo>
                                  <a:pt x="122514" y="1486628"/>
                                </a:lnTo>
                                <a:lnTo>
                                  <a:pt x="128545" y="1480276"/>
                                </a:lnTo>
                                <a:lnTo>
                                  <a:pt x="134575" y="1474242"/>
                                </a:lnTo>
                                <a:lnTo>
                                  <a:pt x="140923" y="1468207"/>
                                </a:lnTo>
                                <a:lnTo>
                                  <a:pt x="147588" y="1463125"/>
                                </a:lnTo>
                                <a:lnTo>
                                  <a:pt x="154254" y="1458044"/>
                                </a:lnTo>
                                <a:lnTo>
                                  <a:pt x="161236" y="1453279"/>
                                </a:lnTo>
                                <a:lnTo>
                                  <a:pt x="168219" y="1449150"/>
                                </a:lnTo>
                                <a:lnTo>
                                  <a:pt x="175519" y="1445339"/>
                                </a:lnTo>
                                <a:lnTo>
                                  <a:pt x="190436" y="1438352"/>
                                </a:lnTo>
                                <a:lnTo>
                                  <a:pt x="205989" y="1431047"/>
                                </a:lnTo>
                                <a:lnTo>
                                  <a:pt x="221541" y="1424695"/>
                                </a:lnTo>
                                <a:lnTo>
                                  <a:pt x="237728" y="1417707"/>
                                </a:lnTo>
                                <a:lnTo>
                                  <a:pt x="254233" y="1411355"/>
                                </a:lnTo>
                                <a:lnTo>
                                  <a:pt x="271055" y="1405320"/>
                                </a:lnTo>
                                <a:lnTo>
                                  <a:pt x="305651" y="1392934"/>
                                </a:lnTo>
                                <a:lnTo>
                                  <a:pt x="341516" y="1380864"/>
                                </a:lnTo>
                                <a:lnTo>
                                  <a:pt x="378651" y="1368795"/>
                                </a:lnTo>
                                <a:lnTo>
                                  <a:pt x="456096" y="1344339"/>
                                </a:lnTo>
                                <a:lnTo>
                                  <a:pt x="496405" y="1331953"/>
                                </a:lnTo>
                                <a:lnTo>
                                  <a:pt x="537666" y="1318613"/>
                                </a:lnTo>
                                <a:lnTo>
                                  <a:pt x="579880" y="1304321"/>
                                </a:lnTo>
                                <a:lnTo>
                                  <a:pt x="622728" y="1289393"/>
                                </a:lnTo>
                                <a:lnTo>
                                  <a:pt x="644628" y="1281453"/>
                                </a:lnTo>
                                <a:lnTo>
                                  <a:pt x="666846" y="1273195"/>
                                </a:lnTo>
                                <a:lnTo>
                                  <a:pt x="689063" y="1264619"/>
                                </a:lnTo>
                                <a:lnTo>
                                  <a:pt x="711281" y="1255726"/>
                                </a:lnTo>
                                <a:lnTo>
                                  <a:pt x="733816" y="1246198"/>
                                </a:lnTo>
                                <a:lnTo>
                                  <a:pt x="756668" y="1236670"/>
                                </a:lnTo>
                                <a:lnTo>
                                  <a:pt x="779521" y="1226506"/>
                                </a:lnTo>
                                <a:lnTo>
                                  <a:pt x="802373" y="1216025"/>
                                </a:lnTo>
                                <a:close/>
                                <a:moveTo>
                                  <a:pt x="1137444" y="0"/>
                                </a:moveTo>
                                <a:lnTo>
                                  <a:pt x="1148251" y="317"/>
                                </a:lnTo>
                                <a:lnTo>
                                  <a:pt x="1159376" y="635"/>
                                </a:lnTo>
                                <a:lnTo>
                                  <a:pt x="1170183" y="1587"/>
                                </a:lnTo>
                                <a:lnTo>
                                  <a:pt x="1180990" y="2539"/>
                                </a:lnTo>
                                <a:lnTo>
                                  <a:pt x="1191797" y="3809"/>
                                </a:lnTo>
                                <a:lnTo>
                                  <a:pt x="1202604" y="5714"/>
                                </a:lnTo>
                                <a:lnTo>
                                  <a:pt x="1212776" y="7936"/>
                                </a:lnTo>
                                <a:lnTo>
                                  <a:pt x="1223265" y="10158"/>
                                </a:lnTo>
                                <a:lnTo>
                                  <a:pt x="1233754" y="12380"/>
                                </a:lnTo>
                                <a:lnTo>
                                  <a:pt x="1243926" y="15237"/>
                                </a:lnTo>
                                <a:lnTo>
                                  <a:pt x="1254097" y="18728"/>
                                </a:lnTo>
                                <a:lnTo>
                                  <a:pt x="1264268" y="22220"/>
                                </a:lnTo>
                                <a:lnTo>
                                  <a:pt x="1274122" y="25712"/>
                                </a:lnTo>
                                <a:lnTo>
                                  <a:pt x="1283975" y="29838"/>
                                </a:lnTo>
                                <a:lnTo>
                                  <a:pt x="1293829" y="33965"/>
                                </a:lnTo>
                                <a:lnTo>
                                  <a:pt x="1303682" y="38726"/>
                                </a:lnTo>
                                <a:lnTo>
                                  <a:pt x="1312900" y="43170"/>
                                </a:lnTo>
                                <a:lnTo>
                                  <a:pt x="1322118" y="48249"/>
                                </a:lnTo>
                                <a:lnTo>
                                  <a:pt x="1331654" y="53645"/>
                                </a:lnTo>
                                <a:lnTo>
                                  <a:pt x="1340871" y="59041"/>
                                </a:lnTo>
                                <a:lnTo>
                                  <a:pt x="1349771" y="64755"/>
                                </a:lnTo>
                                <a:lnTo>
                                  <a:pt x="1358353" y="70786"/>
                                </a:lnTo>
                                <a:lnTo>
                                  <a:pt x="1367253" y="76817"/>
                                </a:lnTo>
                                <a:lnTo>
                                  <a:pt x="1375835" y="83801"/>
                                </a:lnTo>
                                <a:lnTo>
                                  <a:pt x="1384100" y="90149"/>
                                </a:lnTo>
                                <a:lnTo>
                                  <a:pt x="1392364" y="97450"/>
                                </a:lnTo>
                                <a:lnTo>
                                  <a:pt x="1400628" y="104433"/>
                                </a:lnTo>
                                <a:lnTo>
                                  <a:pt x="1408575" y="111734"/>
                                </a:lnTo>
                                <a:lnTo>
                                  <a:pt x="1416521" y="119035"/>
                                </a:lnTo>
                                <a:lnTo>
                                  <a:pt x="1424149" y="126971"/>
                                </a:lnTo>
                                <a:lnTo>
                                  <a:pt x="1431460" y="134906"/>
                                </a:lnTo>
                                <a:lnTo>
                                  <a:pt x="1439089" y="143159"/>
                                </a:lnTo>
                                <a:lnTo>
                                  <a:pt x="1446081" y="151730"/>
                                </a:lnTo>
                                <a:lnTo>
                                  <a:pt x="1453074" y="160300"/>
                                </a:lnTo>
                                <a:lnTo>
                                  <a:pt x="1459749" y="168871"/>
                                </a:lnTo>
                                <a:lnTo>
                                  <a:pt x="1466742" y="177759"/>
                                </a:lnTo>
                                <a:lnTo>
                                  <a:pt x="1472781" y="187282"/>
                                </a:lnTo>
                                <a:lnTo>
                                  <a:pt x="1479139" y="196487"/>
                                </a:lnTo>
                                <a:lnTo>
                                  <a:pt x="1485178" y="205693"/>
                                </a:lnTo>
                                <a:lnTo>
                                  <a:pt x="1490899" y="215533"/>
                                </a:lnTo>
                                <a:lnTo>
                                  <a:pt x="1496621" y="225373"/>
                                </a:lnTo>
                                <a:lnTo>
                                  <a:pt x="1502024" y="235531"/>
                                </a:lnTo>
                                <a:lnTo>
                                  <a:pt x="1507428" y="245688"/>
                                </a:lnTo>
                                <a:lnTo>
                                  <a:pt x="1512513" y="255846"/>
                                </a:lnTo>
                                <a:lnTo>
                                  <a:pt x="1517281" y="266321"/>
                                </a:lnTo>
                                <a:lnTo>
                                  <a:pt x="1521731" y="277114"/>
                                </a:lnTo>
                                <a:lnTo>
                                  <a:pt x="1526181" y="287906"/>
                                </a:lnTo>
                                <a:lnTo>
                                  <a:pt x="1530313" y="298381"/>
                                </a:lnTo>
                                <a:lnTo>
                                  <a:pt x="1534445" y="309491"/>
                                </a:lnTo>
                                <a:lnTo>
                                  <a:pt x="1537942" y="320601"/>
                                </a:lnTo>
                                <a:lnTo>
                                  <a:pt x="1541438" y="332028"/>
                                </a:lnTo>
                                <a:lnTo>
                                  <a:pt x="1544617" y="343456"/>
                                </a:lnTo>
                                <a:lnTo>
                                  <a:pt x="1547477" y="355201"/>
                                </a:lnTo>
                                <a:lnTo>
                                  <a:pt x="1550656" y="366945"/>
                                </a:lnTo>
                                <a:lnTo>
                                  <a:pt x="1552881" y="378373"/>
                                </a:lnTo>
                                <a:lnTo>
                                  <a:pt x="1555106" y="390435"/>
                                </a:lnTo>
                                <a:lnTo>
                                  <a:pt x="1557331" y="402180"/>
                                </a:lnTo>
                                <a:lnTo>
                                  <a:pt x="1558602" y="414559"/>
                                </a:lnTo>
                                <a:lnTo>
                                  <a:pt x="1560509" y="426622"/>
                                </a:lnTo>
                                <a:lnTo>
                                  <a:pt x="1561463" y="438684"/>
                                </a:lnTo>
                                <a:lnTo>
                                  <a:pt x="1562734" y="451381"/>
                                </a:lnTo>
                                <a:lnTo>
                                  <a:pt x="1563370" y="463760"/>
                                </a:lnTo>
                                <a:lnTo>
                                  <a:pt x="1563688" y="476458"/>
                                </a:lnTo>
                                <a:lnTo>
                                  <a:pt x="1563688" y="488837"/>
                                </a:lnTo>
                                <a:lnTo>
                                  <a:pt x="1563688" y="504074"/>
                                </a:lnTo>
                                <a:lnTo>
                                  <a:pt x="1563052" y="519310"/>
                                </a:lnTo>
                                <a:lnTo>
                                  <a:pt x="1562099" y="534864"/>
                                </a:lnTo>
                                <a:lnTo>
                                  <a:pt x="1560509" y="550418"/>
                                </a:lnTo>
                                <a:lnTo>
                                  <a:pt x="1559238" y="566289"/>
                                </a:lnTo>
                                <a:lnTo>
                                  <a:pt x="1557013" y="581843"/>
                                </a:lnTo>
                                <a:lnTo>
                                  <a:pt x="1554470" y="598032"/>
                                </a:lnTo>
                                <a:lnTo>
                                  <a:pt x="1551609" y="613903"/>
                                </a:lnTo>
                                <a:lnTo>
                                  <a:pt x="1548431" y="630092"/>
                                </a:lnTo>
                                <a:lnTo>
                                  <a:pt x="1544617" y="645963"/>
                                </a:lnTo>
                                <a:lnTo>
                                  <a:pt x="1541120" y="662470"/>
                                </a:lnTo>
                                <a:lnTo>
                                  <a:pt x="1536988" y="678658"/>
                                </a:lnTo>
                                <a:lnTo>
                                  <a:pt x="1532220" y="694847"/>
                                </a:lnTo>
                                <a:lnTo>
                                  <a:pt x="1527453" y="710718"/>
                                </a:lnTo>
                                <a:lnTo>
                                  <a:pt x="1522685" y="726590"/>
                                </a:lnTo>
                                <a:lnTo>
                                  <a:pt x="1516963" y="742778"/>
                                </a:lnTo>
                                <a:lnTo>
                                  <a:pt x="1510924" y="758332"/>
                                </a:lnTo>
                                <a:lnTo>
                                  <a:pt x="1504885" y="774521"/>
                                </a:lnTo>
                                <a:lnTo>
                                  <a:pt x="1498528" y="790075"/>
                                </a:lnTo>
                                <a:lnTo>
                                  <a:pt x="1492171" y="805629"/>
                                </a:lnTo>
                                <a:lnTo>
                                  <a:pt x="1485178" y="821183"/>
                                </a:lnTo>
                                <a:lnTo>
                                  <a:pt x="1477867" y="836102"/>
                                </a:lnTo>
                                <a:lnTo>
                                  <a:pt x="1470556" y="851021"/>
                                </a:lnTo>
                                <a:lnTo>
                                  <a:pt x="1462610" y="865940"/>
                                </a:lnTo>
                                <a:lnTo>
                                  <a:pt x="1454664" y="880542"/>
                                </a:lnTo>
                                <a:lnTo>
                                  <a:pt x="1446717" y="894826"/>
                                </a:lnTo>
                                <a:lnTo>
                                  <a:pt x="1437817" y="908793"/>
                                </a:lnTo>
                                <a:lnTo>
                                  <a:pt x="1428917" y="922759"/>
                                </a:lnTo>
                                <a:lnTo>
                                  <a:pt x="1420017" y="936409"/>
                                </a:lnTo>
                                <a:lnTo>
                                  <a:pt x="1411117" y="949106"/>
                                </a:lnTo>
                                <a:lnTo>
                                  <a:pt x="1401264" y="962120"/>
                                </a:lnTo>
                                <a:lnTo>
                                  <a:pt x="1391728" y="974500"/>
                                </a:lnTo>
                                <a:lnTo>
                                  <a:pt x="1391728" y="1145593"/>
                                </a:lnTo>
                                <a:lnTo>
                                  <a:pt x="1383146" y="1155433"/>
                                </a:lnTo>
                                <a:lnTo>
                                  <a:pt x="1359625" y="1181462"/>
                                </a:lnTo>
                                <a:lnTo>
                                  <a:pt x="1343414" y="1198603"/>
                                </a:lnTo>
                                <a:lnTo>
                                  <a:pt x="1324979" y="1217966"/>
                                </a:lnTo>
                                <a:lnTo>
                                  <a:pt x="1305272" y="1238916"/>
                                </a:lnTo>
                                <a:lnTo>
                                  <a:pt x="1284611" y="1260184"/>
                                </a:lnTo>
                                <a:lnTo>
                                  <a:pt x="1262679" y="1281769"/>
                                </a:lnTo>
                                <a:lnTo>
                                  <a:pt x="1241065" y="1302084"/>
                                </a:lnTo>
                                <a:lnTo>
                                  <a:pt x="1219769" y="1321765"/>
                                </a:lnTo>
                                <a:lnTo>
                                  <a:pt x="1209279" y="1330653"/>
                                </a:lnTo>
                                <a:lnTo>
                                  <a:pt x="1199426" y="1338906"/>
                                </a:lnTo>
                                <a:lnTo>
                                  <a:pt x="1189572" y="1346842"/>
                                </a:lnTo>
                                <a:lnTo>
                                  <a:pt x="1180672" y="1353825"/>
                                </a:lnTo>
                                <a:lnTo>
                                  <a:pt x="1171772" y="1359856"/>
                                </a:lnTo>
                                <a:lnTo>
                                  <a:pt x="1163508" y="1365252"/>
                                </a:lnTo>
                                <a:lnTo>
                                  <a:pt x="1155879" y="1369061"/>
                                </a:lnTo>
                                <a:lnTo>
                                  <a:pt x="1149204" y="1372236"/>
                                </a:lnTo>
                                <a:lnTo>
                                  <a:pt x="1146026" y="1373505"/>
                                </a:lnTo>
                                <a:lnTo>
                                  <a:pt x="1142529" y="1374140"/>
                                </a:lnTo>
                                <a:lnTo>
                                  <a:pt x="1139669" y="1374775"/>
                                </a:lnTo>
                                <a:lnTo>
                                  <a:pt x="1137444" y="1374775"/>
                                </a:lnTo>
                                <a:lnTo>
                                  <a:pt x="1134901" y="1374775"/>
                                </a:lnTo>
                                <a:lnTo>
                                  <a:pt x="1132040" y="1374140"/>
                                </a:lnTo>
                                <a:lnTo>
                                  <a:pt x="1129180" y="1373505"/>
                                </a:lnTo>
                                <a:lnTo>
                                  <a:pt x="1125683" y="1372236"/>
                                </a:lnTo>
                                <a:lnTo>
                                  <a:pt x="1119008" y="1369061"/>
                                </a:lnTo>
                                <a:lnTo>
                                  <a:pt x="1111062" y="1365252"/>
                                </a:lnTo>
                                <a:lnTo>
                                  <a:pt x="1103115" y="1359856"/>
                                </a:lnTo>
                                <a:lnTo>
                                  <a:pt x="1094215" y="1353825"/>
                                </a:lnTo>
                                <a:lnTo>
                                  <a:pt x="1084998" y="1346842"/>
                                </a:lnTo>
                                <a:lnTo>
                                  <a:pt x="1075144" y="1338906"/>
                                </a:lnTo>
                                <a:lnTo>
                                  <a:pt x="1065291" y="1330653"/>
                                </a:lnTo>
                                <a:lnTo>
                                  <a:pt x="1054801" y="1321765"/>
                                </a:lnTo>
                                <a:lnTo>
                                  <a:pt x="1033823" y="1302084"/>
                                </a:lnTo>
                                <a:lnTo>
                                  <a:pt x="1012209" y="1281769"/>
                                </a:lnTo>
                                <a:lnTo>
                                  <a:pt x="990277" y="1260184"/>
                                </a:lnTo>
                                <a:lnTo>
                                  <a:pt x="969616" y="1238916"/>
                                </a:lnTo>
                                <a:lnTo>
                                  <a:pt x="949591" y="1217966"/>
                                </a:lnTo>
                                <a:lnTo>
                                  <a:pt x="931474" y="1198603"/>
                                </a:lnTo>
                                <a:lnTo>
                                  <a:pt x="915581" y="1181462"/>
                                </a:lnTo>
                                <a:lnTo>
                                  <a:pt x="891742" y="1155433"/>
                                </a:lnTo>
                                <a:lnTo>
                                  <a:pt x="883159" y="1145593"/>
                                </a:lnTo>
                                <a:lnTo>
                                  <a:pt x="883159" y="974500"/>
                                </a:lnTo>
                                <a:lnTo>
                                  <a:pt x="873624" y="962120"/>
                                </a:lnTo>
                                <a:lnTo>
                                  <a:pt x="863770" y="949106"/>
                                </a:lnTo>
                                <a:lnTo>
                                  <a:pt x="854870" y="936409"/>
                                </a:lnTo>
                                <a:lnTo>
                                  <a:pt x="845970" y="922759"/>
                                </a:lnTo>
                                <a:lnTo>
                                  <a:pt x="837070" y="908793"/>
                                </a:lnTo>
                                <a:lnTo>
                                  <a:pt x="828488" y="894826"/>
                                </a:lnTo>
                                <a:lnTo>
                                  <a:pt x="820224" y="880542"/>
                                </a:lnTo>
                                <a:lnTo>
                                  <a:pt x="812278" y="865940"/>
                                </a:lnTo>
                                <a:lnTo>
                                  <a:pt x="804331" y="851021"/>
                                </a:lnTo>
                                <a:lnTo>
                                  <a:pt x="796703" y="836102"/>
                                </a:lnTo>
                                <a:lnTo>
                                  <a:pt x="789710" y="821183"/>
                                </a:lnTo>
                                <a:lnTo>
                                  <a:pt x="782717" y="805629"/>
                                </a:lnTo>
                                <a:lnTo>
                                  <a:pt x="776042" y="790075"/>
                                </a:lnTo>
                                <a:lnTo>
                                  <a:pt x="770003" y="774521"/>
                                </a:lnTo>
                                <a:lnTo>
                                  <a:pt x="763964" y="758332"/>
                                </a:lnTo>
                                <a:lnTo>
                                  <a:pt x="758242" y="742778"/>
                                </a:lnTo>
                                <a:lnTo>
                                  <a:pt x="752521" y="726590"/>
                                </a:lnTo>
                                <a:lnTo>
                                  <a:pt x="747435" y="710718"/>
                                </a:lnTo>
                                <a:lnTo>
                                  <a:pt x="742350" y="694847"/>
                                </a:lnTo>
                                <a:lnTo>
                                  <a:pt x="737900" y="678658"/>
                                </a:lnTo>
                                <a:lnTo>
                                  <a:pt x="733767" y="662470"/>
                                </a:lnTo>
                                <a:lnTo>
                                  <a:pt x="729953" y="645963"/>
                                </a:lnTo>
                                <a:lnTo>
                                  <a:pt x="726457" y="630092"/>
                                </a:lnTo>
                                <a:lnTo>
                                  <a:pt x="723278" y="613903"/>
                                </a:lnTo>
                                <a:lnTo>
                                  <a:pt x="720418" y="598032"/>
                                </a:lnTo>
                                <a:lnTo>
                                  <a:pt x="717875" y="581843"/>
                                </a:lnTo>
                                <a:lnTo>
                                  <a:pt x="715968" y="566289"/>
                                </a:lnTo>
                                <a:lnTo>
                                  <a:pt x="714060" y="550418"/>
                                </a:lnTo>
                                <a:lnTo>
                                  <a:pt x="713107" y="534864"/>
                                </a:lnTo>
                                <a:lnTo>
                                  <a:pt x="711835" y="519310"/>
                                </a:lnTo>
                                <a:lnTo>
                                  <a:pt x="711200" y="504074"/>
                                </a:lnTo>
                                <a:lnTo>
                                  <a:pt x="711200" y="488837"/>
                                </a:lnTo>
                                <a:lnTo>
                                  <a:pt x="711200" y="476458"/>
                                </a:lnTo>
                                <a:lnTo>
                                  <a:pt x="711518" y="463760"/>
                                </a:lnTo>
                                <a:lnTo>
                                  <a:pt x="712153" y="451381"/>
                                </a:lnTo>
                                <a:lnTo>
                                  <a:pt x="713425" y="438684"/>
                                </a:lnTo>
                                <a:lnTo>
                                  <a:pt x="714378" y="426622"/>
                                </a:lnTo>
                                <a:lnTo>
                                  <a:pt x="715968" y="414559"/>
                                </a:lnTo>
                                <a:lnTo>
                                  <a:pt x="717557" y="402180"/>
                                </a:lnTo>
                                <a:lnTo>
                                  <a:pt x="719782" y="390435"/>
                                </a:lnTo>
                                <a:lnTo>
                                  <a:pt x="722007" y="378373"/>
                                </a:lnTo>
                                <a:lnTo>
                                  <a:pt x="724550" y="366945"/>
                                </a:lnTo>
                                <a:lnTo>
                                  <a:pt x="727410" y="355201"/>
                                </a:lnTo>
                                <a:lnTo>
                                  <a:pt x="730271" y="343456"/>
                                </a:lnTo>
                                <a:lnTo>
                                  <a:pt x="733450" y="332028"/>
                                </a:lnTo>
                                <a:lnTo>
                                  <a:pt x="736946" y="320601"/>
                                </a:lnTo>
                                <a:lnTo>
                                  <a:pt x="740442" y="309491"/>
                                </a:lnTo>
                                <a:lnTo>
                                  <a:pt x="744575" y="298381"/>
                                </a:lnTo>
                                <a:lnTo>
                                  <a:pt x="748707" y="287906"/>
                                </a:lnTo>
                                <a:lnTo>
                                  <a:pt x="753157" y="277114"/>
                                </a:lnTo>
                                <a:lnTo>
                                  <a:pt x="757607" y="266321"/>
                                </a:lnTo>
                                <a:lnTo>
                                  <a:pt x="762374" y="255846"/>
                                </a:lnTo>
                                <a:lnTo>
                                  <a:pt x="767460" y="245688"/>
                                </a:lnTo>
                                <a:lnTo>
                                  <a:pt x="772864" y="235531"/>
                                </a:lnTo>
                                <a:lnTo>
                                  <a:pt x="778267" y="225373"/>
                                </a:lnTo>
                                <a:lnTo>
                                  <a:pt x="783989" y="215533"/>
                                </a:lnTo>
                                <a:lnTo>
                                  <a:pt x="789710" y="205693"/>
                                </a:lnTo>
                                <a:lnTo>
                                  <a:pt x="795749" y="196487"/>
                                </a:lnTo>
                                <a:lnTo>
                                  <a:pt x="801789" y="187282"/>
                                </a:lnTo>
                                <a:lnTo>
                                  <a:pt x="808146" y="177759"/>
                                </a:lnTo>
                                <a:lnTo>
                                  <a:pt x="815138" y="168871"/>
                                </a:lnTo>
                                <a:lnTo>
                                  <a:pt x="821813" y="160300"/>
                                </a:lnTo>
                                <a:lnTo>
                                  <a:pt x="828806" y="151730"/>
                                </a:lnTo>
                                <a:lnTo>
                                  <a:pt x="835799" y="143159"/>
                                </a:lnTo>
                                <a:lnTo>
                                  <a:pt x="843110" y="134906"/>
                                </a:lnTo>
                                <a:lnTo>
                                  <a:pt x="850738" y="126971"/>
                                </a:lnTo>
                                <a:lnTo>
                                  <a:pt x="858367" y="119035"/>
                                </a:lnTo>
                                <a:lnTo>
                                  <a:pt x="866313" y="111734"/>
                                </a:lnTo>
                                <a:lnTo>
                                  <a:pt x="874260" y="104433"/>
                                </a:lnTo>
                                <a:lnTo>
                                  <a:pt x="882206" y="97450"/>
                                </a:lnTo>
                                <a:lnTo>
                                  <a:pt x="890788" y="90149"/>
                                </a:lnTo>
                                <a:lnTo>
                                  <a:pt x="899052" y="83801"/>
                                </a:lnTo>
                                <a:lnTo>
                                  <a:pt x="907634" y="76817"/>
                                </a:lnTo>
                                <a:lnTo>
                                  <a:pt x="916216" y="70786"/>
                                </a:lnTo>
                                <a:lnTo>
                                  <a:pt x="925116" y="64755"/>
                                </a:lnTo>
                                <a:lnTo>
                                  <a:pt x="934016" y="59041"/>
                                </a:lnTo>
                                <a:lnTo>
                                  <a:pt x="943552" y="53645"/>
                                </a:lnTo>
                                <a:lnTo>
                                  <a:pt x="952452" y="48249"/>
                                </a:lnTo>
                                <a:lnTo>
                                  <a:pt x="961988" y="43170"/>
                                </a:lnTo>
                                <a:lnTo>
                                  <a:pt x="971205" y="38726"/>
                                </a:lnTo>
                                <a:lnTo>
                                  <a:pt x="981059" y="33965"/>
                                </a:lnTo>
                                <a:lnTo>
                                  <a:pt x="990595" y="29838"/>
                                </a:lnTo>
                                <a:lnTo>
                                  <a:pt x="1000766" y="25712"/>
                                </a:lnTo>
                                <a:lnTo>
                                  <a:pt x="1010302" y="22220"/>
                                </a:lnTo>
                                <a:lnTo>
                                  <a:pt x="1020791" y="18728"/>
                                </a:lnTo>
                                <a:lnTo>
                                  <a:pt x="1030962" y="15237"/>
                                </a:lnTo>
                                <a:lnTo>
                                  <a:pt x="1041134" y="12380"/>
                                </a:lnTo>
                                <a:lnTo>
                                  <a:pt x="1051305" y="10158"/>
                                </a:lnTo>
                                <a:lnTo>
                                  <a:pt x="1062112" y="7936"/>
                                </a:lnTo>
                                <a:lnTo>
                                  <a:pt x="1072283" y="5714"/>
                                </a:lnTo>
                                <a:lnTo>
                                  <a:pt x="1083091" y="3809"/>
                                </a:lnTo>
                                <a:lnTo>
                                  <a:pt x="1093898" y="2539"/>
                                </a:lnTo>
                                <a:lnTo>
                                  <a:pt x="1104705" y="1587"/>
                                </a:lnTo>
                                <a:lnTo>
                                  <a:pt x="1115512" y="635"/>
                                </a:lnTo>
                                <a:lnTo>
                                  <a:pt x="1126637" y="317"/>
                                </a:lnTo>
                                <a:lnTo>
                                  <a:pt x="1137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650.3pt;height:22.2pt;width:115.3pt;z-index:251682816;mso-width-relative:page;mso-height-relative:page;" coordorigin="1784,14729" coordsize="2306,444" o:gfxdata="UEsDBAoAAAAAAIdO4kAAAAAAAAAAAAAAAAAEAAAAZHJzL1BLAwQUAAAACACHTuJAZAFqI9kAAAAO&#10;AQAADwAAAGRycy9kb3ducmV2LnhtbE1Py2rDMBC8F/oPYgu9JZLzojiWQwltT6HQpFBy21gb28SS&#10;jKXYyd93fWpvOzvDPLLNzTaipy7U3mlIpgoEucKb2pUavg/vkxcQIaIz2HhHGu4UYJM/PmSYGj+4&#10;L+r3sRRs4kKKGqoY21TKUFRkMUx9S465s+8sRoZdKU2HA5vbRs6UWkmLteOEClvaVlRc9ler4WPA&#10;4XWevPW7y3l7Px6Wnz+7hLR+fkrUGkSkW/wTw1ifq0POnU7+6kwQjYZJohY8JjIz5yAQo2a24uM0&#10;vhZLBTLP5P8Z+S9QSwMEFAAAAAgAh07iQO9RyqeAIAAA5ZcAAA4AAABkcnMvZTJvRG9jLnhtbN2d&#10;O48kSW7HfQH6DoU2Begm34/Gzhzudm/W0WNxN5JfU139EKq7SlU127PnSjjJkyxZ5wg4U/Lk6fPs&#10;6mvox4hgVkbPZDCwB62hNbZ6upmRDJLBIP9kRH3x84+Pu9W32+PpYf/0+qr8WXG12j5t9jcPT3ev&#10;r/7m3ds/H65Wp/P66Wa92z9tX199tz1d/fzNn/7JF8+H6221v9/vbrbHFYM8na6fD6+v7s/nw/Wr&#10;V6fN/fZxffrZ/rB94o+3++Pj+sw/j3evbo7rZ0Z/3L2qiqJ79bw/3hyO+832dOK3X/k/Xr1x49/e&#10;bjfnv769PW3Pq93rK3g7u/8f3f/fy/9fvflifX13XB/uHzaBjfWP4OJx/fDES6ehvlqf16sPx4dP&#10;hnp82Bz3p/3t+Web/eOr/e3tw2br5sBsyuLFbL4+7j8c3Fzurp/vDpOYEO0LOf3oYTd/9e03x9XD&#10;zeurrrxaPa0f0dH//Pc/fv+v/7ziF0jn+XB3DdHXx8NvDt8cwy/u/L9kwh9vj4/yyVRWH51cv5vk&#10;uv14Xm34Zdl0TV0i/g1/q4ZybILgN/doRx4r+6G5WvHXsumr0Wtlc/+r8HxVF51/uGka+eMrfe8r&#10;YW/iZvrH/62kyvKlqOQ3mbJaHffOCGcym09+qPzkVXRMvfdTr8dPhNYWMOKEVo/9J0IrG/4qEg9P&#10;LgqNlXe6GNfpjzOu39yvD1tnsyexm2BcY6vG9cMf/vP73/9u1bdeYI5osqzT9QkjU7Na3e4eDn+L&#10;TbiVFQysbHtcSjzpSVhFhxV9bsrr68PxdP56u39cyQ+vr05PD4fy17gHN/b62784nb1dKZ0wcdrv&#10;Hm7ePux27h/Hu/df7o6rb9e4kl+OX371q9Y9u/vw+Jf7G//rpuA/rwh+LbbtqDv9NSo4+WGcDUfj&#10;755Wz+hqKBlhtVnjC2936zM/Ph5Ynaenu6vVeneHk92cj+7FT3thDa795L5an+7969ywnovHhzPu&#10;dffw+PpqECYcc3Cxe5LHts5Bhqk/H1T68tP7/c136A7PjrDu98ffXq2e8ZIw8vcf1sft1ep43n25&#10;9051/bSBwjMmQpTnsSjxHT+FaeEavN/6403r0/X0I0wLp/1088K2RNp3N4HP9c3fXa1uH3dsNJjH&#10;qikrv+rRizNEZxt5dlj+Ymzefim6FtOam+v/Q3O6OPufyrRwvcG0/u2ffvj9f/zw779bDd0Lx7U6&#10;f/zlXrYw/f3chYneg+OqyqF+ucWpdZUNzt05rpcb3CeO62j4rJlX8CYwtpV3VNNfctb/+eP7j1jV&#10;j3UF3q0+7X/x4by/fXCu9TLUT+4iCBqCHr//w399/w//oppif3qx9azeP+PMiYHWMO687Iv4phxa&#10;NOW2n6EJgYpqsZIQyoU4PnRCzvr05oPffcQedLMRj4DvjVzDOwb3nuHPXq3Gvhi6fvW8qqq+GYZB&#10;2J65kXe8baItYazuy9X9qirrrvfb65y4mhMXXV9V7fLIGOpl5GosxnZYHhnhXoiLdhj7enlk4oAL&#10;cV02dVcvj4xnvxAXddGM1fLIrNULcdv0RT8uj0wIMRGj0WpICGOc0Zb9WPRFsTywRLmXkfux7RIj&#10;Sxw5EZdtVcJ2Yui5CoemRtDL0igjFdZlOXYJcZRzHQ71UDRFYuhIh9UwFHVCh+VciWPdtdWYGDpS&#10;Ig6zLVOynmuxxEyrMSXsSI9Fg+lVy8Ku5npENXXTDct8V5Eiy6rrisSCqeaKLPum7VPiriJNVkVb&#10;M8vlZT7XZDkUVVcnrISdYWaAVdMObUomc1WWQ1OMVZOQSaRLFi/0Cb4jXQ5D048JL0KKOOObPXNs&#10;uuWx60iXY1Fjhst815Euu2Is+4RM6kiXA+t9TMikjnTZdW1dNwm+Y122Xd2kxo50CRt1ypnUkS7Z&#10;aEjAEzKJdNk3iCRhg3Wky6YqyyIl70iXPWlKm5AJyMFF811fjjiIxQ1SEuCLfy1KfHfCTJq5Kpum&#10;bdqEp2oiTfZ9N0C9uColALkw0lfNmBBIEymyr7uyTgi7mSuyqfqxTMgjUmM3FsOQ2G+auRq7tKAj&#10;HXZd1aDxRWlIBDVJo6pTm3obaVDcU5lwrO1cgxV7TWI7aCMFIrg6FS+0cwV27I+JQKSN9FeNhFqJ&#10;/bGd66/EQFNrvI0UiJTbKiWOuQJZskmrayMVluOIRJZV2M1V2JR4vYTZSVg86RuorKtSXHdzJXY1&#10;AWJiA+siLRZCnLBoQYcujBREcqnorJvrsemHxPruYiUONXv68jLs5lqsBsDRhKAjHUqMWCccXjdX&#10;Yl8k5dzPVVhWJUF+YgfoIx1WPSpfZrqfq7CsQOyKhHn0kQ7JHtiJFn1HH6mQmG9I7S2kQReFV/1Q&#10;pcKbPlIiuGvbJ/xHP1ciGRebc4LrSIt10fZlwoH0cy02Eh8mApAhViP5SSoIHuZqbIlWUjEZqNRF&#10;emVFttYkdkRBN6bF1Zd1OSRck6D9EzEeoSWdWV4ww1yNQ9l1qVwGgGY2NMGeOLLFEGGYq5E1QKKU&#10;cCDk4Jexx46sIMX1XI0lEM+Y2m0FAJokMta4poSFjHM1MnRfV4nlOM71SGTd4X4XBTLO1ch+JLHe&#10;smGPcz32NeB8IrCRIsA0RdZtRai8uNDHuRo7Ir2kPOZaJD/vhpQ45krsqrIjTl4Wx1yJ7UA5JrEN&#10;OOh+mmE7kv4nhi4FbZ6om66sUpIui7kW23GQqGKR7bKYq7HGk6UMpCzmauxKvFPCX5fFXI8Vsk5F&#10;1cT+s1l2rcQhKb7nmsSFDClMqywiVY7jmNpnWN0zTljoAlQt2h9Jy4y6p4TDjrcs7wjKodqZFEk5&#10;V+UAapFakGUE5VQtjKS4nmtyLLoxhWyV5VyTdUkknpDHXI/FytW0VoTYZJIvcclyrkSDdK5Bg3Su&#10;vjRphN4YpPNFaJDO1WaQzpefQTrXmEE6V5dBmq+tKl9bVb62IogmzWuEzxik+dqKkBlj1Hxt1fna&#10;qvO1FaExBq/52opwGGPU/LUVITDpUSP8xSDNX1sR9GKMmq+tCHUxRs1fW02+tiK4xWAgX1sR1pIe&#10;NcJaDNJ8bUU4izFqvrYijMUYNV9bEbxijJrvCSNkJT1qBKsYpPmeMEJUjFHzPWEEphij5nvCCEkx&#10;Rs1fW12+tiIIJc1AhKAYpPnaisATY9Sktig/TwXm9b3v8llfbz4+haIzP63W0qb5jgTc1boP+5M0&#10;40kRmgo39WXfVwKhFJ7n9H1EjzcQ+nqZfojoWedC71rA4PIz448RPStY6F2L22fpifeEQ+UfbQu9&#10;K89/nt63lCm9hPrygO/i+/wTVfQGieDdE8tzpm4350lKrO6J5VlXTfxEmDbR9JIeQmfHNI8w8TIx&#10;81jTEigLVxQwF9/xQtdh5kxv8YlY20zLvyMx81jfVZg5kenSO4gZ59KVwNTNY3nm1PXmT0jQKU/w&#10;68V3xDqXgNI9sTxz6nvRO8LMiQQX3xHrXAJB947EzH03j+pcgjz3RGLmsc4lgJMniM4WuYp1LpUx&#10;90Ri5rHOpeDlnkjMPNa51LHcE8szh/G5dCVgck8sz5wpzp8IrTvviHSWZs5UoyfCzIliFp+IdS6V&#10;IuGKCGXxiVjnUgFyTyRmHuu8DTMnslh8R6xzCSzkHVNj0qc+l1B1PnMJGtwTiZnHOpeAwD2RmHms&#10;c9ns3RPLM0dlEVdh5uzSSzNHufMnZJOWd1DAWHwi1rlswO6J5ZljDtE7wsx919Vn9w/MInoizJwq&#10;wiJXsc5D1/M7igOLT8Q6l8qAzAPMf/GJWOcC+LsnEjOPdR669t+B0C++I9a5wPPuHcszx1jnshLQ&#10;3T2xPHPMev6EYOnyBDD5EleYd/REmDno9+ITsc4F+XbvWJ45CyJ6R5i5b9X/rJVQcoyeCDMfEzOP&#10;de4QaGFLwOXFmcRad8iyfyYx+1jvDjH2zyTmH2veIcH+mWXds1znEnAIr39mWQYs7eiZSzi3LAMW&#10;efxMMABBW5fkRqEyfiaYgMCos2e8ZkOQLe26L88eHa9WnD16L88Qs67PEpvrj3IGQNs9V/f8HLo5&#10;5e+P+2+37/aO8uwOzZR1PQrCgIBKOi6k0dfzcaHcPb14glYVP9X4CaXTz0N4A01bIV7IpG8A1pWj&#10;vpn8m46rn9P4HPfxVs74Q0lc7WegdPqp9G1B/UrHB9/W40BKp58TvXSBBHoMcNr5lU4/J3pIdPyS&#10;EotrukWjSqefEz2lOtUA9dFpR1Y6/VT6DpDdeyeO53Td5JuVTj8DfdUxJLmjaLilHDLtYkqnnxM9&#10;lVdvltIr0LAUkvKketNLg6Ebv2poXDToqUtKg5yn7+nps+hpugr21tY0aJrj1zREhvHruqc8m+af&#10;+qTg146fuhun+Eblop8qH1gWpM/RN0VDx5A1PpV9padjVFeYjqufnx2/6yfPrXT6eaG/8E+FGBdj&#10;8DOTDw3fpv3QITfJny6dKSpVPvRz4memX4qMU0asdPqp9HP76TAfS18Ucif7ZGVOWaSOq5/T+DP7&#10;76QzOS0fjtL10l4j+qW7siEhS8qTrnlKe4G+py/DGp+WV8H13fgDTVK6Kynf+hn4p8jYhNyUqipL&#10;2Bi/KjpXupXxe3qOLf9ZlRWFY8+P1CjN9SvnF8J8ERV9bGn5VFUzhGyjHOj5ofSblCf18VbaV4R/&#10;GpsK01/VGFlYX0NPn5Dhb2l56wWnlvHp1aDLxOCHFa6HuugRLqacV/Wkn2pvHMRR/4/1y9pJz5fS&#10;bUASeM9Iv7pFL61yjn86uXuxJWN8Gjr9flQVI50Klv3Q0yPleeSjkUNy/KJs6xD1Z9J39DMG/jP4&#10;QSatFJmFn5z50rJG6TzQZ8izqNo2ZNxljr5kBwoZCKeQbXso6qasgz/JsTdpN9L9NMee5RiCNDHk&#10;rpeihSOlz1iPNC3U0uIk4+esd5pyaIUN9Bn+hE6b6eR2jr+SpjqNl3L8YTFwKCH4hy7D3xbDyGlK&#10;z3+X4c9ZU/S6BPqM/YIz+jT0evo2Yz+ix7RX++QokLnf0dyB29Tx7f20kMMMwd+2Gft1wYEQKYaI&#10;PbQZ8UBRlLV0Ynl6O97ghPG0n7YZ8Qz0rIAwPtudFS9BTz+p0tvxWDy+He9F/GfEk5F8MuJV5D+q&#10;/8mJhxEP7bNhvpwCtOJtIgD62ZTejucj+8zIFyL7z8hHSOi6gLpm5TuESK20Uom9NTn5FGfEwn4E&#10;fUa+RsAUcHxJjux8sGpIaAM/RUa+WfVtQJ/y8lnajKXi6OZLs6UV7y1m/BrHbHb705Yt/zNoATdr&#10;4IL8u+h6ZOsMscciWtDQEq6rrRJFGtkbGSonKcMbapIBI1ppSfnVW0scCxKQjFbYzGiMDeO3tEVb&#10;/Ay06Cp9Jy9Ij8+pvTLUU8jK6IdTCal09TNEi10tJw4CP0MpO1WSf8xt1N2sGnDcFj3BkxwZE+vg&#10;AF09VemUD/0M/HCGpdZshv5rDg6l+SHg7jSbqWW6Bj0BMfYd+MFvs/Mk5zsQIap+ayIFS55jLZ2q&#10;YXxyAQvd4UzrFB0QeI1klil+uC8IlCzYA2dnapCYNL3ErEpPsmFkz1WBdQbUHe/ScwTZGB8W5PSD&#10;W/0sAEM+JIeDZhucnAaDtcan2TtkA9BzmjadzZBh0NMeogNgEku/nBnpRl1fnA0o8fRJedKpXqk9&#10;MzyH1Qx6ONJslbOphAoWfU9QFuQJTjV5OF0n+unXCxkP/AR743xvZekLl84RtDB+3xAqG/w0XVcq&#10;P5zFJbNJy4cu7Wm3HDhGl/aHnBcfgDcDP2MtSGp6fI5Hqb8CBqiIRAx6ks9g/y3n6Y3svJKzzIoW&#10;kPYhX2P8fiQ98fy3HFbyrcSLaCtn/5pe5dli/9Rg0vyTDUzzxdta9k/COep+x1F8nJ0xPtiF+gei&#10;ae4RSNNXBWfwdL7AUwYaWrHAJrQJVQ9TJ4jasX4Ge0ZAhaLdsr9TWU7KB3RnQn85lAfWY9DLoahg&#10;b10j0rLouz5U78C6K1Ibg75h0wryYTmScFv03YRG90VtofVceQH/YXyOIbAfGOO3XLsR5kvs3Vr2&#10;wAxJkbw9c5ATfNYYn+RT/Q9pdEvml9aXHG8M/HDrglQSDHrEo/QViavJD2s87EcD4bGBLhMSjoLY&#10;uf2L888sT4MfrG1CL9guzPHl8HMYn8mC6Frjc1YuROucf+eYmEkv16o4/gECcF4m/WX8jksHrPXC&#10;HqHxHriTZMZpfRHRqj8HZpN3GfRk50G/I6Ob8gF71HiDw0kwZIzPSTvdr3F1zMCiv9gno4MYW/SE&#10;Y6qvETDXkk8LAhrscyQ2NuJh1jv2pvIh757qtOo39VP9Z4N78OPjGyTdNvjnboPgH+QuStv/1PDv&#10;5yu3PXJq1Bhfgn5vn9ATUVr2Bjwe7Bl6CiHWflTin7182JrYPCz5cz4y2Cf03ORiyQd4Ocgfem4Q&#10;MNaXJPPT+MjKsgeY4e4Zt34ruV+En5PrhSBY0Skie6A8wz7LS/wJ/cAhy/T4ck9S8FfE6sBfxnwJ&#10;n5tpvpxwtNYv6Usb7J9YdSBbMvghfkCG4t+qghuDrHycDYIEJtCPvC2tXxB04PGJ3iGpKfnL/RuK&#10;jhPaoO20PUswQEDj+ZFcw9jvQB8IGQI/cs+AsR+xnsCUg3wgN6tJuHONH8CRWAHp/aWkVlLo+qVQ&#10;Z1bDZEuR036iLzkNauR3ZYuFqf0AEFjrS66XAuAI4xMuWdVLYSfEez5XMuwBZ6X4APStVKKS9iAX&#10;TU3yn24tW4z/SxJ28VFePhn0i4iX+v1ltIxsDTDFvYptJgMsAyqbfO/lBrbFuQwjwKKaqj0VNl/a&#10;e3TmpmQppBLJKTlJblpxvdznEPYlhGzZRUdJQ4t6GWZH4C+Rf65VUyAaQ5Ar1W1r0ZAHKqaWsyYJ&#10;6Cl5BmbsJS8dPaG+wjVGpkfBP2tDlgNHDIeF3oeQX+f4QyA6aQjw7twXrlLLi3i/Dtmm7GOWNxfo&#10;IbTq52wWElmFylbeXkR1ygPdkJtbndyzN+1c9k6KZ6smZuyNGkffhLgzJw7gKDgrOsjdDjOIc+TG&#10;Bbfp2kEMKU5IAXNCJC6WU6+REYCx7NRdZoR3FF4majt4pI9q4tsOTbnTRe4YcDKxA18CralJIiOs&#10;7gXo9mPnBO1cIuWo6c0xU4KS9rhQ/sxIOLjnPEiQsc10Bn8iNxIgEwofZrIkd9cosZmJkTmGvSsj&#10;zatBbsPIOTmk3F7oeLYTVIp/OkE7+6WxLQxsZ9Z+a+NOSzNnv4xq4wEzdjPAhiGc2ygBGS0kQ+5s&#10;9JPLgEkAVYKIMzAYuSEjjGwDPDOLy4CPpPIfuM4Ap9gb1TJyoK+iVgvNAdaktOtnmQPb0TPiI6sy&#10;AxSsa0nrnEVnQI4XP5YDaErtOHCSAZfS2qzyzgBjaR7TWWZAveAOSs32aAHJ+DxtyiO/sGDqnuti&#10;tEXBBsEHqjLBN2VA7IRH4eAkUZsJ4BPkTM0SdnmAZtiwq1OqMIsP7I14G28oGbUNcjHy1UBul05k&#10;ZSoSmVGZkUhUgbPGLvywelrlvbHrSnRQKWxTNnbZiiraVLXFzKyqGKHXqC1yGUU3LrdqVTKNXdOb&#10;RYLsDWbJkAyAeyK9mjIqkuLkpuMNdsGzpFpyITfrqeAjbFKBmZxy7RRSZ1WD5XrpsNGjJLPYDJQ7&#10;1YIzatlE4AoV4/XMUnnPAgmbS0Ylnq5iadVxXjqj0A8qNZ3iAGOw+gio2VxGt9sUGrk1L6iJG3mt&#10;Kjm3bjLDwLvdZEHRCNQ9kNs9HHRbg5EFcrtFhI1l0mpGBwqXkU4NAXxvDyskCejA+NS9mNE/I+Cb&#10;lmc56GK159AvCg9+qkAKVvdPX7PPBUFmNBfROTB1RuISrN4lQArq24EZuzVqEU6ykSgWE1u933kU&#10;n1/s2MJf4+odWxL5puABWu04u+QFJClomrYXuNZPtzXKQMQ8NJIE9Ild2xiZklToqGWpGsSkyPRs&#10;OzZIcdKgFrBdxWE3R8xl4mnoXloH0aKfIFULA5jG1U1tvVR9VC2qTP0MbVkcGRk1xqQiZagFIKPQ&#10;FmOyT4sTOqxCyZwCvoE3IZApkpbqYro8xGrja6W8TGgtscB62q/A350EcYnIMmlQ0jkX0hwa1I3C&#10;Cqk0N716i6LvySpj1DROhLib5eC/pWMRiKXBjjJSsCngGotvUN5QwqPR0zpOQmpNdOxkQgRulJfZ&#10;NGnR8ouM1jGjOUcwZo2kuX3cWuzYK4M7TtAksWNaO5J5enmDw5kSJJ4LTccjHUDGagCSmvYUaf5O&#10;bynSRTtFl6WciUpzzqHKyS8TT1l+jUBIpucCC8AKo+AuYRYQjydHt1Y/LOueAwmenEetchGbrbRc&#10;OGa4J5POuqSS2I3pGPbkHd+OYpKjnMAMdTVzqmyB4d4Poj+6mg1mqCEo7+K1DNdCcxXwgued+Mja&#10;UTiEJsVvkQyALU2HBjMidj86QS9xt0VOc5KXO4mSlH2Scgcmn4By4lzrCBo9R9oEy1kWJG+MTn6s&#10;cKbUTYx9S+5TDXKnd8TsEGZt0NfsBYlnsrZQ+hGlicPJnfZdy94xSIV13IZheBnO2+hhXK7VFRQy&#10;LXdu6A8WSSFQGkfS5KzsUHwF4qHZ0SInAPUwBsdGUZRF7pr1RTLYAHChQU7vfMALpS3J2mUYkTqV&#10;kzvJiW2RpJlyza4wIzmksYcRO7PpOfLG1QUs3kFhPJSBSDllZJBzSDTg2nL+BOAurSZQlZAEoC6z&#10;ZN92JBbe6TWsE4RkjD6dGOAtVgMWB+qISryf4ZoB8ANz9IkcINaK7Gajg/WJ77Z45/sdnJpAEazm&#10;KHiX/m1PTped1TsvZ3mDmignSy06zUzLJu8lQ6JE6miRkzD4UEZaYjjiZYzeyNFWMWAwDTo5LXIq&#10;8n6qlH6kZTE9egMD3t45sSHFOYN88gRy+wLGaZCTl3reEYx5QhfMkYzdTVWqv6aJEczq6PQbmh0h&#10;RPgaQnJ5u6lVWjhDAxgxuJxcSk+VjpawVqUVxmhHk9PuHJd3U5Xo09RqMXXb9szCaM4ibKOQ5wXJ&#10;zkRjb5p3vjuOE/iOGXqKuHveIL9EHEB+kvsmJcPBLa5B96PTs2o0goNpgn55h817rD40HCT7sDcx&#10;LCZ8e/JyRiONxCEel/4p45QCp+y4lCHwjolZuRhtZJJtyFolzCKzNiSDr1BywCdr95CmbCUnqbAA&#10;AaBGkgLPDAGEFaBQ9Qdo8uSEfFa6XMt3f3kTc4mNsTxm5ERWbJSGaIB4Ua3jRs49mqkQdyXIBSQi&#10;eSxSrCIteoljFPanxEyOYNCTK+vlDSyW0bpMAlQWNNHzw+YgFxUkF4l81Y0epgTHsdrFUVXFieAw&#10;PjZntHPTLIQBBPlw1wwdjwY/fNeHFqiJnKX1NM0/7kz5qflKcgMNlW8YIALy/ANGmuEzlWRQzUBP&#10;acRauOBs0uLr7AHgAOQvzT/+D0xf6XGfhr44O9Nqe798cSPBSFI+2DD+IIzPt4tZl/HgwmnbDfTS&#10;GWrxQ348ybOHN2u+NAUFREowVKAEg39gq8keJLy3xr8AszJ+Br3cLqLzzaFHPIo25PBP++tUC8iR&#10;D+eBFdTlFLUtfwCViz1k6Jeipl42lmU/ZI96XEXuhbHsk5yR9F7t2bZ/HAItP4E+Y30RU7A5BvqM&#10;9YtHQANKb/sHtuapipvjf+hv5wtowvgZ/o3NjpTA0wMSWP4TzJ6YLpDb7pnDt9w1EMht709+P91k&#10;lrG5kO9QS/ajZ+xdtOBID07u1ighiYJbGTsvqZ2Ad350e2OfkWeEDQMdgCFKZnu3YhIObNOj71gR&#10;xMQIeKjjc8mTp7ajKU6g0bDuqe1QjXSXL9Dz1HYcyDl/ontHTeuzFWRyFJfTiJ7ajmBpKQF89NR2&#10;eExPgKIfGbE3URBNRH5sO7DnSwIpbHtqO2vg++imwNtOSahlyXVdYoQZ+Q5Gwt0wntpOpjgVDArr&#10;qe1MjWROmjwcJ3YayFdPKSKfkWOyjWpfKZK0ElgWMWGA4wRQzcqO5Ss+Q1UjI/UGI9Or5DLyeq6x&#10;1Db0DNAAQWinUgYiwalJte8MuKMnaAjVrwwsBQMcQo0vA6jhmADnGJ28M1AgKrR63UIGxCRfGcgB&#10;fLEqgGELvwK71npWBjgmrQNB8xnI24wan2XBenNqGzOEmltS3CwzAEn5IrYA52SgnXK1YsgPM6BU&#10;tKOHlTNw2pnmM0BgrAqQ2c/SRpi5oxJX6Kgz4GsCVdAeT21j4/SLYnue2gbeKWLpgbkMVJ8KHQ7c&#10;j22XDPAnUhsV+86oRxAUcDbQU9vFDr5AvgkeOaOSIh2387p+GkOncVQuMhG+K7sG1FMPC5onmLQK&#10;TNwGxx2Rfmy7esXNxaRZntoujeG8tVabUXeTZrewA7KlWEU90D6gCc+JXTHESqezL0SbRjlyFkNk&#10;1DrlKya1qmsXUkk3GN7xLScbjCotnXMTPmWXgDlXNV2eZNeXAVX1KCJYvlW8JnoE6/B825VxNga5&#10;SE4sVir2BuQotYEQs+E/LZCG61P5gmI/tt0wwN2ptGl4arsbgc5cLZ8Kqmm0OgwEP9qLYPdRDHTn&#10;BwnaPRpAVXpvh93+QaVdy1R2ZwkD80XJTiB20wqAIkcvPbHZD8PFLXRFO2K71YabovSaV7uLh1PO&#10;1GPdyBRvjNItXYFyqbTYnt17RAKttSCMkGQqBa+RWeAP3Mh2xxR3oXIU0RObzViiwHA+JaPPy12R&#10;6AWd0UMm1xyE4nFGfxqgBo0hjm3nn5ICkZHJmD213VdHVMz69tR2zx7XAwBve2q7HxCYiwjTUdut&#10;hnIIPsBudhNjwYVfQSJ2e2RBC56e+LQbL7k+TGdot3Syb4UJ2r2i0ojinZ7dg3qBUF9av57Nps4l&#10;35Hw5ovwg/uyBH7efDidv97uH+Wuw9N+93Dz9mG3c/843r3/cndcfbvevb566/4LdhSR7dyXmj3t&#10;5TFdd7zk+XC6Ph2+Ob75Qn56v7/57psjX5O2ud8fX19tzkf3FRCnzfZpW9/I2zbrx+1xvTocT+fX&#10;V/vj+X5/d1wf7h82b4/7p7O8mC8PeLi7P//64W51fODr1s73x+32m/PV6uaBIR0J05kNeTqEoRlg&#10;/+HIXNLT2szoZCT3uJuIZz/M6vl0cD/dXT/fyU98PZzn9Kv1eT3/t6O63lb7+/3uZnt88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yIgAAW0Nv&#10;bnRlbnRfVHlwZXNdLnhtbFBLAQIUAAoAAAAAAIdO4kAAAAAAAAAAAAAAAAAGAAAAAAAAAAAAEAAA&#10;ANQhAABfcmVscy9QSwECFAAUAAAACACHTuJAihRmPNEAAACUAQAACwAAAAAAAAABACAAAAD4IQAA&#10;X3JlbHMvLnJlbHNQSwECFAAKAAAAAACHTuJAAAAAAAAAAAAAAAAABAAAAAAAAAAAABAAAAAAAAAA&#10;ZHJzL1BLAQIUABQAAAAIAIdO4kBkAWoj2QAAAA4BAAAPAAAAAAAAAAEAIAAAACIAAABkcnMvZG93&#10;bnJldi54bWxQSwECFAAUAAAACACHTuJA71HKp4AgAADllwAADgAAAAAAAAABACAAAAAoAQAAZHJz&#10;L2Uyb0RvYy54bWxQSwUGAAAAAAYABgBZAQAAGiQAAAAA&#10;">
                <o:lock v:ext="edit" aspectratio="f"/>
                <v:group id="_x0000_s1026" o:spid="_x0000_s1026" o:spt="203" style="position:absolute;left:1784;top:14782;height:390;width:2307;" coordorigin="1501,14397" coordsize="2141,390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75" o:spid="_x0000_s1026" style="position:absolute;left:1578;top:14397;flip:y;height:390;width:2064;v-text-anchor:middle;" fillcolor="#B9CDE5 [1300]" filled="t" stroked="f" coordsize="2064,390" o:gfxdata="UEsDBAoAAAAAAIdO4kAAAAAAAAAAAAAAAAAEAAAAZHJzL1BLAwQUAAAACACHTuJA6obQdrwAAADb&#10;AAAADwAAAGRycy9kb3ducmV2LnhtbEWPzWrDMBCE74G+g9hCL6GRXEhJHMs+FALuJZA0D7BYW9up&#10;tTKW4p+3rwKFHof5ZobJitl2YqTBt441JBsFgrhypuVaw/Xr+LoD4QOywc4xaVjIQ5E/rTJMjZv4&#10;TOMl1CKWsE9RQxNCn0rpq4Ys+o3riaP37QaLIcqhlmbAKZbbTr4p9S4tthwXGuzpo6Hq53K3Gvr5&#10;Zj7bcrGTmiN8mu7H0q21fnlO1AFEoDn8w3/p0mjYb+HxJf4Amf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G0Ha8AAAA&#10;2wAAAA8AAAAAAAAAAQAgAAAAIgAAAGRycy9kb3ducmV2LnhtbFBLAQIUABQAAAAIAIdO4kAzLwWe&#10;OwAAADkAAAAQAAAAAAAAAAEAIAAAAAsBAABkcnMvc2hhcGV4bWwueG1sUEsFBgAAAAAGAAYAWwEA&#10;ALUDAAAAAA==&#10;" path="m0,0l1998,0,2064,65,2064,390,0,390xe">
                    <v:path o:connectlocs="2064,195;1032,390;0,195;1032,0" o:connectangles="0,82,164,247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  <v:shape id="椭圆 75" o:spid="_x0000_s1026" style="position:absolute;left:1501;top:14397;flip:y;height:390;width:2064;v-text-anchor:middle;" fillcolor="#1A94FC" filled="t" stroked="f" coordsize="2064,390" o:gfxdata="UEsDBAoAAAAAAIdO4kAAAAAAAAAAAAAAAAAEAAAAZHJzL1BLAwQUAAAACACHTuJAyllZw74AAADb&#10;AAAADwAAAGRycy9kb3ducmV2LnhtbEWPT2vCQBTE7wW/w/KE3uomPYQ2unoQBKlemhbx+Mw+k5js&#10;25h9/vv23UKhx2FmfsPMFnfXqSsNofFsIJ0koIhLbxuuDHx/rV7eQAVBtth5JgMPCrCYj55mmFt/&#10;40+6FlKpCOGQo4FapM+1DmVNDsPE98TRO/rBoUQ5VNoOeItw1+nXJMm0w4bjQo09LWsq2+LiDMip&#10;WD92p7207WGzTbN9tm3PH8Y8j9NkCkroLv/hv/baGnjP4PdL/AF6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llZw74A&#10;AADbAAAADwAAAAAAAAABACAAAAAiAAAAZHJzL2Rvd25yZXYueG1sUEsBAhQAFAAAAAgAh07iQDMv&#10;BZ47AAAAOQAAABAAAAAAAAAAAQAgAAAADQEAAGRycy9zaGFwZXhtbC54bWxQSwUGAAAAAAYABgBb&#10;AQAAtwMAAAAA&#10;" path="m0,0l1903,0c1991,0,2063,72,2063,160l2064,390,0,390xe">
                    <v:path o:connectlocs="1032,0;0,195;1032,390;2064,195" o:connectangles="247,164,82,0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</v:group>
                <v:shape id="文本框 86" o:spid="_x0000_s1026" o:spt="202" type="#_x0000_t202" style="position:absolute;left:2183;top:14729;height:444;width:1490;" filled="f" stroked="f" coordsize="21600,21600" o:gfxdata="UEsDBAoAAAAAAIdO4kAAAAAAAAAAAAAAAAAEAAAAZHJzL1BLAwQUAAAACACHTuJAoYkd2L0AAADb&#10;AAAADwAAAGRycy9kb3ducmV2LnhtbEWPQWvCQBSE74L/YXlCb2Y3Uq1J3XhQCj1ZtK3Q2yP7TILZ&#10;tyG7Nem/7xYKHoeZ+YbZbEfbihv1vnGsIU0UCOLSmYYrDR/vL/M1CB+QDbaOScMPedgW08kGc+MG&#10;PtLtFCoRIexz1FCH0OVS+rImiz5xHXH0Lq63GKLsK2l6HCLctnKh1EpabDgu1NjRrqbyevq2Gj4P&#10;l6/zo3qr9nbZDW5Ukm0mtX6YpeoZRKAx3MP/7VejIXuC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iR3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320" w:lineRule="exact"/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shape id="头像" o:spid="_x0000_s1026" o:spt="100" style="position:absolute;left:1850;top:14849;height:261;width:261;v-text-anchor:middle;" fillcolor="#FFFFFF [3212]" filled="t" stroked="f" coordsize="2274888,2136775" o:gfxdata="UEsDBAoAAAAAAIdO4kAAAAAAAAAAAAAAAAAEAAAAZHJzL1BLAwQUAAAACACHTuJANskesr0AAADb&#10;AAAADwAAAGRycy9kb3ducmV2LnhtbEWPQWvCQBSE7wX/w/IEL0U3URGJrh6UFI+tinh8Zp/ZYPZt&#10;yG5j/PfdQqHHYWa+Ydbb3taio9ZXjhWkkwQEceF0xaWC8ykfL0H4gKyxdkwKXuRhuxm8rTHT7slf&#10;1B1DKSKEfYYKTAhNJqUvDFn0E9cQR+/uWoshyraUusVnhNtaTpNkIS1WHBcMNrQzVDyO31ZBd32v&#10;P/PZ7px+pDN/uORmf5v2So2GabICEagP/+G/9kErmM/h90v8AX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yR6yvQAA&#10;ANsAAAAPAAAAAAAAAAEAIAAAACIAAABkcnMvZG93bnJldi54bWxQSwECFAAUAAAACACHTuJAMy8F&#10;njsAAAA5AAAAEAAAAAAAAAABACAAAAAMAQAAZHJzL3NoYXBleG1sLnhtbFBLBQYAAAAABgAGAFsB&#10;AAC2AwAAAAA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  <v:path o:connectlocs="111,144;122,157;121,160;118,188;97,218;100,185;96,160;96,157;107,144;148,127;174,137;200,147;206,152;211,159;216,176;218,196;217,203;212,206;196,212;163,217;77,124;51,217;19,212;4,206;0,203;0,193;2,174;7,158;12,151;19,146;47,136;72,126;115,0;124,3;132,8;138,15;144,24;148,33;150,44;149,57;146,72;141,87;133,99;119,133;110,140;107,140;97,131;83,98;76,85;71,71;68,56;68,43;70,32;74,23;80,14;87,7;95,3;104,0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6819265</wp:posOffset>
                </wp:positionV>
                <wp:extent cx="1468120" cy="281940"/>
                <wp:effectExtent l="0" t="0" r="17780" b="3175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8120" cy="281940"/>
                          <a:chOff x="1784" y="12462"/>
                          <a:chExt cx="2312" cy="444"/>
                        </a:xfrm>
                      </wpg:grpSpPr>
                      <wpg:grpSp>
                        <wpg:cNvPr id="53" name="组合 53"/>
                        <wpg:cNvGrpSpPr/>
                        <wpg:grpSpPr>
                          <a:xfrm rot="0">
                            <a:off x="1784" y="12511"/>
                            <a:ext cx="2313" cy="390"/>
                            <a:chOff x="1043" y="12511"/>
                            <a:chExt cx="2313" cy="390"/>
                          </a:xfrm>
                        </wpg:grpSpPr>
                        <wps:wsp>
                          <wps:cNvPr id="91" name="椭圆 75"/>
                          <wps:cNvSpPr/>
                          <wps:spPr>
                            <a:xfrm flipV="1">
                              <a:off x="1126" y="12511"/>
                              <a:ext cx="2230" cy="390"/>
                            </a:xfrm>
                            <a:prstGeom prst="snip1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  <wps:wsp>
                          <wps:cNvPr id="92" name="椭圆 75"/>
                          <wps:cNvSpPr/>
                          <wps:spPr>
                            <a:xfrm flipV="1">
                              <a:off x="1043" y="12511"/>
                              <a:ext cx="2230" cy="390"/>
                            </a:xfrm>
                            <a:prstGeom prst="round1Rect">
                              <a:avLst>
                                <a:gd name="adj" fmla="val 41282"/>
                              </a:avLst>
                            </a:prstGeom>
                            <a:solidFill>
                              <a:srgbClr val="1A94FC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</wpg:grpSp>
                      <wps:wsp>
                        <wps:cNvPr id="93" name="文本框 86"/>
                        <wps:cNvSpPr txBox="1"/>
                        <wps:spPr>
                          <a:xfrm>
                            <a:off x="2183" y="12462"/>
                            <a:ext cx="1507" cy="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20" w:lineRule="exact"/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vert="horz" wrap="square" rtlCol="0" anchor="t">
                          <a:noAutofit/>
                        </wps:bodyPr>
                      </wps:wsp>
                      <wps:wsp>
                        <wps:cNvPr id="2050" name="齿轮"/>
                        <wps:cNvSpPr/>
                        <wps:spPr bwMode="auto">
                          <a:xfrm>
                            <a:off x="1851" y="12586"/>
                            <a:ext cx="259" cy="259"/>
                          </a:xfrm>
                          <a:custGeom>
                            <a:avLst/>
                            <a:gdLst>
                              <a:gd name="T0" fmla="*/ 1524318 w 3543300"/>
                              <a:gd name="T1" fmla="*/ 1132523 h 3617913"/>
                              <a:gd name="T2" fmla="*/ 1313498 w 3543300"/>
                              <a:gd name="T3" fmla="*/ 1253173 h 3617913"/>
                              <a:gd name="T4" fmla="*/ 1155382 w 3543300"/>
                              <a:gd name="T5" fmla="*/ 1435418 h 3617913"/>
                              <a:gd name="T6" fmla="*/ 1066122 w 3543300"/>
                              <a:gd name="T7" fmla="*/ 1663327 h 3617913"/>
                              <a:gd name="T8" fmla="*/ 1059774 w 3543300"/>
                              <a:gd name="T9" fmla="*/ 1918696 h 3617913"/>
                              <a:gd name="T10" fmla="*/ 1138484 w 3543300"/>
                              <a:gd name="T11" fmla="*/ 2152467 h 3617913"/>
                              <a:gd name="T12" fmla="*/ 1287651 w 3543300"/>
                              <a:gd name="T13" fmla="*/ 2342088 h 3617913"/>
                              <a:gd name="T14" fmla="*/ 1491724 w 3543300"/>
                              <a:gd name="T15" fmla="*/ 2472632 h 3617913"/>
                              <a:gd name="T16" fmla="*/ 1734517 w 3543300"/>
                              <a:gd name="T17" fmla="*/ 2528533 h 3617913"/>
                              <a:gd name="T18" fmla="*/ 1985879 w 3543300"/>
                              <a:gd name="T19" fmla="*/ 2496771 h 3617913"/>
                              <a:gd name="T20" fmla="*/ 2202647 w 3543300"/>
                              <a:gd name="T21" fmla="*/ 2386238 h 3617913"/>
                              <a:gd name="T22" fmla="*/ 2368635 w 3543300"/>
                              <a:gd name="T23" fmla="*/ 2211863 h 3617913"/>
                              <a:gd name="T24" fmla="*/ 2469244 w 3543300"/>
                              <a:gd name="T25" fmla="*/ 1988891 h 3617913"/>
                              <a:gd name="T26" fmla="*/ 2487969 w 3543300"/>
                              <a:gd name="T27" fmla="*/ 1735110 h 3617913"/>
                              <a:gd name="T28" fmla="*/ 2420685 w 3543300"/>
                              <a:gd name="T29" fmla="*/ 1496257 h 3617913"/>
                              <a:gd name="T30" fmla="*/ 2280920 w 3543300"/>
                              <a:gd name="T31" fmla="*/ 1299528 h 3617913"/>
                              <a:gd name="T32" fmla="*/ 2083752 w 3543300"/>
                              <a:gd name="T33" fmla="*/ 1159510 h 3617913"/>
                              <a:gd name="T34" fmla="*/ 1845310 w 3543300"/>
                              <a:gd name="T35" fmla="*/ 1092518 h 3617913"/>
                              <a:gd name="T36" fmla="*/ 1957705 w 3543300"/>
                              <a:gd name="T37" fmla="*/ 6985 h 3617913"/>
                              <a:gd name="T38" fmla="*/ 2011998 w 3543300"/>
                              <a:gd name="T39" fmla="*/ 89217 h 3617913"/>
                              <a:gd name="T40" fmla="*/ 2341562 w 3543300"/>
                              <a:gd name="T41" fmla="*/ 485457 h 3617913"/>
                              <a:gd name="T42" fmla="*/ 2646362 w 3543300"/>
                              <a:gd name="T43" fmla="*/ 240665 h 3617913"/>
                              <a:gd name="T44" fmla="*/ 2970848 w 3543300"/>
                              <a:gd name="T45" fmla="*/ 446087 h 3617913"/>
                              <a:gd name="T46" fmla="*/ 2979738 w 3543300"/>
                              <a:gd name="T47" fmla="*/ 554990 h 3617913"/>
                              <a:gd name="T48" fmla="*/ 2996248 w 3543300"/>
                              <a:gd name="T49" fmla="*/ 1049655 h 3617913"/>
                              <a:gd name="T50" fmla="*/ 3393440 w 3543300"/>
                              <a:gd name="T51" fmla="*/ 1051243 h 3617913"/>
                              <a:gd name="T52" fmla="*/ 3542030 w 3543300"/>
                              <a:gd name="T53" fmla="*/ 1406843 h 3617913"/>
                              <a:gd name="T54" fmla="*/ 3490278 w 3543300"/>
                              <a:gd name="T55" fmla="*/ 1502728 h 3617913"/>
                              <a:gd name="T56" fmla="*/ 3210242 w 3543300"/>
                              <a:gd name="T57" fmla="*/ 1889125 h 3617913"/>
                              <a:gd name="T58" fmla="*/ 3529330 w 3543300"/>
                              <a:gd name="T59" fmla="*/ 2149158 h 3617913"/>
                              <a:gd name="T60" fmla="*/ 3442335 w 3543300"/>
                              <a:gd name="T61" fmla="*/ 2520315 h 3617913"/>
                              <a:gd name="T62" fmla="*/ 3346450 w 3543300"/>
                              <a:gd name="T63" fmla="*/ 2572068 h 3617913"/>
                              <a:gd name="T64" fmla="*/ 2905125 w 3543300"/>
                              <a:gd name="T65" fmla="*/ 2698115 h 3617913"/>
                              <a:gd name="T66" fmla="*/ 2994025 w 3543300"/>
                              <a:gd name="T67" fmla="*/ 3108643 h 3617913"/>
                              <a:gd name="T68" fmla="*/ 2709228 w 3543300"/>
                              <a:gd name="T69" fmla="*/ 3363913 h 3617913"/>
                              <a:gd name="T70" fmla="*/ 2600325 w 3543300"/>
                              <a:gd name="T71" fmla="*/ 3355023 h 3617913"/>
                              <a:gd name="T72" fmla="*/ 2193608 w 3543300"/>
                              <a:gd name="T73" fmla="*/ 3187066 h 3617913"/>
                              <a:gd name="T74" fmla="*/ 2005012 w 3543300"/>
                              <a:gd name="T75" fmla="*/ 3563621 h 3617913"/>
                              <a:gd name="T76" fmla="*/ 1620520 w 3543300"/>
                              <a:gd name="T77" fmla="*/ 3617913 h 3617913"/>
                              <a:gd name="T78" fmla="*/ 1535430 w 3543300"/>
                              <a:gd name="T79" fmla="*/ 3555366 h 3617913"/>
                              <a:gd name="T80" fmla="*/ 1324928 w 3543300"/>
                              <a:gd name="T81" fmla="*/ 3179128 h 3617913"/>
                              <a:gd name="T82" fmla="*/ 935990 w 3543300"/>
                              <a:gd name="T83" fmla="*/ 3361056 h 3617913"/>
                              <a:gd name="T84" fmla="*/ 830262 w 3543300"/>
                              <a:gd name="T85" fmla="*/ 3361056 h 3617913"/>
                              <a:gd name="T86" fmla="*/ 550545 w 3543300"/>
                              <a:gd name="T87" fmla="*/ 3100071 h 3617913"/>
                              <a:gd name="T88" fmla="*/ 638492 w 3543300"/>
                              <a:gd name="T89" fmla="*/ 2698115 h 3617913"/>
                              <a:gd name="T90" fmla="*/ 196850 w 3543300"/>
                              <a:gd name="T91" fmla="*/ 2572068 h 3617913"/>
                              <a:gd name="T92" fmla="*/ 101282 w 3543300"/>
                              <a:gd name="T93" fmla="*/ 2520315 h 3617913"/>
                              <a:gd name="T94" fmla="*/ 13970 w 3543300"/>
                              <a:gd name="T95" fmla="*/ 2149158 h 3617913"/>
                              <a:gd name="T96" fmla="*/ 334962 w 3543300"/>
                              <a:gd name="T97" fmla="*/ 1915478 h 3617913"/>
                              <a:gd name="T98" fmla="*/ 57467 w 3543300"/>
                              <a:gd name="T99" fmla="*/ 1504633 h 3617913"/>
                              <a:gd name="T100" fmla="*/ 635 w 3543300"/>
                              <a:gd name="T101" fmla="*/ 1411288 h 3617913"/>
                              <a:gd name="T102" fmla="*/ 134620 w 3543300"/>
                              <a:gd name="T103" fmla="*/ 1058863 h 3617913"/>
                              <a:gd name="T104" fmla="*/ 520382 w 3543300"/>
                              <a:gd name="T105" fmla="*/ 1095375 h 3617913"/>
                              <a:gd name="T106" fmla="*/ 742632 w 3543300"/>
                              <a:gd name="T107" fmla="*/ 801052 h 3617913"/>
                              <a:gd name="T108" fmla="*/ 558482 w 3543300"/>
                              <a:gd name="T109" fmla="*/ 467677 h 3617913"/>
                              <a:gd name="T110" fmla="*/ 862648 w 3543300"/>
                              <a:gd name="T111" fmla="*/ 242252 h 3617913"/>
                              <a:gd name="T112" fmla="*/ 955040 w 3543300"/>
                              <a:gd name="T113" fmla="*/ 276542 h 3617913"/>
                              <a:gd name="T114" fmla="*/ 1452245 w 3543300"/>
                              <a:gd name="T115" fmla="*/ 404177 h 3617913"/>
                              <a:gd name="T116" fmla="*/ 1557655 w 3543300"/>
                              <a:gd name="T117" fmla="*/ 26352 h 3617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543300" h="3617913">
                                <a:moveTo>
                                  <a:pt x="1752918" y="1088708"/>
                                </a:moveTo>
                                <a:lnTo>
                                  <a:pt x="1734502" y="1089660"/>
                                </a:lnTo>
                                <a:lnTo>
                                  <a:pt x="1716088" y="1090613"/>
                                </a:lnTo>
                                <a:lnTo>
                                  <a:pt x="1697990" y="1092518"/>
                                </a:lnTo>
                                <a:lnTo>
                                  <a:pt x="1679892" y="1094423"/>
                                </a:lnTo>
                                <a:lnTo>
                                  <a:pt x="1662112" y="1097280"/>
                                </a:lnTo>
                                <a:lnTo>
                                  <a:pt x="1644332" y="1100138"/>
                                </a:lnTo>
                                <a:lnTo>
                                  <a:pt x="1626552" y="1103630"/>
                                </a:lnTo>
                                <a:lnTo>
                                  <a:pt x="1608772" y="1107440"/>
                                </a:lnTo>
                                <a:lnTo>
                                  <a:pt x="1591628" y="1111568"/>
                                </a:lnTo>
                                <a:lnTo>
                                  <a:pt x="1574800" y="1116013"/>
                                </a:lnTo>
                                <a:lnTo>
                                  <a:pt x="1557338" y="1121093"/>
                                </a:lnTo>
                                <a:lnTo>
                                  <a:pt x="1540828" y="1126490"/>
                                </a:lnTo>
                                <a:lnTo>
                                  <a:pt x="1524318" y="1132523"/>
                                </a:lnTo>
                                <a:lnTo>
                                  <a:pt x="1507808" y="1138555"/>
                                </a:lnTo>
                                <a:lnTo>
                                  <a:pt x="1491615" y="1145223"/>
                                </a:lnTo>
                                <a:lnTo>
                                  <a:pt x="1475422" y="1152525"/>
                                </a:lnTo>
                                <a:lnTo>
                                  <a:pt x="1459548" y="1159510"/>
                                </a:lnTo>
                                <a:lnTo>
                                  <a:pt x="1443672" y="1167448"/>
                                </a:lnTo>
                                <a:lnTo>
                                  <a:pt x="1428432" y="1175703"/>
                                </a:lnTo>
                                <a:lnTo>
                                  <a:pt x="1413192" y="1183958"/>
                                </a:lnTo>
                                <a:lnTo>
                                  <a:pt x="1398270" y="1193165"/>
                                </a:lnTo>
                                <a:lnTo>
                                  <a:pt x="1383665" y="1202055"/>
                                </a:lnTo>
                                <a:lnTo>
                                  <a:pt x="1368742" y="1211898"/>
                                </a:lnTo>
                                <a:lnTo>
                                  <a:pt x="1354772" y="1221740"/>
                                </a:lnTo>
                                <a:lnTo>
                                  <a:pt x="1340485" y="1231900"/>
                                </a:lnTo>
                                <a:lnTo>
                                  <a:pt x="1327150" y="1242378"/>
                                </a:lnTo>
                                <a:lnTo>
                                  <a:pt x="1313498" y="1253173"/>
                                </a:lnTo>
                                <a:lnTo>
                                  <a:pt x="1300480" y="1264285"/>
                                </a:lnTo>
                                <a:lnTo>
                                  <a:pt x="1287462" y="1275715"/>
                                </a:lnTo>
                                <a:lnTo>
                                  <a:pt x="1274762" y="1287463"/>
                                </a:lnTo>
                                <a:lnTo>
                                  <a:pt x="1262380" y="1299528"/>
                                </a:lnTo>
                                <a:lnTo>
                                  <a:pt x="1250315" y="1311910"/>
                                </a:lnTo>
                                <a:lnTo>
                                  <a:pt x="1238568" y="1324928"/>
                                </a:lnTo>
                                <a:lnTo>
                                  <a:pt x="1227138" y="1337628"/>
                                </a:lnTo>
                                <a:lnTo>
                                  <a:pt x="1215708" y="1350645"/>
                                </a:lnTo>
                                <a:lnTo>
                                  <a:pt x="1205230" y="1364298"/>
                                </a:lnTo>
                                <a:lnTo>
                                  <a:pt x="1194752" y="1377950"/>
                                </a:lnTo>
                                <a:lnTo>
                                  <a:pt x="1183958" y="1392238"/>
                                </a:lnTo>
                                <a:lnTo>
                                  <a:pt x="1174432" y="1406525"/>
                                </a:lnTo>
                                <a:lnTo>
                                  <a:pt x="1164908" y="1420813"/>
                                </a:lnTo>
                                <a:lnTo>
                                  <a:pt x="1155382" y="1435418"/>
                                </a:lnTo>
                                <a:lnTo>
                                  <a:pt x="1146810" y="1450340"/>
                                </a:lnTo>
                                <a:lnTo>
                                  <a:pt x="1138391" y="1465309"/>
                                </a:lnTo>
                                <a:lnTo>
                                  <a:pt x="1130549" y="1480376"/>
                                </a:lnTo>
                                <a:lnTo>
                                  <a:pt x="1122615" y="1496257"/>
                                </a:lnTo>
                                <a:lnTo>
                                  <a:pt x="1114998" y="1512138"/>
                                </a:lnTo>
                                <a:lnTo>
                                  <a:pt x="1108333" y="1528337"/>
                                </a:lnTo>
                                <a:lnTo>
                                  <a:pt x="1101668" y="1544536"/>
                                </a:lnTo>
                                <a:lnTo>
                                  <a:pt x="1095321" y="1561052"/>
                                </a:lnTo>
                                <a:lnTo>
                                  <a:pt x="1089608" y="1577568"/>
                                </a:lnTo>
                                <a:lnTo>
                                  <a:pt x="1083895" y="1594402"/>
                                </a:lnTo>
                                <a:lnTo>
                                  <a:pt x="1079134" y="1611554"/>
                                </a:lnTo>
                                <a:lnTo>
                                  <a:pt x="1074056" y="1628388"/>
                                </a:lnTo>
                                <a:lnTo>
                                  <a:pt x="1069931" y="1646175"/>
                                </a:lnTo>
                                <a:lnTo>
                                  <a:pt x="1066122" y="1663327"/>
                                </a:lnTo>
                                <a:lnTo>
                                  <a:pt x="1062948" y="1681114"/>
                                </a:lnTo>
                                <a:lnTo>
                                  <a:pt x="1059774" y="1698901"/>
                                </a:lnTo>
                                <a:lnTo>
                                  <a:pt x="1057553" y="1717005"/>
                                </a:lnTo>
                                <a:lnTo>
                                  <a:pt x="1055331" y="1735110"/>
                                </a:lnTo>
                                <a:lnTo>
                                  <a:pt x="1053744" y="1753532"/>
                                </a:lnTo>
                                <a:lnTo>
                                  <a:pt x="1052792" y="1771319"/>
                                </a:lnTo>
                                <a:lnTo>
                                  <a:pt x="1051840" y="1790376"/>
                                </a:lnTo>
                                <a:lnTo>
                                  <a:pt x="1051523" y="1808798"/>
                                </a:lnTo>
                                <a:lnTo>
                                  <a:pt x="1051840" y="1827221"/>
                                </a:lnTo>
                                <a:lnTo>
                                  <a:pt x="1052792" y="1845960"/>
                                </a:lnTo>
                                <a:lnTo>
                                  <a:pt x="1053744" y="1864065"/>
                                </a:lnTo>
                                <a:lnTo>
                                  <a:pt x="1055331" y="1882487"/>
                                </a:lnTo>
                                <a:lnTo>
                                  <a:pt x="1057553" y="1900592"/>
                                </a:lnTo>
                                <a:lnTo>
                                  <a:pt x="1059774" y="1918696"/>
                                </a:lnTo>
                                <a:lnTo>
                                  <a:pt x="1062948" y="1936483"/>
                                </a:lnTo>
                                <a:lnTo>
                                  <a:pt x="1066122" y="1953952"/>
                                </a:lnTo>
                                <a:lnTo>
                                  <a:pt x="1069931" y="1971739"/>
                                </a:lnTo>
                                <a:lnTo>
                                  <a:pt x="1074056" y="1988891"/>
                                </a:lnTo>
                                <a:lnTo>
                                  <a:pt x="1079134" y="2006043"/>
                                </a:lnTo>
                                <a:lnTo>
                                  <a:pt x="1083895" y="2022877"/>
                                </a:lnTo>
                                <a:lnTo>
                                  <a:pt x="1089608" y="2039711"/>
                                </a:lnTo>
                                <a:lnTo>
                                  <a:pt x="1095321" y="2056545"/>
                                </a:lnTo>
                                <a:lnTo>
                                  <a:pt x="1101668" y="2073061"/>
                                </a:lnTo>
                                <a:lnTo>
                                  <a:pt x="1108333" y="2089260"/>
                                </a:lnTo>
                                <a:lnTo>
                                  <a:pt x="1114998" y="2105459"/>
                                </a:lnTo>
                                <a:lnTo>
                                  <a:pt x="1122615" y="2121022"/>
                                </a:lnTo>
                                <a:lnTo>
                                  <a:pt x="1130549" y="2136904"/>
                                </a:lnTo>
                                <a:lnTo>
                                  <a:pt x="1138484" y="2152467"/>
                                </a:lnTo>
                                <a:lnTo>
                                  <a:pt x="1147053" y="2167395"/>
                                </a:lnTo>
                                <a:lnTo>
                                  <a:pt x="1155622" y="2182641"/>
                                </a:lnTo>
                                <a:lnTo>
                                  <a:pt x="1165144" y="2197252"/>
                                </a:lnTo>
                                <a:lnTo>
                                  <a:pt x="1174665" y="2211863"/>
                                </a:lnTo>
                                <a:lnTo>
                                  <a:pt x="1184186" y="2225838"/>
                                </a:lnTo>
                                <a:lnTo>
                                  <a:pt x="1194977" y="2240131"/>
                                </a:lnTo>
                                <a:lnTo>
                                  <a:pt x="1205450" y="2253789"/>
                                </a:lnTo>
                                <a:lnTo>
                                  <a:pt x="1215924" y="2267129"/>
                                </a:lnTo>
                                <a:lnTo>
                                  <a:pt x="1227349" y="2280469"/>
                                </a:lnTo>
                                <a:lnTo>
                                  <a:pt x="1238775" y="2293174"/>
                                </a:lnTo>
                                <a:lnTo>
                                  <a:pt x="1250518" y="2305879"/>
                                </a:lnTo>
                                <a:lnTo>
                                  <a:pt x="1262578" y="2318267"/>
                                </a:lnTo>
                                <a:lnTo>
                                  <a:pt x="1274956" y="2330336"/>
                                </a:lnTo>
                                <a:lnTo>
                                  <a:pt x="1287651" y="2342088"/>
                                </a:lnTo>
                                <a:lnTo>
                                  <a:pt x="1300663" y="2353840"/>
                                </a:lnTo>
                                <a:lnTo>
                                  <a:pt x="1313676" y="2364640"/>
                                </a:lnTo>
                                <a:lnTo>
                                  <a:pt x="1327323" y="2375756"/>
                                </a:lnTo>
                                <a:lnTo>
                                  <a:pt x="1340653" y="2386238"/>
                                </a:lnTo>
                                <a:lnTo>
                                  <a:pt x="1354935" y="2396402"/>
                                </a:lnTo>
                                <a:lnTo>
                                  <a:pt x="1368899" y="2406566"/>
                                </a:lnTo>
                                <a:lnTo>
                                  <a:pt x="1383816" y="2415777"/>
                                </a:lnTo>
                                <a:lnTo>
                                  <a:pt x="1398415" y="2424988"/>
                                </a:lnTo>
                                <a:lnTo>
                                  <a:pt x="1413332" y="2433882"/>
                                </a:lnTo>
                                <a:lnTo>
                                  <a:pt x="1428566" y="2442775"/>
                                </a:lnTo>
                                <a:lnTo>
                                  <a:pt x="1443800" y="2450398"/>
                                </a:lnTo>
                                <a:lnTo>
                                  <a:pt x="1459669" y="2458339"/>
                                </a:lnTo>
                                <a:lnTo>
                                  <a:pt x="1475538" y="2465644"/>
                                </a:lnTo>
                                <a:lnTo>
                                  <a:pt x="1491724" y="2472632"/>
                                </a:lnTo>
                                <a:lnTo>
                                  <a:pt x="1507910" y="2479619"/>
                                </a:lnTo>
                                <a:lnTo>
                                  <a:pt x="1524414" y="2485654"/>
                                </a:lnTo>
                                <a:lnTo>
                                  <a:pt x="1540917" y="2491689"/>
                                </a:lnTo>
                                <a:lnTo>
                                  <a:pt x="1557421" y="2496771"/>
                                </a:lnTo>
                                <a:lnTo>
                                  <a:pt x="1574877" y="2502171"/>
                                </a:lnTo>
                                <a:lnTo>
                                  <a:pt x="1591698" y="2506617"/>
                                </a:lnTo>
                                <a:lnTo>
                                  <a:pt x="1608836" y="2510746"/>
                                </a:lnTo>
                                <a:lnTo>
                                  <a:pt x="1626609" y="2514876"/>
                                </a:lnTo>
                                <a:lnTo>
                                  <a:pt x="1644382" y="2518369"/>
                                </a:lnTo>
                                <a:lnTo>
                                  <a:pt x="1662155" y="2520910"/>
                                </a:lnTo>
                                <a:lnTo>
                                  <a:pt x="1679928" y="2523451"/>
                                </a:lnTo>
                                <a:lnTo>
                                  <a:pt x="1698019" y="2525675"/>
                                </a:lnTo>
                                <a:lnTo>
                                  <a:pt x="1716109" y="2527263"/>
                                </a:lnTo>
                                <a:lnTo>
                                  <a:pt x="1734517" y="2528533"/>
                                </a:lnTo>
                                <a:lnTo>
                                  <a:pt x="1752925" y="2529169"/>
                                </a:lnTo>
                                <a:lnTo>
                                  <a:pt x="1771967" y="2529169"/>
                                </a:lnTo>
                                <a:lnTo>
                                  <a:pt x="1790375" y="2529169"/>
                                </a:lnTo>
                                <a:lnTo>
                                  <a:pt x="1808783" y="2528533"/>
                                </a:lnTo>
                                <a:lnTo>
                                  <a:pt x="1827191" y="2527263"/>
                                </a:lnTo>
                                <a:lnTo>
                                  <a:pt x="1845281" y="2525675"/>
                                </a:lnTo>
                                <a:lnTo>
                                  <a:pt x="1863372" y="2523451"/>
                                </a:lnTo>
                                <a:lnTo>
                                  <a:pt x="1881145" y="2520910"/>
                                </a:lnTo>
                                <a:lnTo>
                                  <a:pt x="1898918" y="2518369"/>
                                </a:lnTo>
                                <a:lnTo>
                                  <a:pt x="1916691" y="2514876"/>
                                </a:lnTo>
                                <a:lnTo>
                                  <a:pt x="1934464" y="2510746"/>
                                </a:lnTo>
                                <a:lnTo>
                                  <a:pt x="1951602" y="2506617"/>
                                </a:lnTo>
                                <a:lnTo>
                                  <a:pt x="1969058" y="2502171"/>
                                </a:lnTo>
                                <a:lnTo>
                                  <a:pt x="1985879" y="2496771"/>
                                </a:lnTo>
                                <a:lnTo>
                                  <a:pt x="2002383" y="2491689"/>
                                </a:lnTo>
                                <a:lnTo>
                                  <a:pt x="2019204" y="2485654"/>
                                </a:lnTo>
                                <a:lnTo>
                                  <a:pt x="2035390" y="2479619"/>
                                </a:lnTo>
                                <a:lnTo>
                                  <a:pt x="2051894" y="2472632"/>
                                </a:lnTo>
                                <a:lnTo>
                                  <a:pt x="2067762" y="2465644"/>
                                </a:lnTo>
                                <a:lnTo>
                                  <a:pt x="2083631" y="2458339"/>
                                </a:lnTo>
                                <a:lnTo>
                                  <a:pt x="2099500" y="2450398"/>
                                </a:lnTo>
                                <a:lnTo>
                                  <a:pt x="2114734" y="2442775"/>
                                </a:lnTo>
                                <a:lnTo>
                                  <a:pt x="2129968" y="2433882"/>
                                </a:lnTo>
                                <a:lnTo>
                                  <a:pt x="2144885" y="2424988"/>
                                </a:lnTo>
                                <a:lnTo>
                                  <a:pt x="2159484" y="2415777"/>
                                </a:lnTo>
                                <a:lnTo>
                                  <a:pt x="2174401" y="2406566"/>
                                </a:lnTo>
                                <a:lnTo>
                                  <a:pt x="2188683" y="2396402"/>
                                </a:lnTo>
                                <a:lnTo>
                                  <a:pt x="2202647" y="2386238"/>
                                </a:lnTo>
                                <a:lnTo>
                                  <a:pt x="2215977" y="2375756"/>
                                </a:lnTo>
                                <a:lnTo>
                                  <a:pt x="2229624" y="2364640"/>
                                </a:lnTo>
                                <a:lnTo>
                                  <a:pt x="2242637" y="2353840"/>
                                </a:lnTo>
                                <a:lnTo>
                                  <a:pt x="2255966" y="2342088"/>
                                </a:lnTo>
                                <a:lnTo>
                                  <a:pt x="2268344" y="2330336"/>
                                </a:lnTo>
                                <a:lnTo>
                                  <a:pt x="2280722" y="2318267"/>
                                </a:lnTo>
                                <a:lnTo>
                                  <a:pt x="2292782" y="2305879"/>
                                </a:lnTo>
                                <a:lnTo>
                                  <a:pt x="2304525" y="2293174"/>
                                </a:lnTo>
                                <a:lnTo>
                                  <a:pt x="2315951" y="2280469"/>
                                </a:lnTo>
                                <a:lnTo>
                                  <a:pt x="2327376" y="2267129"/>
                                </a:lnTo>
                                <a:lnTo>
                                  <a:pt x="2338167" y="2253789"/>
                                </a:lnTo>
                                <a:lnTo>
                                  <a:pt x="2348958" y="2240131"/>
                                </a:lnTo>
                                <a:lnTo>
                                  <a:pt x="2359114" y="2225838"/>
                                </a:lnTo>
                                <a:lnTo>
                                  <a:pt x="2368635" y="2211863"/>
                                </a:lnTo>
                                <a:lnTo>
                                  <a:pt x="2378156" y="2197252"/>
                                </a:lnTo>
                                <a:lnTo>
                                  <a:pt x="2387678" y="2182641"/>
                                </a:lnTo>
                                <a:lnTo>
                                  <a:pt x="2396247" y="2167395"/>
                                </a:lnTo>
                                <a:lnTo>
                                  <a:pt x="2404816" y="2152467"/>
                                </a:lnTo>
                                <a:lnTo>
                                  <a:pt x="2412750" y="2136904"/>
                                </a:lnTo>
                                <a:lnTo>
                                  <a:pt x="2420685" y="2121022"/>
                                </a:lnTo>
                                <a:lnTo>
                                  <a:pt x="2428302" y="2105459"/>
                                </a:lnTo>
                                <a:lnTo>
                                  <a:pt x="2434967" y="2089260"/>
                                </a:lnTo>
                                <a:lnTo>
                                  <a:pt x="2441632" y="2073061"/>
                                </a:lnTo>
                                <a:lnTo>
                                  <a:pt x="2447979" y="2056545"/>
                                </a:lnTo>
                                <a:lnTo>
                                  <a:pt x="2453692" y="2039711"/>
                                </a:lnTo>
                                <a:lnTo>
                                  <a:pt x="2459405" y="2022877"/>
                                </a:lnTo>
                                <a:lnTo>
                                  <a:pt x="2464166" y="2006043"/>
                                </a:lnTo>
                                <a:lnTo>
                                  <a:pt x="2469244" y="1988891"/>
                                </a:lnTo>
                                <a:lnTo>
                                  <a:pt x="2473370" y="1971739"/>
                                </a:lnTo>
                                <a:lnTo>
                                  <a:pt x="2477178" y="1953952"/>
                                </a:lnTo>
                                <a:lnTo>
                                  <a:pt x="2480352" y="1936483"/>
                                </a:lnTo>
                                <a:lnTo>
                                  <a:pt x="2483526" y="1918696"/>
                                </a:lnTo>
                                <a:lnTo>
                                  <a:pt x="2486064" y="1900592"/>
                                </a:lnTo>
                                <a:lnTo>
                                  <a:pt x="2487969" y="1882487"/>
                                </a:lnTo>
                                <a:lnTo>
                                  <a:pt x="2489556" y="1864065"/>
                                </a:lnTo>
                                <a:lnTo>
                                  <a:pt x="2490508" y="1845960"/>
                                </a:lnTo>
                                <a:lnTo>
                                  <a:pt x="2491460" y="1827221"/>
                                </a:lnTo>
                                <a:lnTo>
                                  <a:pt x="2491777" y="1808798"/>
                                </a:lnTo>
                                <a:lnTo>
                                  <a:pt x="2491460" y="1790376"/>
                                </a:lnTo>
                                <a:lnTo>
                                  <a:pt x="2490508" y="1771319"/>
                                </a:lnTo>
                                <a:lnTo>
                                  <a:pt x="2489556" y="1753532"/>
                                </a:lnTo>
                                <a:lnTo>
                                  <a:pt x="2487969" y="1735110"/>
                                </a:lnTo>
                                <a:lnTo>
                                  <a:pt x="2486064" y="1717005"/>
                                </a:lnTo>
                                <a:lnTo>
                                  <a:pt x="2483526" y="1698901"/>
                                </a:lnTo>
                                <a:lnTo>
                                  <a:pt x="2480352" y="1681114"/>
                                </a:lnTo>
                                <a:lnTo>
                                  <a:pt x="2477178" y="1663327"/>
                                </a:lnTo>
                                <a:lnTo>
                                  <a:pt x="2473370" y="1646175"/>
                                </a:lnTo>
                                <a:lnTo>
                                  <a:pt x="2469244" y="1628388"/>
                                </a:lnTo>
                                <a:lnTo>
                                  <a:pt x="2464166" y="1611554"/>
                                </a:lnTo>
                                <a:lnTo>
                                  <a:pt x="2459405" y="1594402"/>
                                </a:lnTo>
                                <a:lnTo>
                                  <a:pt x="2453692" y="1577568"/>
                                </a:lnTo>
                                <a:lnTo>
                                  <a:pt x="2447979" y="1561052"/>
                                </a:lnTo>
                                <a:lnTo>
                                  <a:pt x="2441632" y="1544536"/>
                                </a:lnTo>
                                <a:lnTo>
                                  <a:pt x="2434967" y="1528337"/>
                                </a:lnTo>
                                <a:lnTo>
                                  <a:pt x="2428302" y="1512138"/>
                                </a:lnTo>
                                <a:lnTo>
                                  <a:pt x="2420685" y="1496257"/>
                                </a:lnTo>
                                <a:lnTo>
                                  <a:pt x="2412750" y="1480376"/>
                                </a:lnTo>
                                <a:lnTo>
                                  <a:pt x="2404909" y="1465308"/>
                                </a:lnTo>
                                <a:lnTo>
                                  <a:pt x="2396490" y="1450340"/>
                                </a:lnTo>
                                <a:lnTo>
                                  <a:pt x="2387918" y="1435418"/>
                                </a:lnTo>
                                <a:lnTo>
                                  <a:pt x="2378392" y="1420813"/>
                                </a:lnTo>
                                <a:lnTo>
                                  <a:pt x="2368868" y="1406525"/>
                                </a:lnTo>
                                <a:lnTo>
                                  <a:pt x="2359342" y="1392238"/>
                                </a:lnTo>
                                <a:lnTo>
                                  <a:pt x="2349182" y="1377950"/>
                                </a:lnTo>
                                <a:lnTo>
                                  <a:pt x="2338388" y="1364298"/>
                                </a:lnTo>
                                <a:lnTo>
                                  <a:pt x="2327592" y="1350645"/>
                                </a:lnTo>
                                <a:lnTo>
                                  <a:pt x="2316162" y="1337628"/>
                                </a:lnTo>
                                <a:lnTo>
                                  <a:pt x="2304732" y="1324928"/>
                                </a:lnTo>
                                <a:lnTo>
                                  <a:pt x="2292985" y="1311910"/>
                                </a:lnTo>
                                <a:lnTo>
                                  <a:pt x="2280920" y="1299528"/>
                                </a:lnTo>
                                <a:lnTo>
                                  <a:pt x="2268538" y="1287463"/>
                                </a:lnTo>
                                <a:lnTo>
                                  <a:pt x="2256155" y="1275715"/>
                                </a:lnTo>
                                <a:lnTo>
                                  <a:pt x="2242820" y="1264285"/>
                                </a:lnTo>
                                <a:lnTo>
                                  <a:pt x="2229802" y="1253173"/>
                                </a:lnTo>
                                <a:lnTo>
                                  <a:pt x="2216150" y="1242378"/>
                                </a:lnTo>
                                <a:lnTo>
                                  <a:pt x="2202815" y="1231900"/>
                                </a:lnTo>
                                <a:lnTo>
                                  <a:pt x="2188845" y="1221740"/>
                                </a:lnTo>
                                <a:lnTo>
                                  <a:pt x="2174558" y="1211898"/>
                                </a:lnTo>
                                <a:lnTo>
                                  <a:pt x="2159635" y="1202055"/>
                                </a:lnTo>
                                <a:lnTo>
                                  <a:pt x="2145030" y="1193165"/>
                                </a:lnTo>
                                <a:lnTo>
                                  <a:pt x="2130108" y="1183958"/>
                                </a:lnTo>
                                <a:lnTo>
                                  <a:pt x="2114868" y="1175703"/>
                                </a:lnTo>
                                <a:lnTo>
                                  <a:pt x="2099628" y="1167448"/>
                                </a:lnTo>
                                <a:lnTo>
                                  <a:pt x="2083752" y="1159510"/>
                                </a:lnTo>
                                <a:lnTo>
                                  <a:pt x="2067878" y="1152525"/>
                                </a:lnTo>
                                <a:lnTo>
                                  <a:pt x="2052002" y="1145223"/>
                                </a:lnTo>
                                <a:lnTo>
                                  <a:pt x="2035492" y="1138555"/>
                                </a:lnTo>
                                <a:lnTo>
                                  <a:pt x="2019300" y="1132523"/>
                                </a:lnTo>
                                <a:lnTo>
                                  <a:pt x="2002472" y="1126490"/>
                                </a:lnTo>
                                <a:lnTo>
                                  <a:pt x="1985962" y="1121093"/>
                                </a:lnTo>
                                <a:lnTo>
                                  <a:pt x="1969135" y="1116013"/>
                                </a:lnTo>
                                <a:lnTo>
                                  <a:pt x="1951672" y="1111568"/>
                                </a:lnTo>
                                <a:lnTo>
                                  <a:pt x="1934528" y="1107440"/>
                                </a:lnTo>
                                <a:lnTo>
                                  <a:pt x="1916748" y="1103630"/>
                                </a:lnTo>
                                <a:lnTo>
                                  <a:pt x="1898968" y="1100138"/>
                                </a:lnTo>
                                <a:lnTo>
                                  <a:pt x="1881188" y="1097280"/>
                                </a:lnTo>
                                <a:lnTo>
                                  <a:pt x="1863408" y="1094423"/>
                                </a:lnTo>
                                <a:lnTo>
                                  <a:pt x="1845310" y="1092518"/>
                                </a:lnTo>
                                <a:lnTo>
                                  <a:pt x="1827212" y="1090613"/>
                                </a:lnTo>
                                <a:lnTo>
                                  <a:pt x="1808798" y="1089660"/>
                                </a:lnTo>
                                <a:lnTo>
                                  <a:pt x="1790382" y="1088708"/>
                                </a:lnTo>
                                <a:lnTo>
                                  <a:pt x="1771968" y="1088708"/>
                                </a:lnTo>
                                <a:lnTo>
                                  <a:pt x="1752918" y="1088708"/>
                                </a:lnTo>
                                <a:close/>
                                <a:moveTo>
                                  <a:pt x="1615758" y="0"/>
                                </a:moveTo>
                                <a:lnTo>
                                  <a:pt x="1620520" y="0"/>
                                </a:lnTo>
                                <a:lnTo>
                                  <a:pt x="1922780" y="0"/>
                                </a:lnTo>
                                <a:lnTo>
                                  <a:pt x="1927225" y="0"/>
                                </a:lnTo>
                                <a:lnTo>
                                  <a:pt x="1931670" y="317"/>
                                </a:lnTo>
                                <a:lnTo>
                                  <a:pt x="1936115" y="952"/>
                                </a:lnTo>
                                <a:lnTo>
                                  <a:pt x="1940878" y="1905"/>
                                </a:lnTo>
                                <a:lnTo>
                                  <a:pt x="1949450" y="4127"/>
                                </a:lnTo>
                                <a:lnTo>
                                  <a:pt x="1957705" y="6985"/>
                                </a:lnTo>
                                <a:lnTo>
                                  <a:pt x="1965325" y="10795"/>
                                </a:lnTo>
                                <a:lnTo>
                                  <a:pt x="1972628" y="14922"/>
                                </a:lnTo>
                                <a:lnTo>
                                  <a:pt x="1979612" y="20320"/>
                                </a:lnTo>
                                <a:lnTo>
                                  <a:pt x="1985962" y="26035"/>
                                </a:lnTo>
                                <a:lnTo>
                                  <a:pt x="1991678" y="32385"/>
                                </a:lnTo>
                                <a:lnTo>
                                  <a:pt x="1996758" y="39052"/>
                                </a:lnTo>
                                <a:lnTo>
                                  <a:pt x="2001202" y="46672"/>
                                </a:lnTo>
                                <a:lnTo>
                                  <a:pt x="2005012" y="54610"/>
                                </a:lnTo>
                                <a:lnTo>
                                  <a:pt x="2007870" y="62230"/>
                                </a:lnTo>
                                <a:lnTo>
                                  <a:pt x="2010092" y="71120"/>
                                </a:lnTo>
                                <a:lnTo>
                                  <a:pt x="2010728" y="75565"/>
                                </a:lnTo>
                                <a:lnTo>
                                  <a:pt x="2011362" y="80010"/>
                                </a:lnTo>
                                <a:lnTo>
                                  <a:pt x="2011998" y="84455"/>
                                </a:lnTo>
                                <a:lnTo>
                                  <a:pt x="2011998" y="89217"/>
                                </a:lnTo>
                                <a:lnTo>
                                  <a:pt x="2011998" y="388620"/>
                                </a:lnTo>
                                <a:lnTo>
                                  <a:pt x="2038350" y="393065"/>
                                </a:lnTo>
                                <a:lnTo>
                                  <a:pt x="2064702" y="398462"/>
                                </a:lnTo>
                                <a:lnTo>
                                  <a:pt x="2091055" y="404177"/>
                                </a:lnTo>
                                <a:lnTo>
                                  <a:pt x="2116772" y="410210"/>
                                </a:lnTo>
                                <a:lnTo>
                                  <a:pt x="2142490" y="416877"/>
                                </a:lnTo>
                                <a:lnTo>
                                  <a:pt x="2167890" y="423545"/>
                                </a:lnTo>
                                <a:lnTo>
                                  <a:pt x="2193608" y="431165"/>
                                </a:lnTo>
                                <a:lnTo>
                                  <a:pt x="2218690" y="439102"/>
                                </a:lnTo>
                                <a:lnTo>
                                  <a:pt x="2243772" y="447675"/>
                                </a:lnTo>
                                <a:lnTo>
                                  <a:pt x="2268538" y="456247"/>
                                </a:lnTo>
                                <a:lnTo>
                                  <a:pt x="2292985" y="465772"/>
                                </a:lnTo>
                                <a:lnTo>
                                  <a:pt x="2317432" y="475615"/>
                                </a:lnTo>
                                <a:lnTo>
                                  <a:pt x="2341562" y="485457"/>
                                </a:lnTo>
                                <a:lnTo>
                                  <a:pt x="2365692" y="496252"/>
                                </a:lnTo>
                                <a:lnTo>
                                  <a:pt x="2388870" y="507047"/>
                                </a:lnTo>
                                <a:lnTo>
                                  <a:pt x="2412682" y="518477"/>
                                </a:lnTo>
                                <a:lnTo>
                                  <a:pt x="2588260" y="276542"/>
                                </a:lnTo>
                                <a:lnTo>
                                  <a:pt x="2591435" y="272732"/>
                                </a:lnTo>
                                <a:lnTo>
                                  <a:pt x="2593975" y="269240"/>
                                </a:lnTo>
                                <a:lnTo>
                                  <a:pt x="2597468" y="266065"/>
                                </a:lnTo>
                                <a:lnTo>
                                  <a:pt x="2600325" y="262890"/>
                                </a:lnTo>
                                <a:lnTo>
                                  <a:pt x="2606992" y="257175"/>
                                </a:lnTo>
                                <a:lnTo>
                                  <a:pt x="2614295" y="252412"/>
                                </a:lnTo>
                                <a:lnTo>
                                  <a:pt x="2621915" y="248602"/>
                                </a:lnTo>
                                <a:lnTo>
                                  <a:pt x="2629852" y="245110"/>
                                </a:lnTo>
                                <a:lnTo>
                                  <a:pt x="2638108" y="242570"/>
                                </a:lnTo>
                                <a:lnTo>
                                  <a:pt x="2646362" y="240665"/>
                                </a:lnTo>
                                <a:lnTo>
                                  <a:pt x="2654935" y="240030"/>
                                </a:lnTo>
                                <a:lnTo>
                                  <a:pt x="2663508" y="240030"/>
                                </a:lnTo>
                                <a:lnTo>
                                  <a:pt x="2671762" y="240665"/>
                                </a:lnTo>
                                <a:lnTo>
                                  <a:pt x="2680652" y="242252"/>
                                </a:lnTo>
                                <a:lnTo>
                                  <a:pt x="2688908" y="244475"/>
                                </a:lnTo>
                                <a:lnTo>
                                  <a:pt x="2697162" y="247967"/>
                                </a:lnTo>
                                <a:lnTo>
                                  <a:pt x="2705100" y="251777"/>
                                </a:lnTo>
                                <a:lnTo>
                                  <a:pt x="2709228" y="254317"/>
                                </a:lnTo>
                                <a:lnTo>
                                  <a:pt x="2712720" y="256857"/>
                                </a:lnTo>
                                <a:lnTo>
                                  <a:pt x="2957512" y="434022"/>
                                </a:lnTo>
                                <a:lnTo>
                                  <a:pt x="2960688" y="437197"/>
                                </a:lnTo>
                                <a:lnTo>
                                  <a:pt x="2964498" y="439737"/>
                                </a:lnTo>
                                <a:lnTo>
                                  <a:pt x="2967672" y="443230"/>
                                </a:lnTo>
                                <a:lnTo>
                                  <a:pt x="2970848" y="446087"/>
                                </a:lnTo>
                                <a:lnTo>
                                  <a:pt x="2976245" y="453072"/>
                                </a:lnTo>
                                <a:lnTo>
                                  <a:pt x="2981008" y="460375"/>
                                </a:lnTo>
                                <a:lnTo>
                                  <a:pt x="2985452" y="467995"/>
                                </a:lnTo>
                                <a:lnTo>
                                  <a:pt x="2988628" y="475932"/>
                                </a:lnTo>
                                <a:lnTo>
                                  <a:pt x="2991168" y="484187"/>
                                </a:lnTo>
                                <a:lnTo>
                                  <a:pt x="2992755" y="492442"/>
                                </a:lnTo>
                                <a:lnTo>
                                  <a:pt x="2994025" y="501015"/>
                                </a:lnTo>
                                <a:lnTo>
                                  <a:pt x="2994025" y="509270"/>
                                </a:lnTo>
                                <a:lnTo>
                                  <a:pt x="2993072" y="518160"/>
                                </a:lnTo>
                                <a:lnTo>
                                  <a:pt x="2991802" y="526732"/>
                                </a:lnTo>
                                <a:lnTo>
                                  <a:pt x="2988945" y="534987"/>
                                </a:lnTo>
                                <a:lnTo>
                                  <a:pt x="2986088" y="543242"/>
                                </a:lnTo>
                                <a:lnTo>
                                  <a:pt x="2981960" y="551180"/>
                                </a:lnTo>
                                <a:lnTo>
                                  <a:pt x="2979738" y="554990"/>
                                </a:lnTo>
                                <a:lnTo>
                                  <a:pt x="2976880" y="558800"/>
                                </a:lnTo>
                                <a:lnTo>
                                  <a:pt x="2800985" y="801052"/>
                                </a:lnTo>
                                <a:lnTo>
                                  <a:pt x="2819082" y="819785"/>
                                </a:lnTo>
                                <a:lnTo>
                                  <a:pt x="2837180" y="839470"/>
                                </a:lnTo>
                                <a:lnTo>
                                  <a:pt x="2854642" y="858837"/>
                                </a:lnTo>
                                <a:lnTo>
                                  <a:pt x="2871788" y="878840"/>
                                </a:lnTo>
                                <a:lnTo>
                                  <a:pt x="2888615" y="899160"/>
                                </a:lnTo>
                                <a:lnTo>
                                  <a:pt x="2905125" y="919797"/>
                                </a:lnTo>
                                <a:lnTo>
                                  <a:pt x="2921318" y="940752"/>
                                </a:lnTo>
                                <a:lnTo>
                                  <a:pt x="2937192" y="962025"/>
                                </a:lnTo>
                                <a:lnTo>
                                  <a:pt x="2952432" y="983615"/>
                                </a:lnTo>
                                <a:lnTo>
                                  <a:pt x="2967672" y="1005205"/>
                                </a:lnTo>
                                <a:lnTo>
                                  <a:pt x="2981960" y="1027113"/>
                                </a:lnTo>
                                <a:lnTo>
                                  <a:pt x="2996248" y="1049655"/>
                                </a:lnTo>
                                <a:lnTo>
                                  <a:pt x="3010218" y="1072198"/>
                                </a:lnTo>
                                <a:lnTo>
                                  <a:pt x="3023235" y="1095375"/>
                                </a:lnTo>
                                <a:lnTo>
                                  <a:pt x="3036570" y="1118553"/>
                                </a:lnTo>
                                <a:lnTo>
                                  <a:pt x="3048952" y="1142048"/>
                                </a:lnTo>
                                <a:lnTo>
                                  <a:pt x="3333115" y="1049338"/>
                                </a:lnTo>
                                <a:lnTo>
                                  <a:pt x="3337560" y="1048068"/>
                                </a:lnTo>
                                <a:lnTo>
                                  <a:pt x="3342005" y="1047115"/>
                                </a:lnTo>
                                <a:lnTo>
                                  <a:pt x="3346450" y="1046480"/>
                                </a:lnTo>
                                <a:lnTo>
                                  <a:pt x="3350578" y="1045528"/>
                                </a:lnTo>
                                <a:lnTo>
                                  <a:pt x="3359785" y="1044893"/>
                                </a:lnTo>
                                <a:lnTo>
                                  <a:pt x="3368358" y="1045210"/>
                                </a:lnTo>
                                <a:lnTo>
                                  <a:pt x="3376930" y="1046480"/>
                                </a:lnTo>
                                <a:lnTo>
                                  <a:pt x="3385185" y="1048068"/>
                                </a:lnTo>
                                <a:lnTo>
                                  <a:pt x="3393440" y="1051243"/>
                                </a:lnTo>
                                <a:lnTo>
                                  <a:pt x="3401060" y="1054735"/>
                                </a:lnTo>
                                <a:lnTo>
                                  <a:pt x="3408680" y="1058863"/>
                                </a:lnTo>
                                <a:lnTo>
                                  <a:pt x="3415665" y="1063625"/>
                                </a:lnTo>
                                <a:lnTo>
                                  <a:pt x="3422015" y="1069340"/>
                                </a:lnTo>
                                <a:lnTo>
                                  <a:pt x="3428048" y="1075690"/>
                                </a:lnTo>
                                <a:lnTo>
                                  <a:pt x="3433445" y="1082358"/>
                                </a:lnTo>
                                <a:lnTo>
                                  <a:pt x="3438208" y="1089978"/>
                                </a:lnTo>
                                <a:lnTo>
                                  <a:pt x="3442335" y="1097915"/>
                                </a:lnTo>
                                <a:lnTo>
                                  <a:pt x="3443922" y="1102043"/>
                                </a:lnTo>
                                <a:lnTo>
                                  <a:pt x="3445510" y="1106488"/>
                                </a:lnTo>
                                <a:lnTo>
                                  <a:pt x="3538855" y="1393508"/>
                                </a:lnTo>
                                <a:lnTo>
                                  <a:pt x="3539808" y="1397635"/>
                                </a:lnTo>
                                <a:lnTo>
                                  <a:pt x="3541078" y="1402398"/>
                                </a:lnTo>
                                <a:lnTo>
                                  <a:pt x="3542030" y="1406843"/>
                                </a:lnTo>
                                <a:lnTo>
                                  <a:pt x="3542665" y="1411288"/>
                                </a:lnTo>
                                <a:lnTo>
                                  <a:pt x="3543300" y="1419860"/>
                                </a:lnTo>
                                <a:lnTo>
                                  <a:pt x="3542982" y="1428750"/>
                                </a:lnTo>
                                <a:lnTo>
                                  <a:pt x="3541712" y="1437323"/>
                                </a:lnTo>
                                <a:lnTo>
                                  <a:pt x="3539808" y="1445578"/>
                                </a:lnTo>
                                <a:lnTo>
                                  <a:pt x="3537268" y="1453833"/>
                                </a:lnTo>
                                <a:lnTo>
                                  <a:pt x="3533458" y="1461453"/>
                                </a:lnTo>
                                <a:lnTo>
                                  <a:pt x="3529330" y="1468755"/>
                                </a:lnTo>
                                <a:lnTo>
                                  <a:pt x="3524568" y="1476058"/>
                                </a:lnTo>
                                <a:lnTo>
                                  <a:pt x="3518852" y="1482408"/>
                                </a:lnTo>
                                <a:lnTo>
                                  <a:pt x="3512502" y="1488440"/>
                                </a:lnTo>
                                <a:lnTo>
                                  <a:pt x="3505518" y="1494155"/>
                                </a:lnTo>
                                <a:lnTo>
                                  <a:pt x="3498215" y="1498600"/>
                                </a:lnTo>
                                <a:lnTo>
                                  <a:pt x="3490278" y="1502728"/>
                                </a:lnTo>
                                <a:lnTo>
                                  <a:pt x="3486150" y="1504633"/>
                                </a:lnTo>
                                <a:lnTo>
                                  <a:pt x="3481705" y="1506220"/>
                                </a:lnTo>
                                <a:lnTo>
                                  <a:pt x="3197225" y="1598295"/>
                                </a:lnTo>
                                <a:lnTo>
                                  <a:pt x="3200400" y="1624330"/>
                                </a:lnTo>
                                <a:lnTo>
                                  <a:pt x="3203892" y="1650365"/>
                                </a:lnTo>
                                <a:lnTo>
                                  <a:pt x="3206115" y="1676718"/>
                                </a:lnTo>
                                <a:lnTo>
                                  <a:pt x="3208338" y="1703070"/>
                                </a:lnTo>
                                <a:lnTo>
                                  <a:pt x="3210242" y="1729423"/>
                                </a:lnTo>
                                <a:lnTo>
                                  <a:pt x="3211512" y="1755775"/>
                                </a:lnTo>
                                <a:lnTo>
                                  <a:pt x="3212148" y="1782445"/>
                                </a:lnTo>
                                <a:lnTo>
                                  <a:pt x="3212465" y="1809115"/>
                                </a:lnTo>
                                <a:lnTo>
                                  <a:pt x="3212148" y="1835785"/>
                                </a:lnTo>
                                <a:lnTo>
                                  <a:pt x="3211512" y="1862455"/>
                                </a:lnTo>
                                <a:lnTo>
                                  <a:pt x="3210242" y="1889125"/>
                                </a:lnTo>
                                <a:lnTo>
                                  <a:pt x="3208338" y="1915478"/>
                                </a:lnTo>
                                <a:lnTo>
                                  <a:pt x="3206115" y="1941830"/>
                                </a:lnTo>
                                <a:lnTo>
                                  <a:pt x="3203892" y="1967865"/>
                                </a:lnTo>
                                <a:lnTo>
                                  <a:pt x="3200400" y="1993900"/>
                                </a:lnTo>
                                <a:lnTo>
                                  <a:pt x="3197225" y="2019618"/>
                                </a:lnTo>
                                <a:lnTo>
                                  <a:pt x="3481705" y="2112328"/>
                                </a:lnTo>
                                <a:lnTo>
                                  <a:pt x="3486150" y="2113915"/>
                                </a:lnTo>
                                <a:lnTo>
                                  <a:pt x="3490278" y="2115820"/>
                                </a:lnTo>
                                <a:lnTo>
                                  <a:pt x="3498215" y="2119630"/>
                                </a:lnTo>
                                <a:lnTo>
                                  <a:pt x="3505518" y="2124393"/>
                                </a:lnTo>
                                <a:lnTo>
                                  <a:pt x="3512502" y="2129790"/>
                                </a:lnTo>
                                <a:lnTo>
                                  <a:pt x="3518852" y="2135505"/>
                                </a:lnTo>
                                <a:lnTo>
                                  <a:pt x="3524568" y="2142173"/>
                                </a:lnTo>
                                <a:lnTo>
                                  <a:pt x="3529330" y="2149158"/>
                                </a:lnTo>
                                <a:lnTo>
                                  <a:pt x="3533458" y="2156778"/>
                                </a:lnTo>
                                <a:lnTo>
                                  <a:pt x="3537268" y="2164398"/>
                                </a:lnTo>
                                <a:lnTo>
                                  <a:pt x="3539808" y="2172653"/>
                                </a:lnTo>
                                <a:lnTo>
                                  <a:pt x="3541712" y="2180908"/>
                                </a:lnTo>
                                <a:lnTo>
                                  <a:pt x="3542982" y="2189480"/>
                                </a:lnTo>
                                <a:lnTo>
                                  <a:pt x="3543300" y="2198053"/>
                                </a:lnTo>
                                <a:lnTo>
                                  <a:pt x="3542665" y="2206625"/>
                                </a:lnTo>
                                <a:lnTo>
                                  <a:pt x="3542030" y="2211388"/>
                                </a:lnTo>
                                <a:lnTo>
                                  <a:pt x="3541078" y="2215833"/>
                                </a:lnTo>
                                <a:lnTo>
                                  <a:pt x="3539808" y="2220278"/>
                                </a:lnTo>
                                <a:lnTo>
                                  <a:pt x="3538855" y="2224405"/>
                                </a:lnTo>
                                <a:lnTo>
                                  <a:pt x="3445510" y="2512060"/>
                                </a:lnTo>
                                <a:lnTo>
                                  <a:pt x="3443922" y="2516188"/>
                                </a:lnTo>
                                <a:lnTo>
                                  <a:pt x="3442335" y="2520315"/>
                                </a:lnTo>
                                <a:lnTo>
                                  <a:pt x="3438208" y="2528253"/>
                                </a:lnTo>
                                <a:lnTo>
                                  <a:pt x="3433445" y="2535555"/>
                                </a:lnTo>
                                <a:lnTo>
                                  <a:pt x="3428048" y="2542540"/>
                                </a:lnTo>
                                <a:lnTo>
                                  <a:pt x="3422015" y="2548890"/>
                                </a:lnTo>
                                <a:lnTo>
                                  <a:pt x="3415665" y="2554605"/>
                                </a:lnTo>
                                <a:lnTo>
                                  <a:pt x="3408680" y="2559368"/>
                                </a:lnTo>
                                <a:lnTo>
                                  <a:pt x="3401060" y="2563495"/>
                                </a:lnTo>
                                <a:lnTo>
                                  <a:pt x="3393440" y="2567305"/>
                                </a:lnTo>
                                <a:lnTo>
                                  <a:pt x="3385185" y="2569845"/>
                                </a:lnTo>
                                <a:lnTo>
                                  <a:pt x="3376930" y="2571750"/>
                                </a:lnTo>
                                <a:lnTo>
                                  <a:pt x="3368358" y="2573020"/>
                                </a:lnTo>
                                <a:lnTo>
                                  <a:pt x="3359785" y="2573338"/>
                                </a:lnTo>
                                <a:lnTo>
                                  <a:pt x="3350578" y="2573020"/>
                                </a:lnTo>
                                <a:lnTo>
                                  <a:pt x="3346450" y="2572068"/>
                                </a:lnTo>
                                <a:lnTo>
                                  <a:pt x="3342005" y="2571433"/>
                                </a:lnTo>
                                <a:lnTo>
                                  <a:pt x="3337560" y="2570163"/>
                                </a:lnTo>
                                <a:lnTo>
                                  <a:pt x="3333115" y="2568893"/>
                                </a:lnTo>
                                <a:lnTo>
                                  <a:pt x="3048952" y="2476500"/>
                                </a:lnTo>
                                <a:lnTo>
                                  <a:pt x="3035935" y="2499995"/>
                                </a:lnTo>
                                <a:lnTo>
                                  <a:pt x="3023235" y="2523173"/>
                                </a:lnTo>
                                <a:lnTo>
                                  <a:pt x="3009900" y="2546033"/>
                                </a:lnTo>
                                <a:lnTo>
                                  <a:pt x="2996248" y="2568893"/>
                                </a:lnTo>
                                <a:lnTo>
                                  <a:pt x="2981960" y="2590800"/>
                                </a:lnTo>
                                <a:lnTo>
                                  <a:pt x="2967355" y="2613025"/>
                                </a:lnTo>
                                <a:lnTo>
                                  <a:pt x="2952115" y="2634933"/>
                                </a:lnTo>
                                <a:lnTo>
                                  <a:pt x="2936875" y="2656523"/>
                                </a:lnTo>
                                <a:lnTo>
                                  <a:pt x="2921318" y="2677478"/>
                                </a:lnTo>
                                <a:lnTo>
                                  <a:pt x="2905125" y="2698115"/>
                                </a:lnTo>
                                <a:lnTo>
                                  <a:pt x="2888615" y="2718753"/>
                                </a:lnTo>
                                <a:lnTo>
                                  <a:pt x="2871788" y="2739073"/>
                                </a:lnTo>
                                <a:lnTo>
                                  <a:pt x="2854325" y="2759076"/>
                                </a:lnTo>
                                <a:lnTo>
                                  <a:pt x="2837180" y="2778761"/>
                                </a:lnTo>
                                <a:lnTo>
                                  <a:pt x="2819082" y="2797811"/>
                                </a:lnTo>
                                <a:lnTo>
                                  <a:pt x="2800985" y="2817178"/>
                                </a:lnTo>
                                <a:lnTo>
                                  <a:pt x="2976880" y="3059431"/>
                                </a:lnTo>
                                <a:lnTo>
                                  <a:pt x="2979738" y="3063241"/>
                                </a:lnTo>
                                <a:lnTo>
                                  <a:pt x="2981960" y="3067368"/>
                                </a:lnTo>
                                <a:lnTo>
                                  <a:pt x="2986088" y="3075306"/>
                                </a:lnTo>
                                <a:lnTo>
                                  <a:pt x="2988945" y="3083243"/>
                                </a:lnTo>
                                <a:lnTo>
                                  <a:pt x="2991802" y="3091816"/>
                                </a:lnTo>
                                <a:lnTo>
                                  <a:pt x="2993072" y="3100071"/>
                                </a:lnTo>
                                <a:lnTo>
                                  <a:pt x="2994025" y="3108643"/>
                                </a:lnTo>
                                <a:lnTo>
                                  <a:pt x="2994025" y="3117216"/>
                                </a:lnTo>
                                <a:lnTo>
                                  <a:pt x="2992755" y="3125788"/>
                                </a:lnTo>
                                <a:lnTo>
                                  <a:pt x="2991168" y="3134043"/>
                                </a:lnTo>
                                <a:lnTo>
                                  <a:pt x="2988628" y="3142298"/>
                                </a:lnTo>
                                <a:lnTo>
                                  <a:pt x="2985770" y="3150236"/>
                                </a:lnTo>
                                <a:lnTo>
                                  <a:pt x="2981642" y="3157538"/>
                                </a:lnTo>
                                <a:lnTo>
                                  <a:pt x="2976562" y="3165158"/>
                                </a:lnTo>
                                <a:lnTo>
                                  <a:pt x="2970848" y="3171826"/>
                                </a:lnTo>
                                <a:lnTo>
                                  <a:pt x="2967990" y="3175001"/>
                                </a:lnTo>
                                <a:lnTo>
                                  <a:pt x="2964498" y="3177858"/>
                                </a:lnTo>
                                <a:lnTo>
                                  <a:pt x="2961322" y="3181033"/>
                                </a:lnTo>
                                <a:lnTo>
                                  <a:pt x="2957512" y="3183573"/>
                                </a:lnTo>
                                <a:lnTo>
                                  <a:pt x="2712720" y="3361056"/>
                                </a:lnTo>
                                <a:lnTo>
                                  <a:pt x="2709228" y="3363913"/>
                                </a:lnTo>
                                <a:lnTo>
                                  <a:pt x="2705100" y="3366453"/>
                                </a:lnTo>
                                <a:lnTo>
                                  <a:pt x="2697162" y="3370581"/>
                                </a:lnTo>
                                <a:lnTo>
                                  <a:pt x="2688908" y="3373756"/>
                                </a:lnTo>
                                <a:lnTo>
                                  <a:pt x="2680652" y="3376296"/>
                                </a:lnTo>
                                <a:lnTo>
                                  <a:pt x="2671762" y="3377883"/>
                                </a:lnTo>
                                <a:lnTo>
                                  <a:pt x="2663508" y="3378518"/>
                                </a:lnTo>
                                <a:lnTo>
                                  <a:pt x="2654935" y="3378518"/>
                                </a:lnTo>
                                <a:lnTo>
                                  <a:pt x="2646362" y="3377248"/>
                                </a:lnTo>
                                <a:lnTo>
                                  <a:pt x="2638108" y="3375978"/>
                                </a:lnTo>
                                <a:lnTo>
                                  <a:pt x="2629852" y="3373121"/>
                                </a:lnTo>
                                <a:lnTo>
                                  <a:pt x="2621915" y="3369946"/>
                                </a:lnTo>
                                <a:lnTo>
                                  <a:pt x="2614295" y="3365818"/>
                                </a:lnTo>
                                <a:lnTo>
                                  <a:pt x="2606992" y="3360738"/>
                                </a:lnTo>
                                <a:lnTo>
                                  <a:pt x="2600325" y="3355023"/>
                                </a:lnTo>
                                <a:lnTo>
                                  <a:pt x="2597468" y="3352166"/>
                                </a:lnTo>
                                <a:lnTo>
                                  <a:pt x="2593975" y="3348673"/>
                                </a:lnTo>
                                <a:lnTo>
                                  <a:pt x="2591435" y="3345498"/>
                                </a:lnTo>
                                <a:lnTo>
                                  <a:pt x="2588260" y="3341688"/>
                                </a:lnTo>
                                <a:lnTo>
                                  <a:pt x="2412682" y="3099753"/>
                                </a:lnTo>
                                <a:lnTo>
                                  <a:pt x="2388870" y="3110866"/>
                                </a:lnTo>
                                <a:lnTo>
                                  <a:pt x="2365692" y="3122296"/>
                                </a:lnTo>
                                <a:lnTo>
                                  <a:pt x="2341562" y="3132773"/>
                                </a:lnTo>
                                <a:lnTo>
                                  <a:pt x="2317432" y="3142933"/>
                                </a:lnTo>
                                <a:lnTo>
                                  <a:pt x="2292985" y="3152776"/>
                                </a:lnTo>
                                <a:lnTo>
                                  <a:pt x="2268538" y="3161666"/>
                                </a:lnTo>
                                <a:lnTo>
                                  <a:pt x="2243772" y="3170873"/>
                                </a:lnTo>
                                <a:lnTo>
                                  <a:pt x="2218690" y="3179128"/>
                                </a:lnTo>
                                <a:lnTo>
                                  <a:pt x="2193608" y="3187066"/>
                                </a:lnTo>
                                <a:lnTo>
                                  <a:pt x="2167890" y="3194368"/>
                                </a:lnTo>
                                <a:lnTo>
                                  <a:pt x="2142490" y="3201671"/>
                                </a:lnTo>
                                <a:lnTo>
                                  <a:pt x="2116772" y="3208021"/>
                                </a:lnTo>
                                <a:lnTo>
                                  <a:pt x="2091055" y="3214371"/>
                                </a:lnTo>
                                <a:lnTo>
                                  <a:pt x="2064702" y="3220086"/>
                                </a:lnTo>
                                <a:lnTo>
                                  <a:pt x="2038350" y="3225483"/>
                                </a:lnTo>
                                <a:lnTo>
                                  <a:pt x="2011998" y="3229928"/>
                                </a:lnTo>
                                <a:lnTo>
                                  <a:pt x="2011998" y="3529013"/>
                                </a:lnTo>
                                <a:lnTo>
                                  <a:pt x="2011998" y="3533458"/>
                                </a:lnTo>
                                <a:lnTo>
                                  <a:pt x="2011362" y="3537903"/>
                                </a:lnTo>
                                <a:lnTo>
                                  <a:pt x="2010728" y="3542666"/>
                                </a:lnTo>
                                <a:lnTo>
                                  <a:pt x="2010092" y="3547111"/>
                                </a:lnTo>
                                <a:lnTo>
                                  <a:pt x="2007870" y="3555366"/>
                                </a:lnTo>
                                <a:lnTo>
                                  <a:pt x="2005012" y="3563621"/>
                                </a:lnTo>
                                <a:lnTo>
                                  <a:pt x="2001202" y="3571558"/>
                                </a:lnTo>
                                <a:lnTo>
                                  <a:pt x="1996758" y="3578543"/>
                                </a:lnTo>
                                <a:lnTo>
                                  <a:pt x="1991678" y="3585846"/>
                                </a:lnTo>
                                <a:lnTo>
                                  <a:pt x="1985962" y="3591878"/>
                                </a:lnTo>
                                <a:lnTo>
                                  <a:pt x="1979612" y="3597911"/>
                                </a:lnTo>
                                <a:lnTo>
                                  <a:pt x="1972628" y="3602673"/>
                                </a:lnTo>
                                <a:lnTo>
                                  <a:pt x="1965325" y="3607118"/>
                                </a:lnTo>
                                <a:lnTo>
                                  <a:pt x="1957705" y="3610928"/>
                                </a:lnTo>
                                <a:lnTo>
                                  <a:pt x="1949450" y="3614103"/>
                                </a:lnTo>
                                <a:lnTo>
                                  <a:pt x="1940878" y="3616326"/>
                                </a:lnTo>
                                <a:lnTo>
                                  <a:pt x="1931670" y="3617278"/>
                                </a:lnTo>
                                <a:lnTo>
                                  <a:pt x="1927225" y="3617913"/>
                                </a:lnTo>
                                <a:lnTo>
                                  <a:pt x="1922780" y="3617913"/>
                                </a:lnTo>
                                <a:lnTo>
                                  <a:pt x="1620520" y="3617913"/>
                                </a:lnTo>
                                <a:lnTo>
                                  <a:pt x="1615758" y="3617913"/>
                                </a:lnTo>
                                <a:lnTo>
                                  <a:pt x="1611630" y="3617278"/>
                                </a:lnTo>
                                <a:lnTo>
                                  <a:pt x="1602422" y="3616326"/>
                                </a:lnTo>
                                <a:lnTo>
                                  <a:pt x="1594168" y="3614103"/>
                                </a:lnTo>
                                <a:lnTo>
                                  <a:pt x="1585912" y="3610928"/>
                                </a:lnTo>
                                <a:lnTo>
                                  <a:pt x="1577975" y="3607118"/>
                                </a:lnTo>
                                <a:lnTo>
                                  <a:pt x="1570990" y="3602673"/>
                                </a:lnTo>
                                <a:lnTo>
                                  <a:pt x="1563688" y="3597911"/>
                                </a:lnTo>
                                <a:lnTo>
                                  <a:pt x="1557655" y="3591878"/>
                                </a:lnTo>
                                <a:lnTo>
                                  <a:pt x="1551622" y="3585846"/>
                                </a:lnTo>
                                <a:lnTo>
                                  <a:pt x="1546860" y="3578543"/>
                                </a:lnTo>
                                <a:lnTo>
                                  <a:pt x="1542415" y="3571558"/>
                                </a:lnTo>
                                <a:lnTo>
                                  <a:pt x="1538605" y="3563621"/>
                                </a:lnTo>
                                <a:lnTo>
                                  <a:pt x="1535430" y="3555366"/>
                                </a:lnTo>
                                <a:lnTo>
                                  <a:pt x="1533208" y="3547111"/>
                                </a:lnTo>
                                <a:lnTo>
                                  <a:pt x="1532572" y="3542666"/>
                                </a:lnTo>
                                <a:lnTo>
                                  <a:pt x="1531620" y="3537903"/>
                                </a:lnTo>
                                <a:lnTo>
                                  <a:pt x="1531302" y="3533458"/>
                                </a:lnTo>
                                <a:lnTo>
                                  <a:pt x="1531302" y="3529013"/>
                                </a:lnTo>
                                <a:lnTo>
                                  <a:pt x="1531302" y="3229928"/>
                                </a:lnTo>
                                <a:lnTo>
                                  <a:pt x="1504950" y="3225483"/>
                                </a:lnTo>
                                <a:lnTo>
                                  <a:pt x="1478598" y="3220086"/>
                                </a:lnTo>
                                <a:lnTo>
                                  <a:pt x="1452245" y="3214371"/>
                                </a:lnTo>
                                <a:lnTo>
                                  <a:pt x="1426845" y="3208021"/>
                                </a:lnTo>
                                <a:lnTo>
                                  <a:pt x="1400810" y="3201671"/>
                                </a:lnTo>
                                <a:lnTo>
                                  <a:pt x="1375092" y="3194368"/>
                                </a:lnTo>
                                <a:lnTo>
                                  <a:pt x="1350010" y="3187066"/>
                                </a:lnTo>
                                <a:lnTo>
                                  <a:pt x="1324928" y="3179128"/>
                                </a:lnTo>
                                <a:lnTo>
                                  <a:pt x="1299528" y="3170873"/>
                                </a:lnTo>
                                <a:lnTo>
                                  <a:pt x="1274762" y="3161666"/>
                                </a:lnTo>
                                <a:lnTo>
                                  <a:pt x="1250315" y="3152776"/>
                                </a:lnTo>
                                <a:lnTo>
                                  <a:pt x="1225868" y="3142933"/>
                                </a:lnTo>
                                <a:lnTo>
                                  <a:pt x="1201738" y="3132773"/>
                                </a:lnTo>
                                <a:lnTo>
                                  <a:pt x="1177925" y="3122296"/>
                                </a:lnTo>
                                <a:lnTo>
                                  <a:pt x="1154430" y="3110866"/>
                                </a:lnTo>
                                <a:lnTo>
                                  <a:pt x="1130618" y="3099753"/>
                                </a:lnTo>
                                <a:lnTo>
                                  <a:pt x="955040" y="3342006"/>
                                </a:lnTo>
                                <a:lnTo>
                                  <a:pt x="952182" y="3345816"/>
                                </a:lnTo>
                                <a:lnTo>
                                  <a:pt x="949325" y="3349308"/>
                                </a:lnTo>
                                <a:lnTo>
                                  <a:pt x="946150" y="3352483"/>
                                </a:lnTo>
                                <a:lnTo>
                                  <a:pt x="942975" y="3355658"/>
                                </a:lnTo>
                                <a:lnTo>
                                  <a:pt x="935990" y="3361056"/>
                                </a:lnTo>
                                <a:lnTo>
                                  <a:pt x="929005" y="3366136"/>
                                </a:lnTo>
                                <a:lnTo>
                                  <a:pt x="921385" y="3369946"/>
                                </a:lnTo>
                                <a:lnTo>
                                  <a:pt x="913448" y="3373121"/>
                                </a:lnTo>
                                <a:lnTo>
                                  <a:pt x="905192" y="3375978"/>
                                </a:lnTo>
                                <a:lnTo>
                                  <a:pt x="896938" y="3377248"/>
                                </a:lnTo>
                                <a:lnTo>
                                  <a:pt x="888365" y="3378518"/>
                                </a:lnTo>
                                <a:lnTo>
                                  <a:pt x="879792" y="3378518"/>
                                </a:lnTo>
                                <a:lnTo>
                                  <a:pt x="870902" y="3377883"/>
                                </a:lnTo>
                                <a:lnTo>
                                  <a:pt x="862648" y="3376296"/>
                                </a:lnTo>
                                <a:lnTo>
                                  <a:pt x="854075" y="3373756"/>
                                </a:lnTo>
                                <a:lnTo>
                                  <a:pt x="846138" y="3370581"/>
                                </a:lnTo>
                                <a:lnTo>
                                  <a:pt x="837882" y="3366453"/>
                                </a:lnTo>
                                <a:lnTo>
                                  <a:pt x="834072" y="3363913"/>
                                </a:lnTo>
                                <a:lnTo>
                                  <a:pt x="830262" y="3361056"/>
                                </a:lnTo>
                                <a:lnTo>
                                  <a:pt x="586105" y="3183573"/>
                                </a:lnTo>
                                <a:lnTo>
                                  <a:pt x="582930" y="3181033"/>
                                </a:lnTo>
                                <a:lnTo>
                                  <a:pt x="579438" y="3177858"/>
                                </a:lnTo>
                                <a:lnTo>
                                  <a:pt x="575945" y="3175001"/>
                                </a:lnTo>
                                <a:lnTo>
                                  <a:pt x="573088" y="3171826"/>
                                </a:lnTo>
                                <a:lnTo>
                                  <a:pt x="567372" y="3165158"/>
                                </a:lnTo>
                                <a:lnTo>
                                  <a:pt x="562610" y="3157538"/>
                                </a:lnTo>
                                <a:lnTo>
                                  <a:pt x="558482" y="3150236"/>
                                </a:lnTo>
                                <a:lnTo>
                                  <a:pt x="554990" y="3142298"/>
                                </a:lnTo>
                                <a:lnTo>
                                  <a:pt x="552450" y="3134043"/>
                                </a:lnTo>
                                <a:lnTo>
                                  <a:pt x="550862" y="3125788"/>
                                </a:lnTo>
                                <a:lnTo>
                                  <a:pt x="549592" y="3117216"/>
                                </a:lnTo>
                                <a:lnTo>
                                  <a:pt x="549592" y="3108643"/>
                                </a:lnTo>
                                <a:lnTo>
                                  <a:pt x="550545" y="3100071"/>
                                </a:lnTo>
                                <a:lnTo>
                                  <a:pt x="551815" y="3091816"/>
                                </a:lnTo>
                                <a:lnTo>
                                  <a:pt x="554355" y="3083243"/>
                                </a:lnTo>
                                <a:lnTo>
                                  <a:pt x="557530" y="3075306"/>
                                </a:lnTo>
                                <a:lnTo>
                                  <a:pt x="559435" y="3071178"/>
                                </a:lnTo>
                                <a:lnTo>
                                  <a:pt x="561340" y="3067368"/>
                                </a:lnTo>
                                <a:lnTo>
                                  <a:pt x="563880" y="3063241"/>
                                </a:lnTo>
                                <a:lnTo>
                                  <a:pt x="566738" y="3059431"/>
                                </a:lnTo>
                                <a:lnTo>
                                  <a:pt x="742632" y="2817178"/>
                                </a:lnTo>
                                <a:lnTo>
                                  <a:pt x="724218" y="2797811"/>
                                </a:lnTo>
                                <a:lnTo>
                                  <a:pt x="706755" y="2778761"/>
                                </a:lnTo>
                                <a:lnTo>
                                  <a:pt x="688975" y="2759076"/>
                                </a:lnTo>
                                <a:lnTo>
                                  <a:pt x="671512" y="2739073"/>
                                </a:lnTo>
                                <a:lnTo>
                                  <a:pt x="655002" y="2718753"/>
                                </a:lnTo>
                                <a:lnTo>
                                  <a:pt x="638492" y="2698115"/>
                                </a:lnTo>
                                <a:lnTo>
                                  <a:pt x="622300" y="2677478"/>
                                </a:lnTo>
                                <a:lnTo>
                                  <a:pt x="606425" y="2656523"/>
                                </a:lnTo>
                                <a:lnTo>
                                  <a:pt x="591185" y="2634933"/>
                                </a:lnTo>
                                <a:lnTo>
                                  <a:pt x="576580" y="2613025"/>
                                </a:lnTo>
                                <a:lnTo>
                                  <a:pt x="561658" y="2590800"/>
                                </a:lnTo>
                                <a:lnTo>
                                  <a:pt x="547370" y="2568893"/>
                                </a:lnTo>
                                <a:lnTo>
                                  <a:pt x="534035" y="2546033"/>
                                </a:lnTo>
                                <a:lnTo>
                                  <a:pt x="520382" y="2523173"/>
                                </a:lnTo>
                                <a:lnTo>
                                  <a:pt x="507682" y="2499995"/>
                                </a:lnTo>
                                <a:lnTo>
                                  <a:pt x="494665" y="2476500"/>
                                </a:lnTo>
                                <a:lnTo>
                                  <a:pt x="209868" y="2568893"/>
                                </a:lnTo>
                                <a:lnTo>
                                  <a:pt x="205740" y="2570163"/>
                                </a:lnTo>
                                <a:lnTo>
                                  <a:pt x="201295" y="2571433"/>
                                </a:lnTo>
                                <a:lnTo>
                                  <a:pt x="196850" y="2572068"/>
                                </a:lnTo>
                                <a:lnTo>
                                  <a:pt x="192722" y="2573020"/>
                                </a:lnTo>
                                <a:lnTo>
                                  <a:pt x="183515" y="2573338"/>
                                </a:lnTo>
                                <a:lnTo>
                                  <a:pt x="174942" y="2573020"/>
                                </a:lnTo>
                                <a:lnTo>
                                  <a:pt x="166688" y="2571750"/>
                                </a:lnTo>
                                <a:lnTo>
                                  <a:pt x="158115" y="2569845"/>
                                </a:lnTo>
                                <a:lnTo>
                                  <a:pt x="150177" y="2567305"/>
                                </a:lnTo>
                                <a:lnTo>
                                  <a:pt x="142240" y="2563495"/>
                                </a:lnTo>
                                <a:lnTo>
                                  <a:pt x="134620" y="2559368"/>
                                </a:lnTo>
                                <a:lnTo>
                                  <a:pt x="127952" y="2554605"/>
                                </a:lnTo>
                                <a:lnTo>
                                  <a:pt x="121602" y="2548890"/>
                                </a:lnTo>
                                <a:lnTo>
                                  <a:pt x="115570" y="2542540"/>
                                </a:lnTo>
                                <a:lnTo>
                                  <a:pt x="109855" y="2535555"/>
                                </a:lnTo>
                                <a:lnTo>
                                  <a:pt x="105410" y="2528253"/>
                                </a:lnTo>
                                <a:lnTo>
                                  <a:pt x="101282" y="2520315"/>
                                </a:lnTo>
                                <a:lnTo>
                                  <a:pt x="99377" y="2516188"/>
                                </a:lnTo>
                                <a:lnTo>
                                  <a:pt x="97790" y="2512060"/>
                                </a:lnTo>
                                <a:lnTo>
                                  <a:pt x="4445" y="2224405"/>
                                </a:lnTo>
                                <a:lnTo>
                                  <a:pt x="3492" y="2220278"/>
                                </a:lnTo>
                                <a:lnTo>
                                  <a:pt x="2222" y="2215833"/>
                                </a:lnTo>
                                <a:lnTo>
                                  <a:pt x="1587" y="2211388"/>
                                </a:lnTo>
                                <a:lnTo>
                                  <a:pt x="635" y="2206625"/>
                                </a:lnTo>
                                <a:lnTo>
                                  <a:pt x="0" y="2198053"/>
                                </a:lnTo>
                                <a:lnTo>
                                  <a:pt x="317" y="2189480"/>
                                </a:lnTo>
                                <a:lnTo>
                                  <a:pt x="1587" y="2180908"/>
                                </a:lnTo>
                                <a:lnTo>
                                  <a:pt x="3810" y="2172653"/>
                                </a:lnTo>
                                <a:lnTo>
                                  <a:pt x="6350" y="2164398"/>
                                </a:lnTo>
                                <a:lnTo>
                                  <a:pt x="9842" y="2156778"/>
                                </a:lnTo>
                                <a:lnTo>
                                  <a:pt x="13970" y="2149158"/>
                                </a:lnTo>
                                <a:lnTo>
                                  <a:pt x="19050" y="2142173"/>
                                </a:lnTo>
                                <a:lnTo>
                                  <a:pt x="24447" y="2135505"/>
                                </a:lnTo>
                                <a:lnTo>
                                  <a:pt x="30797" y="2129790"/>
                                </a:lnTo>
                                <a:lnTo>
                                  <a:pt x="37465" y="2124393"/>
                                </a:lnTo>
                                <a:lnTo>
                                  <a:pt x="45085" y="2119630"/>
                                </a:lnTo>
                                <a:lnTo>
                                  <a:pt x="49212" y="2117725"/>
                                </a:lnTo>
                                <a:lnTo>
                                  <a:pt x="53340" y="2115820"/>
                                </a:lnTo>
                                <a:lnTo>
                                  <a:pt x="57467" y="2113915"/>
                                </a:lnTo>
                                <a:lnTo>
                                  <a:pt x="61595" y="2112328"/>
                                </a:lnTo>
                                <a:lnTo>
                                  <a:pt x="346392" y="2019618"/>
                                </a:lnTo>
                                <a:lnTo>
                                  <a:pt x="342900" y="1993900"/>
                                </a:lnTo>
                                <a:lnTo>
                                  <a:pt x="339725" y="1967865"/>
                                </a:lnTo>
                                <a:lnTo>
                                  <a:pt x="337185" y="1941830"/>
                                </a:lnTo>
                                <a:lnTo>
                                  <a:pt x="334962" y="1915478"/>
                                </a:lnTo>
                                <a:lnTo>
                                  <a:pt x="333375" y="1889125"/>
                                </a:lnTo>
                                <a:lnTo>
                                  <a:pt x="331788" y="1862455"/>
                                </a:lnTo>
                                <a:lnTo>
                                  <a:pt x="331152" y="1835785"/>
                                </a:lnTo>
                                <a:lnTo>
                                  <a:pt x="331152" y="1809115"/>
                                </a:lnTo>
                                <a:lnTo>
                                  <a:pt x="331152" y="1782445"/>
                                </a:lnTo>
                                <a:lnTo>
                                  <a:pt x="331788" y="1755775"/>
                                </a:lnTo>
                                <a:lnTo>
                                  <a:pt x="333375" y="1729423"/>
                                </a:lnTo>
                                <a:lnTo>
                                  <a:pt x="334962" y="1703070"/>
                                </a:lnTo>
                                <a:lnTo>
                                  <a:pt x="337185" y="1676718"/>
                                </a:lnTo>
                                <a:lnTo>
                                  <a:pt x="339725" y="1650365"/>
                                </a:lnTo>
                                <a:lnTo>
                                  <a:pt x="342900" y="1624330"/>
                                </a:lnTo>
                                <a:lnTo>
                                  <a:pt x="346392" y="1598295"/>
                                </a:lnTo>
                                <a:lnTo>
                                  <a:pt x="61595" y="1506220"/>
                                </a:lnTo>
                                <a:lnTo>
                                  <a:pt x="57467" y="1504633"/>
                                </a:lnTo>
                                <a:lnTo>
                                  <a:pt x="53340" y="1502728"/>
                                </a:lnTo>
                                <a:lnTo>
                                  <a:pt x="45085" y="1498600"/>
                                </a:lnTo>
                                <a:lnTo>
                                  <a:pt x="37465" y="1494155"/>
                                </a:lnTo>
                                <a:lnTo>
                                  <a:pt x="30797" y="1488440"/>
                                </a:lnTo>
                                <a:lnTo>
                                  <a:pt x="24447" y="1482408"/>
                                </a:lnTo>
                                <a:lnTo>
                                  <a:pt x="19050" y="1476058"/>
                                </a:lnTo>
                                <a:lnTo>
                                  <a:pt x="13970" y="1468755"/>
                                </a:lnTo>
                                <a:lnTo>
                                  <a:pt x="9842" y="1461453"/>
                                </a:lnTo>
                                <a:lnTo>
                                  <a:pt x="6350" y="1453833"/>
                                </a:lnTo>
                                <a:lnTo>
                                  <a:pt x="3810" y="1445578"/>
                                </a:lnTo>
                                <a:lnTo>
                                  <a:pt x="1587" y="1437323"/>
                                </a:lnTo>
                                <a:lnTo>
                                  <a:pt x="317" y="1428750"/>
                                </a:lnTo>
                                <a:lnTo>
                                  <a:pt x="0" y="1419860"/>
                                </a:lnTo>
                                <a:lnTo>
                                  <a:pt x="635" y="1411288"/>
                                </a:lnTo>
                                <a:lnTo>
                                  <a:pt x="1587" y="1406843"/>
                                </a:lnTo>
                                <a:lnTo>
                                  <a:pt x="2222" y="1402398"/>
                                </a:lnTo>
                                <a:lnTo>
                                  <a:pt x="3492" y="1397635"/>
                                </a:lnTo>
                                <a:lnTo>
                                  <a:pt x="4445" y="1393508"/>
                                </a:lnTo>
                                <a:lnTo>
                                  <a:pt x="97790" y="1106488"/>
                                </a:lnTo>
                                <a:lnTo>
                                  <a:pt x="99377" y="1102043"/>
                                </a:lnTo>
                                <a:lnTo>
                                  <a:pt x="101282" y="1097915"/>
                                </a:lnTo>
                                <a:lnTo>
                                  <a:pt x="103187" y="1093788"/>
                                </a:lnTo>
                                <a:lnTo>
                                  <a:pt x="105410" y="1089978"/>
                                </a:lnTo>
                                <a:lnTo>
                                  <a:pt x="109855" y="1082358"/>
                                </a:lnTo>
                                <a:lnTo>
                                  <a:pt x="115570" y="1075690"/>
                                </a:lnTo>
                                <a:lnTo>
                                  <a:pt x="121602" y="1069340"/>
                                </a:lnTo>
                                <a:lnTo>
                                  <a:pt x="127952" y="1063625"/>
                                </a:lnTo>
                                <a:lnTo>
                                  <a:pt x="134620" y="1058863"/>
                                </a:lnTo>
                                <a:lnTo>
                                  <a:pt x="142240" y="1054735"/>
                                </a:lnTo>
                                <a:lnTo>
                                  <a:pt x="150177" y="1051243"/>
                                </a:lnTo>
                                <a:lnTo>
                                  <a:pt x="158115" y="1048068"/>
                                </a:lnTo>
                                <a:lnTo>
                                  <a:pt x="166688" y="1046480"/>
                                </a:lnTo>
                                <a:lnTo>
                                  <a:pt x="174942" y="1045210"/>
                                </a:lnTo>
                                <a:lnTo>
                                  <a:pt x="183515" y="1044893"/>
                                </a:lnTo>
                                <a:lnTo>
                                  <a:pt x="192722" y="1045528"/>
                                </a:lnTo>
                                <a:lnTo>
                                  <a:pt x="196850" y="1046480"/>
                                </a:lnTo>
                                <a:lnTo>
                                  <a:pt x="201295" y="1047115"/>
                                </a:lnTo>
                                <a:lnTo>
                                  <a:pt x="205740" y="1048068"/>
                                </a:lnTo>
                                <a:lnTo>
                                  <a:pt x="209868" y="1049338"/>
                                </a:lnTo>
                                <a:lnTo>
                                  <a:pt x="494665" y="1141413"/>
                                </a:lnTo>
                                <a:lnTo>
                                  <a:pt x="507682" y="1118235"/>
                                </a:lnTo>
                                <a:lnTo>
                                  <a:pt x="520382" y="1095375"/>
                                </a:lnTo>
                                <a:lnTo>
                                  <a:pt x="534035" y="1072198"/>
                                </a:lnTo>
                                <a:lnTo>
                                  <a:pt x="547370" y="1049655"/>
                                </a:lnTo>
                                <a:lnTo>
                                  <a:pt x="561658" y="1027113"/>
                                </a:lnTo>
                                <a:lnTo>
                                  <a:pt x="576580" y="1005205"/>
                                </a:lnTo>
                                <a:lnTo>
                                  <a:pt x="591185" y="983615"/>
                                </a:lnTo>
                                <a:lnTo>
                                  <a:pt x="606425" y="961707"/>
                                </a:lnTo>
                                <a:lnTo>
                                  <a:pt x="622300" y="940752"/>
                                </a:lnTo>
                                <a:lnTo>
                                  <a:pt x="638492" y="919797"/>
                                </a:lnTo>
                                <a:lnTo>
                                  <a:pt x="655002" y="899160"/>
                                </a:lnTo>
                                <a:lnTo>
                                  <a:pt x="671512" y="878840"/>
                                </a:lnTo>
                                <a:lnTo>
                                  <a:pt x="688975" y="858837"/>
                                </a:lnTo>
                                <a:lnTo>
                                  <a:pt x="706755" y="839470"/>
                                </a:lnTo>
                                <a:lnTo>
                                  <a:pt x="724218" y="819785"/>
                                </a:lnTo>
                                <a:lnTo>
                                  <a:pt x="742632" y="801052"/>
                                </a:lnTo>
                                <a:lnTo>
                                  <a:pt x="566420" y="558800"/>
                                </a:lnTo>
                                <a:lnTo>
                                  <a:pt x="563562" y="554990"/>
                                </a:lnTo>
                                <a:lnTo>
                                  <a:pt x="561340" y="551180"/>
                                </a:lnTo>
                                <a:lnTo>
                                  <a:pt x="559118" y="547370"/>
                                </a:lnTo>
                                <a:lnTo>
                                  <a:pt x="557212" y="543242"/>
                                </a:lnTo>
                                <a:lnTo>
                                  <a:pt x="554355" y="534987"/>
                                </a:lnTo>
                                <a:lnTo>
                                  <a:pt x="551498" y="526732"/>
                                </a:lnTo>
                                <a:lnTo>
                                  <a:pt x="550228" y="518160"/>
                                </a:lnTo>
                                <a:lnTo>
                                  <a:pt x="549592" y="509270"/>
                                </a:lnTo>
                                <a:lnTo>
                                  <a:pt x="549592" y="500697"/>
                                </a:lnTo>
                                <a:lnTo>
                                  <a:pt x="550862" y="492442"/>
                                </a:lnTo>
                                <a:lnTo>
                                  <a:pt x="552450" y="483870"/>
                                </a:lnTo>
                                <a:lnTo>
                                  <a:pt x="554990" y="475932"/>
                                </a:lnTo>
                                <a:lnTo>
                                  <a:pt x="558482" y="467677"/>
                                </a:lnTo>
                                <a:lnTo>
                                  <a:pt x="562610" y="460057"/>
                                </a:lnTo>
                                <a:lnTo>
                                  <a:pt x="567372" y="453072"/>
                                </a:lnTo>
                                <a:lnTo>
                                  <a:pt x="573088" y="446087"/>
                                </a:lnTo>
                                <a:lnTo>
                                  <a:pt x="575945" y="442912"/>
                                </a:lnTo>
                                <a:lnTo>
                                  <a:pt x="579438" y="439737"/>
                                </a:lnTo>
                                <a:lnTo>
                                  <a:pt x="582930" y="436880"/>
                                </a:lnTo>
                                <a:lnTo>
                                  <a:pt x="586105" y="434022"/>
                                </a:lnTo>
                                <a:lnTo>
                                  <a:pt x="830898" y="256857"/>
                                </a:lnTo>
                                <a:lnTo>
                                  <a:pt x="834708" y="254317"/>
                                </a:lnTo>
                                <a:lnTo>
                                  <a:pt x="838200" y="251777"/>
                                </a:lnTo>
                                <a:lnTo>
                                  <a:pt x="842328" y="249872"/>
                                </a:lnTo>
                                <a:lnTo>
                                  <a:pt x="846138" y="247967"/>
                                </a:lnTo>
                                <a:lnTo>
                                  <a:pt x="854392" y="244475"/>
                                </a:lnTo>
                                <a:lnTo>
                                  <a:pt x="862648" y="242252"/>
                                </a:lnTo>
                                <a:lnTo>
                                  <a:pt x="871538" y="240665"/>
                                </a:lnTo>
                                <a:lnTo>
                                  <a:pt x="880110" y="240030"/>
                                </a:lnTo>
                                <a:lnTo>
                                  <a:pt x="888365" y="240030"/>
                                </a:lnTo>
                                <a:lnTo>
                                  <a:pt x="896938" y="240665"/>
                                </a:lnTo>
                                <a:lnTo>
                                  <a:pt x="905192" y="242570"/>
                                </a:lnTo>
                                <a:lnTo>
                                  <a:pt x="913448" y="245110"/>
                                </a:lnTo>
                                <a:lnTo>
                                  <a:pt x="921385" y="248602"/>
                                </a:lnTo>
                                <a:lnTo>
                                  <a:pt x="929005" y="252412"/>
                                </a:lnTo>
                                <a:lnTo>
                                  <a:pt x="935990" y="257175"/>
                                </a:lnTo>
                                <a:lnTo>
                                  <a:pt x="942975" y="262890"/>
                                </a:lnTo>
                                <a:lnTo>
                                  <a:pt x="946150" y="266065"/>
                                </a:lnTo>
                                <a:lnTo>
                                  <a:pt x="949325" y="269240"/>
                                </a:lnTo>
                                <a:lnTo>
                                  <a:pt x="952182" y="272732"/>
                                </a:lnTo>
                                <a:lnTo>
                                  <a:pt x="955040" y="276542"/>
                                </a:lnTo>
                                <a:lnTo>
                                  <a:pt x="1130618" y="518477"/>
                                </a:lnTo>
                                <a:lnTo>
                                  <a:pt x="1154430" y="507047"/>
                                </a:lnTo>
                                <a:lnTo>
                                  <a:pt x="1177925" y="496252"/>
                                </a:lnTo>
                                <a:lnTo>
                                  <a:pt x="1201738" y="485457"/>
                                </a:lnTo>
                                <a:lnTo>
                                  <a:pt x="1225868" y="475615"/>
                                </a:lnTo>
                                <a:lnTo>
                                  <a:pt x="1250315" y="465772"/>
                                </a:lnTo>
                                <a:lnTo>
                                  <a:pt x="1274762" y="456247"/>
                                </a:lnTo>
                                <a:lnTo>
                                  <a:pt x="1299528" y="447675"/>
                                </a:lnTo>
                                <a:lnTo>
                                  <a:pt x="1324928" y="439102"/>
                                </a:lnTo>
                                <a:lnTo>
                                  <a:pt x="1350010" y="431165"/>
                                </a:lnTo>
                                <a:lnTo>
                                  <a:pt x="1375092" y="423545"/>
                                </a:lnTo>
                                <a:lnTo>
                                  <a:pt x="1400810" y="416877"/>
                                </a:lnTo>
                                <a:lnTo>
                                  <a:pt x="1426845" y="410210"/>
                                </a:lnTo>
                                <a:lnTo>
                                  <a:pt x="1452245" y="404177"/>
                                </a:lnTo>
                                <a:lnTo>
                                  <a:pt x="1478598" y="398462"/>
                                </a:lnTo>
                                <a:lnTo>
                                  <a:pt x="1504950" y="393065"/>
                                </a:lnTo>
                                <a:lnTo>
                                  <a:pt x="1531302" y="388620"/>
                                </a:lnTo>
                                <a:lnTo>
                                  <a:pt x="1531302" y="89217"/>
                                </a:lnTo>
                                <a:lnTo>
                                  <a:pt x="1531302" y="84455"/>
                                </a:lnTo>
                                <a:lnTo>
                                  <a:pt x="1531620" y="80010"/>
                                </a:lnTo>
                                <a:lnTo>
                                  <a:pt x="1532572" y="75565"/>
                                </a:lnTo>
                                <a:lnTo>
                                  <a:pt x="1533208" y="71120"/>
                                </a:lnTo>
                                <a:lnTo>
                                  <a:pt x="1535430" y="62865"/>
                                </a:lnTo>
                                <a:lnTo>
                                  <a:pt x="1538605" y="54610"/>
                                </a:lnTo>
                                <a:lnTo>
                                  <a:pt x="1542415" y="46672"/>
                                </a:lnTo>
                                <a:lnTo>
                                  <a:pt x="1546860" y="39370"/>
                                </a:lnTo>
                                <a:lnTo>
                                  <a:pt x="1551622" y="32385"/>
                                </a:lnTo>
                                <a:lnTo>
                                  <a:pt x="1557655" y="26352"/>
                                </a:lnTo>
                                <a:lnTo>
                                  <a:pt x="1563688" y="20320"/>
                                </a:lnTo>
                                <a:lnTo>
                                  <a:pt x="1570990" y="15240"/>
                                </a:lnTo>
                                <a:lnTo>
                                  <a:pt x="1577975" y="10795"/>
                                </a:lnTo>
                                <a:lnTo>
                                  <a:pt x="1585912" y="6985"/>
                                </a:lnTo>
                                <a:lnTo>
                                  <a:pt x="1594168" y="4127"/>
                                </a:lnTo>
                                <a:lnTo>
                                  <a:pt x="1602422" y="1905"/>
                                </a:lnTo>
                                <a:lnTo>
                                  <a:pt x="1607185" y="952"/>
                                </a:lnTo>
                                <a:lnTo>
                                  <a:pt x="1611630" y="317"/>
                                </a:lnTo>
                                <a:lnTo>
                                  <a:pt x="1615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536.95pt;height:22.2pt;width:115.6pt;z-index:251687936;mso-width-relative:page;mso-height-relative:page;" coordorigin="1784,12462" coordsize="2312,444" o:gfxdata="UEsDBAoAAAAAAIdO4kAAAAAAAAAAAAAAAAAEAAAAZHJzL1BLAwQUAAAACACHTuJAqBHGld0AAAAO&#10;AQAADwAAAGRycy9kb3ducmV2LnhtbE2PwW7CMBBE75X6D9ZW6g1sJ22haRxUobYnhFSohLiZeEki&#10;YjuKTQJ/3+XU3nY0o9k3+eJiWzZgHxrvFMipAIau9KZxlYKf7edkDixE7YxuvUMFVwywKO7vcp0Z&#10;P7pvHDaxYlTiQqYV1DF2GeehrNHqMPUdOvKOvrc6kuwrbno9UrlteSLEC7e6cfSh1h0uayxPm7NV&#10;8DXq8T2VH8PqdFxe99vn9W4lUanHBynegEW8xL8w3PAJHQpiOvizM4G1CiZSPNGYSI6Ypa/Abplk&#10;lgA70CHlPAVe5Pz/jOIXUEsDBBQAAAAIAIdO4kAnozQb3SgAALfHAAAOAAAAZHJzL2Uyb0RvYy54&#10;bWzdnc1uZUly3/cC9A4XXArw1D3f5xS6WpC61bORrYbU9v42ySJpkLzUveyuHq8N2UutvNLGgJeW&#10;XsAQ/DQayW/hX2RGnpO3Zpj/7BE8C0vAVHV3MBkZGRkZH/+I88Uf//T0uPvx9nR+OD5/uGp+sb/a&#10;3T5fH28enu8+XP377775N/PV7vx6eL45PB6fbz9c/er2fPXHX/7hH3zx6eX9bXu8Pz7e3J52LPJ8&#10;fv/p5cPV/evry/t3787X97dPh/Mvji+3z/zHj8fT0+GVfzzdvbs5HT6x+tPju3a/H999Op5uXk7H&#10;69vzmX/7dfyPV1+G9T9+vL1+/YuPH8+3r7vHD1fw9hr+9xT+93v733dffnF4f3c6vNw/XDsbh9+B&#10;i6fDwzO/dF3q68PrYffD6eE3lnp6uD4dz8ePr7+4Pj69O378+HB9G/bAbpr9Z7v55en4w0vYy937&#10;T3cvq5gQ7Wdy+p2Xvf53P3572j3cfLga26vd8+GJM/rn//Wf/+lv/+uOf4F0Pr3cvYfol6eXv3r5&#10;9uT/4i7+k234p4+nJ/uTrex+CnL91SrX259ed9f8y6Yf56ZF/Nf8t3Zult4Ff33P6diPNdPcX+34&#10;r03bx997eH99/2f+823XwJz9cN/3xtS79HvfGXsrN+s//L+V1NB9Jin+RaWkdqdjUMFMYtnWh6ax&#10;hQ7vk+DYOL/LNt4tvyGyfc9/CyJbf+5CZJc/+abIuHfnTbXO/zrV+qv7w8tt0NizaY2r1tIkgf36&#10;f/z9P/3d3+ymIQosEK16dX5/RsWSUu0+Pj68/Ac0ItwrV6+macfPN70Kq+1cxVxY65YP719O59df&#10;3h6fdvaXD1fn54eX5i8xDmHtw49/fn6NWpXojInz8fHh5puHx8fwD6e77796PO1+PGBI/nT56us/&#10;G8LPPv7w9G+PN/Ff93v+Lx4g/9o0O1CP6V/DzzkuEzT4Yv3H590nTnluWGF3fcASfnw8vPLXpxfu&#10;5vn57mp3eLzDxF6/nsIvfj4aa0FbjOmvD+f7+OvCspGLp4dXjOvjw9OHq9mYCMzBxeNzULJgHn3r&#10;n16S9O1v3x9vfsXZYdcR1v3x9J+udp+wkTDy1z8cTrdXu9Pr41fHaFIPz9dQRMZMiPbzaJRZjt+H&#10;aq1W61+tWr/lPv0OqoXJfr75TLdM2nc3bl0PN//xavfx6ZFnBvXY9U07B0PLuQRFDLpRp4fNnyz9&#10;N1/ZWZtq5er6/6E6bab+96Vaq5n/9X/7L7/+u//56//+N7t5/Mxw7V5/+tOjPWDp3+cmzM7dDVfb&#10;zMlarw9c0q5m2E+//Xn7DcN1EjYrswpRBZahjYZq/S819//1p+9/Qqt+V1MQzerz8U9+eD1+fAim&#10;dVvq924i2v2ATY2uzf/5x//9L//4D+mseKE+e3x233/CnOMDHWA92NnP/JtmHnjM4qsblSF7rYcl&#10;HmPLX+KlTD99/UN8f0wj0nNjNgHre2EcvoPTaBv+6N2uGdq+a+bdp1039F2X3pbVknwHJxtx07VD&#10;2+3ud93YTAt+AxxkZuc7DOVGjF/RL4WV0dWNuB26ZiqsjOe2ETfD0M3t2zwPOXHPxtjgmzzz1m8r&#10;78exaQsrc4c24nHsunZ6e2XCko14PyzT1L/NM8e6ES/NPC7j2ys3F0fYdHM/F5bG49vWbu3ExwLX&#10;5gZvnLTzNA7N22yb77hSt13f7ueCrJuLY+yXZmpLfOfn2PZTO3ZtQSYXBzl1/dBMBb7zk0Sp56Er&#10;aF9zcZTLPMzTUlg7P8u2X8Zpat7m22KWTYLtvh37At/txVl289h2BXm3+Vm23TiP3fA23+3FWbYN&#10;SliQSZufJSq1tH3hLHkhtl02yzzPS0km+Vm2PdIeC/Ju87PEihCq7Avyzs+yRWHHuSST/CwbzrId&#10;CnfHgoPsLOf90u7flneXn2XTLryjhbPsLs5yP3fTUDBUXX6WTTMsQ0kmXX6WzdxjjEt8X5wlexxK&#10;9rXLz7JZhmnaF+Td5Wc5ctPePsju4iD3TbMUX5v8IOelbQrHSOogO8aub4axIOo+P8Z+HvqShvQX&#10;pzj2Y1dcOj/Ftud1KsiDtEXG9TLteRXeVr4+P8S+H/dzSSD5GbbLtExYnTddhj4/w2Hol6VwHfuL&#10;U1y4YEWu81Ns9tzHoSAR88nW69h1S9f3BbU2p2ulbvYDaaKC+Rvyg8TFaPddae38IBsOci6unZ8k&#10;TtS+nQriHvKTxM9vp5IZGfKj7Npmjwl8+yiH/CgbM9ptSd75WXZDu+BQFtbOz7LFtjZDwfyNF2fZ&#10;921XesrG/Cx53vddU+Db0pLryXddP/ZDge8xP0ueA3tB3rZSY36W7WJqVTB/Y36WLfYP011YOz9L&#10;3o9+X1w7P0sM/DyWdHDMz7KdsPJo1ZtXfszPsuvGjuDgbb6n/CxbcleEFW+vPeVnyamj4aW187Ns&#10;m6XDshXWzs+SOGjCxBb4vjjLPTFfU7g7JCAzrRrM0hdcnik/y2YkoCy5DtPFWcZgrMB3fpbNYJFe&#10;Qb+ni7MciLVKMpnzsyQ+7JeSnswXZ2kxZMlWkbTaJLh0gz0kb6qg5T6ySzxiwQtHaaWAlXru8LoL&#10;JzlfnCSxb3np/CTRVhyCAtcXB0lmdl+KFeb8IEfCvqXEdX6O0paQ+98E0iw4xQVZW7J9lZ40gUt+&#10;jA13phS7L/kxSsu95MfYdDg9b4t6yU9RvjdLfoq8CTgmhaXzU2x4yHoe7DczDkt+isNk0fibWr3k&#10;h8jjjsNYMH4hs78eTDHY4xyyM2x6qh7FyH1/cYi8kSXz1OzzU+S6zMVQEkcu48Ve65KGsFxG3eyX&#10;gVDobWk3+/wkpz5kEd6Ud2Np0lWCM/VSoqw3T5JHNKMeBjzugpbAakbNsZMYKKx9keQh0B9LjnFz&#10;meTpW65Oae38NBeMVMkxbi6TPCSEcBnflslnSZ6hbUsGEAcnF8q+b8pCyQ+TPCDMFKxr0+Snycl/&#10;LhQS1WuC9HAf61RUhX969qQpf9sdDGawD4nal+PZKsmWQSU9S240ZmChsjzoG8SI2ohDspTfVybm&#10;IhhxqF1KYmRhxFMVG2iqEaescZkN0z2jjsViyYjlDAN53SZNQwJ53TYb3yeHWSNvS9aF1eu2avk3&#10;IyezVrO6pdQCed1WLUsWyOu26pXn70hpVTHjW23rtmrpKWOGxFPN6pZxCuR1W7UkUiCv26rlhQJ5&#10;3VYt2xPI67ZqKRwjJzlTs1VLywTyuq1aqiWQ1221962SGKlixrfa123VshzGDPmLmtUtcRHI67Y6&#10;+FbJMlSt7lslcVBF7ltdi1lls2RJAOOd8L5mdYvrA3ndVi1UD+R1Wx19q2PdVi2gDqvXnarFyEZO&#10;9Fuz1cm3OtVtdfKtRpCMtO8WnAZm6rY6+VaJJGt4txDSVic4rCL3rRLwVZH7Vgniqsh9q3PdVi0i&#10;C7zXbdWiLCMngKphxiKnQF63VYuGAnndVi3ECeR1W7WwJZDXbTXEIkZvkUbNZklFxl9g0UPdD/h+&#10;LSKo+wHfsXn5dT/gezbXveoHNsepctOr6xSr6fIqNqvzhONcx1La9KX/FH+T+7mG+fgcvnq62gFf&#10;/d5+CRiRw6u5x+mvAUjmgIHdPaAyxwPYf386/nj73TFQvkbcJZlgd8oImMixzc74Rvn4fPkTVG9d&#10;G/iJZcTux60muvTni/+GhixfPCpOaj+uskx06U+nHylh+FWE3upX5fXHaaFkFLQTeks+C3pSfX6w&#10;0JOPF/yPPdgLX597Q0FfrN8S9qz0pFvV+lR3/IWgNjpRBimvPyxkIF2eRJYDb1dR/iQxAP9F+TSc&#10;hZI/cVvnDh1yQkRCnkO/n1d+CIQjUBUNTuea/vTzjaAW5ydgVgT/+2m2UB5zRbA7k/Ms01OrGC1u&#10;DfQ9Ea7gv58ImdN5gZaiGl6UZ0+91gpjYf1QuxX0fTeu5ztyvuK8+pb6U+JnGqbV4CY5pj9dnn3T&#10;NUn/AZktg1i/W2ZKBs7/0jWUNYr77WZyzC5PEBB7JX+QDCRy4vqGU+BpKq9PQi7Jp6X0q/S/6/cU&#10;cn19tp6hWqOd+kw+wIDIzTk91gEHqMxPgEY5fUA+Cfo9/KT1R05PyBPUjiEAg/60nO/6VCS+059+&#10;vu3UTyu9/azQZ7Ll3cpPwC2U+W8HK8BFfjoK9bySRfmwutmcwH8sKQh65J/sSdexFSF/QFD2CsX1&#10;hz31PrE+WUAPnpsO+St9o/sAdIavP00LulHcr9+pyA+VNmX/0eD1/lJMlvakMZPp+zWIlrLPEWAX&#10;+Y/4OcG/NV+4fvJyc30EPRfeaghm3/px6FbvKull+tP1s+moopA8DfTznhMW67ftap8jZkfQU312&#10;97ahQCvfX5ySzhA2xg+gHVROrL9vxqTPQw+8RvBvOW1DeoX1rdyU0NtJLulPl4/5SOl8AdjI9xr2&#10;ZyuHhPXxZ/C1ivq5N7BndLZ5+NCO1CGT+Eh/Jn6wsAY0sPW5jB2+WXn9ceGVcPoeX1LcxwjTdPqA&#10;wlTrt0t6T9FU86HL/ASwpq+P67dGMGmf6c+032GiTBrpp2aiMqzWB27o+414NUXfceN9feq3vN2C&#10;/3ZK7zXgQ14wRQ/oy+/vtOj7BYoBgxj5wXHCO65fH8+AJ1jRb/yDRkO5Ff0mH2ANWERFv8l/ng1g&#10;qOi388UZGJCtkL+BfaN8IpZX0I+bfoJY6NfURtKz9GfStwBT9vUH/DHFT3a/FhS0U/qQ3d+I1RT8&#10;b/bBGiaty6Usn83+4O7hrSj5b/aN4iA7UPqz2U+cSepVQh9IUST73O6njgCyzH9m/3lNFyAsgn57&#10;X4h2YEfIHwx6er9ai4+IHYryzN5HHq9xoZ4q6A0xHvTH8eCCvge0Ge9724yoj5LnAGIy+j80pRCw&#10;KXmCMXf7BmRnIkAS/OCieryALTGcsqCfaQGI71FLZRTtE/RLzwWO8gF2iQEt06NkuD1OTzl6FueL&#10;0IFLO/04gf0V67fg2aP/w20BBKDoO65UfN9bUHi4i2J9UCqeocHPNXS7oDcYdPQnaR/lgMX9Jb5Y&#10;3B8At7cHICbWD10HUT6xp6BMT98KzRhOT2+I8j9pTaH67vSAcCU98vf3juCOx17wjwOMV+vrB4y+&#10;4B/vtvPz6hbYEfpP/DsbMgT/ylDBA6WI4n3H3Z69itqCZp6UvSV+h8zXB9Kl/DfyAyl/BWgWd0/w&#10;bxGsl0/oGmhNV4v8E+2k/BJgAl4AcX/NZTBIYpAP1129d0RraI3TI05sUZmf0Lni9KEvpUxP853F&#10;vJEfmhmUP0b+qvc8L86JPWBi/X4PR74+uSllf8i/9R5feH+KWJ/8XrKHJGabtSiV/JL0p/snlj/0&#10;eIrQH2dF2AfL3no9mGQsCUqhz4BhRgPT2PnycmAtyvxbftXAhJGeXyXs20j+1mDVgb5FtuJ9Jz8M&#10;7DHRW+uR4GcBWZT4b4dR6f9E1LXuF/9ZvXex+ynxY71NZX5IVpAFT/R2eIJ+AiHo+mbJfUlvMcXP&#10;WN9iCu9lxRfQ/BNTkFRK/Gv5EFMwIiLRa/njYHSeP4Qffb4zMaY1WNTqDwnMVCGxYoTUTyQ+rvut&#10;0H/rfPDqdtX9olto9PpL1f2lPQuvwfdbYR9iB12kJz9DiFrUN2IKUmL+nlruXdg3xpzQeOX+VYX9&#10;JKYgiKq3z7h75JzT+tr+0yEwpfwqnXLyfSGmoKbj+tnr9wsLRYox8a/fR1zmHhPh8tfvLzEIjTnp&#10;fdTvO+Dafvb8Oe0l0n8wd3iNRyr8E8vg45U7/9r/IQaZx6Q/Ff5VG7sw4/qxx7Ksn7aB9D5W+IfE&#10;INbn5Otr/xMEJSbf7S2qqvxbQhxzgHz90JMr+Ec6Kf6q8M8tBiGJ4+tr/5/t0sGU6HV8QQyCgXb7&#10;WRG/EINYkSzyUxEftdRrLIcc7DPBi4q/iFlwn1M8qOM7XgjSq35fKuLHltaGVNeviU+9k9f51/Gv&#10;FaQo4kb6ivgaYws22fmviN9b7hT92b6+zg8gkn6NR2I/elk/GWAypfi6Ir/hXb3Oj86fQG8tIE6v&#10;8zPEOPZqRfqK/I958/SuO73OL0FPi6X7hxX5K2IiXIa0vs6PQU+vmN+vivwbbxYbcP2pyO95N3jY&#10;r/d6i/MFDpDqxRX5SXSNJGbUTzqKZf6TGIoXPsrHOsJUfhV6yON+8SttFoPgfx4pIvp+dX7YEs64&#10;TJG+Iv8MPRh956civ82LS2+ay6cifw49ZbjoP3DdZX7e6C2HYPazqcj/X6xfUV+44L+ifnEhn0nX&#10;Ry7kX1F/gX4734r6DvSb/hAIq/oR9Jt+VtSnLvQ/TiER+pndL9wNVV+7uL8V9bvcPtTUB3P7Y66f&#10;ynfl9s2yV6q+mdtP3j1ZP83tM71bsj6b2/+a+m/+vtTUl/P3y2dOiPPd3keiQVm/s/d38XxCrL+X&#10;82n2vhvmKtz3ivq++Q8pnm0q8APmn3SpXlmBTzD/B4fe+cH/F3gq869II0d6fpHCV+C/wX6i1/gN&#10;8w+txh3kU4EPMf/TaoiRXuNP8G9H6uhOr/Et5j+TsHZ6rKnAw5h/Tkju9BqfY/4/AXakj3NLyvrZ&#10;0k6a8DkBm1TORxG/UP5yfirwSxYfzSs/Gh9l8dfs/h7t+DZ5SvCP/H8GvsviRxxul4/Gj1l8yjPt&#10;9BqfZhQ0Gzq9xr9ZeErvm9NrfB3xO0kEP18cJoXfo+ZIo6TzU4EPtPzDen95jBT+0PIbGx5V4xst&#10;f7Lir0JoWM7fWn6GhGOUDwZd2hNrzk/6g6wU/tPyS1xCX1/jSy1/ZaPYgn2IM9fK+gkzjMdy+gp8&#10;LJcdgSZ6jb/FWW2S/tTgey1/uPJTgR/GOpOQdX4q8MmkAKlIJHqNf7b8anovavDVlr9N9rwGv01+&#10;GIRy5KcGH85lZwBHoreUb/F8g0++4ck1vt198qA/Vfh58vPpvbtA6Ke6TvrT6zv45Ks8q+jf6gBI&#10;614/Hs+3lNx+S/cAlndyW5du8Zt9A3FsRpBrok2/If3pO8AJAPJdR0k8FG2nWhND6VEsT0r5RIlC&#10;Q+czEZRE7xCrr9aJwE4s3C8JimBZE0EcpnEFKdisLUFMSdsFQYlOQUBAcawmG9snCsJkOxi8GBjB&#10;WPKUF8uvmfkCeoNhKlObtYiXkyK+3CWJHVc3SgICiMIrwMzxyDeIFExeiROobWJM2OVAFFbeJdQ8&#10;SlFFAdOIFg+b7I5PFtYGHiUkaNR0pURqMgtlCUJN0i2uTRle8h0msYW1Z2IpvXaC3oapbEKC29o4&#10;3Fx3QY5f7n4b078IFAQ5oxf9NA0BwZbLx0ld2L1UAioyImVyHs7UhNAD6VJibKxwEo+f5JuCyBks&#10;izxDkDoNCArx5oORIjmIfCUZPFRKfE7OtoVkCJDXrdJZIMrbgN3W8KAHOLa2SSebnf6MtjuPViim&#10;2S8qHpPBnzwYAudhuLoyeRj3F7cahvkJcsp5fu8C0lwxg6fvlxpQCGFaeXVM+OgPM04Cac8yOXNW&#10;DIto734bxnQIctJ+CXY0GcRJkZNaji8h44RIIihycBzRxhhcQ6lYHAMWeeflQNuKx8SCYC4iOQ0u&#10;SsVGrpMj3nHvEatYnQuyAqBI/klyniRnBvCHutpMbkrhEpEr4Y9gJkyJjFsF7SUFmYHJ+FyAejjI&#10;H6ZcMUeqyZG1vwWQa2ZmS8847/hRSpDg2tyRJinHdRWSoViwMoMLIa4HINbUlYzPrVBwPvTOVYwp&#10;2Wp13C1PQpC/mNcJCMl6pT/dijEJlVaTsDrlJAXxpWDMmMF4mzCuFPHKkiFhR9ndV2dcpyTHSjsz&#10;GEulM3G4aFw9jA4VzKAxnt4g8MHzEOT2hQrnHfdOKQFXj+gxMmNALKEzgBmTY4p+LcroLVRm3YoB&#10;UWBCoOCdSnfyCWwistpqmNkYeMc13Ku3KY54dHJ+kzAcNNWYsO054PUA0qN4p5jj5FTFpWS4q36q&#10;AwlTKRnMqCswjePYPcEMn/Dxp2zAoooOap9JG7eK/VOvxzJxmeJDSSLNsKXFxwYCC49MkHEkmCCn&#10;Y9RfbXYxiZCD2vNk+wurd3QOKmaIHTyZzSByflgwY6XSeJuIIiV0BP/EXKTADLovdQaT6kHhwlal&#10;WSJV6EBzNN9ydEW5L2bpokaSr2K6qSC3vm8nB0Elb5NNYIvkGBxSemr5TSXxgImyRNY4DjMOovRR&#10;xUX2LYeKn+30Ex5IOSsEYgFLHY+KFJ5NwRPrd3jLUc9ogaPLvcw/RQTKzi4f3Cf+sbw+GPCU07D9&#10;UhRR9Ljjzo/1N2NmS9rAEEaLoJM8kb/Ybxzkm+ip+pcvFqNl96mrAf4ZsKD4AfTlVgF6hCXkSdWq&#10;S1l7AzgJN9EamTHgP4N/vhuy8VMhzzAQ29fnGouuLZwUZikmfuioF4kXS4mObtcIlLErQj4WeOHc&#10;munhF5FxEOfLSAV7MZ2ezYjzpUhkOhzpUT3xSHR0MpC/cPqZqyb0wTDmaxaY/gySTkV9jkOsfX1s&#10;p9JnQOyWSAv8YypUl50xj7+b6NF/wQ8lOoxCpCddYlFBkX+ANySaE/1kFaYyPWmPVGXB4VVdHD5U&#10;Pa5PqMHICrU+cabzH+eZKvrwwZsgzx5rK94644e5Fs4PZUwyS2q/QAudvgsdRGX6TJ52dkp/sPhk&#10;B3x9Dk+g/AGOUmZJ9ATEyv6TtEdAvj4ZKJHKA/JC9iatP42GCC/vlxpLel8YnGoVFEEPGD3JE09G&#10;3XfMuVVW4vkuWBehn/iwVEoTPeogzpf0HEWESA9jllAt8k/Nc60ix0m+ip5WcucHkADWrkxvyM6U&#10;oB/Yi4iESLMz9tXPlwDNzrrIP5n5dQrSSIFYJCJYf61xkJ0EZivkY2XbhBKgJEx6TPCDEUyojokG&#10;ajGFh4kKBr6J54Uyq64z6CmE+/kCX7a3oCwf+7ConxcACemf5OvjGag44YJ/YliVWod+k0/8dIPg&#10;P5N/nGGt6Lfz5XoBoVX0m/6Qq5m1/mz6SSirpvCAs1j1H8eAgpLQNzDI6X6hGjjTkn69v9AzwETo&#10;Q2YfTPUMoVLUn8z+QA9iQ9Bn9g1VwjlQ7yORmttP6+gAiFnmB+OZ7DNhm02yF/Sb/efiAFJR/Gzv&#10;C/SIU8g/e7+w0xRTJP36PlIeQT6SfvVnYJ4Ra4p/aj5uT4jbmDun1t/8B+jpeFHyN5Mc7bMFg9aB&#10;X9Qf/JPk//BW0MOozot4yt9366I3BJtYf/XfoLe2JEG/+TMgrsJbWV5/8z+h53kX/Gf+Lelcdizk&#10;mfnP0GMexH4z/5zEdZhgVeQ/8/+hnwGWleWTxRfQMnRO7XeLX1rOmqF4Yv0tPoLYMuuCfou/aCAi&#10;r6v42eI7azgivBXrb/EjCXJShmL9+MGm8F5bjyyDCcrrU9tP8S/0FHAV/RZfU4ShhCTkk8Xv0JN+&#10;UfRbfsDodT5kyz/UrU8e0Kvb0KP/Qv5Z/gR6Sn9CP0lApPwM9IxIkfRr/scKIDIfkuWXqPniUQp5&#10;gvRYpySQ4lWZ/jw/xn2UKE9sLXljt7em/kI+1hMJcj/pp9wvweOa0ubrrXuZdcZHwirE9RlpWpP+&#10;NJ/T4h3aBS0BV7wvvL4W1Dk9IBDhPwMSXpO3lAcYGVjWN//Yla8fPmVV5idLPZNdhTXB/7xltile&#10;LwzuEetb3cH3S+VnL6YG5Hl5RlTQEie6lDnelPZnfBUtd4p+qyoAF7bNlPnPihbYwoWKpKK37/QF&#10;+YN9oeSi6Df9hH5S9hx9Xis6BGsU9kSXFJW3VDDqCDVUvpH7tdajmBBoBSyx363cBbrSvqSk6MlC&#10;RX3wz6H9DHocRM3PWgvscL2tClPyH2y/qdRo305W+T3kv1YyO/xt/lmsT03a8/80zJKAU/JE4h5f&#10;Q88Bq/Wx4V6NN8i48ueJQOwTlVE/UX+gK4J/q+5G+4wx57lQ57vVwKEnvFb8Y2Q9v0qRiinkwp5k&#10;FXzoCeAFPcFCAggwAYmUuNhv/OhelE/8pF5ZPhm8gfXxDQQ/TMFO6AlrvxzW+fsJqZD+dMSCPeme&#10;74XenIMyPyT/E/bDahlAGAQ9JjDpD/gxSpuCfkOusL45f4J+A8bU0W+4G+j5VLVaf4P1QG/On+CH&#10;G+v5T+gxEUKfGUpjOQd73zlfsABKnhvmCXqOV/GzQaqg5zmV9PbhRucnfJaxvF8kkgBh1Nown4J/&#10;vL2ENyNzPfMiqfVXOJtlug3/UrS3GVoOekyvoM/AeLxHsCb4IZxNWD8cY4IlsV/OKEEJUQbsuaLf&#10;kIq8F7goip8NCGnvhfQPs64w7D/rC34yGGdoWFP7xQFIKFHsMxh3wX8GQoXePh1ZPt/48U9/XzgJ&#10;xU8GoSWXyEh1tf6G0CXXzU+L+5sBgKEHaiPobe6U+//kcg31Vd4vLegrfJnQH4UT9Bk6msKB7IqP&#10;n9iO8kQ7ZVdhTk8tSX0VwGDmCQqealXF+5vB0qG3vnKx3w30brW8UekD6YoEqYcevIGS/wbYt2wO&#10;T7DgZ2sH6OLnYRX92myAs0E5q6yfCHNrZbDqgqifQm83IJ7vgLck3hdSkmsXmQ0wsR6V0nkZPCg1&#10;eUDPBS7L09L5CanHc2SINLH+1qBizxcQF0G/db+YO6b0GZOwttZATzFb8bP17UBPAFbWh9Bomfxz&#10;evSttliWp01q8PcXelr0FP3a8wQ/mj7rpqqj3zq1KukRivvzNftFB9JXNKrkSYi8xlM154XO86hE&#10;/a/RB9Rn9U9q9I0c2hq/1Oiz2QR8kuDv1dwXSpp8FibR6/tIdTxN6QXbou87OTHDSER+KuwJNhYP&#10;JdFre0WAaTnnuH74XHZZn+OHrJ1e21s+fG3PrtNrew69pVUTvXwvoEeeST76PTJ6knq+fsRmFO/7&#10;Bb1+Ty/Wr3ivSQmQknf+K/wBZshxYVyeFf5GaJR2PFWNP4OLCubH9aHCX2oAM6SvUNT4Yw0x2vq+&#10;V/h7lEBD81vQT26X8if9Y+jxfCv8VRuyl7qga/xhsgnrV1tq/G2r/uLHOz/anycEGVKXfk28gHNC&#10;ydf1oSIe4eO8fKQg8aPjHXLbVPBcPyviKSqaAFCcn4p4LX4GOYonlErKzzVnlWaEhLsrsoE4D1uw&#10;zN9FsZjgPmGFLFZWvjngl/Upwvck2C+aTsoo60vEU6oyUUwHScBbSyzRDFpenTqB41Br8hT2aZGU&#10;BqxIg9CUmzDhNVkWGv+XpJQVSRxCdsM1hTtekVNizk360AbMyBQURgPMWFpdZrhI74LaTOQygYaH&#10;Txo+kcv8HP59+mgSvMv0H40GNtc7SkZnFxkomXpPUALAMmXn1Obvrbk/rZEYJrQ2MlORegV7k5DU&#10;NZndYSL6T4ZMJ45Jja91jYq8tJWOk1tXkfa2ynfyQiqy6mTgEY1LRift4zfrE7msCQALWA1HRckB&#10;DH2qUNdUNMghovLOjC6YwEuaokR+TdZjLsj5RSIcNrxT8j4qqkkGNU2Pa0WxCkGm2m5NLQzXnvpa&#10;lExFqQ00RmrspTKHbMrPAU3RBp4PV7ui8EdckpqnauqKgPpXt6CibMlk+nVWZkVVlLQ873Dgvabo&#10;iteW+vNqarpW8kgl8oqSMSnAhDCtqUgTraUxQjUFb8SepgjRf015uYxvCUMj4qnWlOttwqF7Y0Df&#10;JBrAJtb6I18DNrDQ1HtBsE8Sy4BGmg9jGlkDlbBmFM+c1CBPaFe0qSFxdQ30MOyXv3w1OBL6+lPP&#10;PhMcJEyFpNKK2qtAwTALKznlNVulqc2+dhm3qjE8uPBbm7yGCIFnmX8GAgm/jYxVYgYlKAN+7GF3&#10;k8pjIPFTVDdwg+tXJ//rzzCrS/QX1ewVXFMBLsN5t4EgUe7YP4Fds7d0PSYNjcNcp0xDDfKOSDE1&#10;8tUA+yhE2sQDvx5W9C26+4gltRXWwBJJtKYuoxrUI24emVZnRoMq6aGGKJFLzCaw8vWUNCKUGe+O&#10;P6jBmzK/wG1MFZg1DbOoQMoSK/sWK2C4KK7rYQXGN00JhAmJH/ZDqUEmp2/TVKCeN3ZrINUp31OD&#10;1za0QFSMCjA46FEXcQXSnF6A9PpU4NhBia2MaJR8GIPhbOMxCjuCt0cLdri5NQh/6vGuohX9A3jy&#10;6cGv6E7AU1mx8VhCPItSbtOg/elw0ADxMPCkpenrFX0YJFLS5JeqLg+CVT/6qiYSy40EiVM/0z0q&#10;aIo7WbydugXGJgPEEyJBqTtsAH16/GRIEQXQ5EUlSRB5x8pbH3/pjOjuNgibKRfToHT7kYGBoyBD&#10;hM4+xOobeUXzVLZ6TW9WxntN61cmmZrOskzuNY1r2anW9MVlOlPTdkcqMGlkTVcfICfXd+6JbBrc&#10;LhMejmxJ3C6qFRf4iFJRBTYjALVsp9zMETZXN2uupg5q3Qq6mlEaAGWj6WaioZZtrJv5p4Aim2S3&#10;p4VB3bIFd321IJb9vet7aJSymSe9tHzaB3evnE9Y33ADrdiHE4sX350DXGD2V3Y13dBWNGsnR4Yy&#10;PQ5hNbu6y3z1vSg36Rb2FK/bMRpLJUGs/iLEsvl+c0WphMjW/s3NhVoODsh8aJx1cAJlvsFBUA2L&#10;78Ief1pJe3PowcTJKQlZuAC5HMKQBSOgfeSMhyzUQYxyhEQWSNVMqMjCNMIYOQAjCwIt6lHzNbIQ&#10;E3I5voNLmQJYppXI6SCgM1N4DLkcnpIF3zY7Rc02yUL7mtEpWeLAVleTWbK0RA3vWdIDcjlXJkup&#10;QC4FmSVsIJdTcbJ0EFPS+f+y9cySTTbTx+YBlWxMlsriYsmRQVmizLBzhHrl1bc0nG3VwChFZrYk&#10;H1YJuYutbinEmnFNWYJy0cOgsuwnILVpXx6qlaVWK8ZYZXnbihlZWVIY66gGcGUZ54rpXlk6u2J0&#10;WJYr5/Mcai5Zloinj4haaPHssyx/xUQ1Sgj0KocnpmJcG/WJ1Ifi9SqhhSn2pIZjg9iK1EGtIidR&#10;28vUXJoYA1XMvMtqQhUD9WDWEO4WjvGtKjWtj8wBX+2I1HoUYFYqM4gMyY3iLrc6HPUMukrK1FuR&#10;D+9ITUjMKohgIAxOX+RkK09WzHbMap/kE+hoLK+9FVYpGZBWF9Rr1bZi5GVWEuZDrSDhy2tv9WbE&#10;Z5DFoky2YjYjEOCqTL1Vyg0Ar27DVoavmGFKjZ8PMQQdtNKFkCAAAnoCnFpOX0U3QLw7Nfmm8i5J&#10;7tm0j5An4xJRXi9JMANK0KdM2qZMzU1PCSQ9wjaDeBi4lYRJkRPqiw5MqBi+y+nh7vsu5WTfDPnC&#10;2moOcAarqeAkw+ywS6sWlHaZAYLIMtkWitQb2giYlBUuytQrlAlhqznQGU4q1ojKa28gLAOui7JJ&#10;hvACWqrGY2fwsYrZ2xk2jTyKehsy4FvF1PAcVgfmQc0kJ+ZYUXsVE89zUGDFPPUcc8iHnnthU3JI&#10;Y8Us+BwxWTFpPgdkVsyxz/GejLpWU/JzOCkWBo+5qIw5WhXrqSb852DYiu8H5Fjbiq8TENmuUN6K&#10;bx/kSOGKLytcAJH1dxssFbninIGFiTFUFzBq67gum6OcXH/Q4oLaMmvlM80Q5vpDHKyN0YreJzlv&#10;vc0VHU8opnfJMxffFkydXntF9tNEIAw6BmPtG9AfVYF660og+6ROJ+t50B+DyToqALmIx5lC4dqv&#10;AWJESnDrBqHwQfWr9GzZVy8TEIlIXEzOIdWzdrLo7/pkbTK8h2XnxoABqQfHEtllpq0pxstXhj8o&#10;bpBRcmszkJi0bx/jS9/o+Vxs6UNS7w7vXw6v919+4X/58/Nr+Pv1D+fXX94en+xTU+fj48PNNw+P&#10;j+EfTnfff/V42v14ePxw9U34P2f4guzx2Yifj/ZjaT8s/Onl/P788u3pyy/sb98fb3717Wl3eL6+&#10;P54+XF2/nq7Cr7i+fb7tbuyv14en29Nh93I6v364Op5e7493p8PL/cP1N6fj86v94sP7x4e7+9e/&#10;fLjbnR7uPly93p9ub799vdrdPLBkIGFr523J84svzQLHH07sJfzON7d1ndHZSuHHw0Yi+76rT+eX&#10;8Le795/u7G+H987p14fXQ/7Pger9bXu8Pz7e3J6+/L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TKwAAW0NvbnRlbnRfVHlwZXNdLnhtbFBLAQIU&#10;AAoAAAAAAIdO4kAAAAAAAAAAAAAAAAAGAAAAAAAAAAAAEAAAADUqAABfcmVscy9QSwECFAAUAAAA&#10;CACHTuJAihRmPNEAAACUAQAACwAAAAAAAAABACAAAABZKgAAX3JlbHMvLnJlbHNQSwECFAAKAAAA&#10;AACHTuJAAAAAAAAAAAAAAAAABAAAAAAAAAAAABAAAAAAAAAAZHJzL1BLAQIUABQAAAAIAIdO4kCo&#10;EcaV3QAAAA4BAAAPAAAAAAAAAAEAIAAAACIAAABkcnMvZG93bnJldi54bWxQSwECFAAUAAAACACH&#10;TuJAJ6M0G90oAAC3xwAADgAAAAAAAAABACAAAAAsAQAAZHJzL2Uyb0RvYy54bWxQSwUGAAAAAAYA&#10;BgBZAQAAeywAAAAA&#10;">
                <o:lock v:ext="edit" aspectratio="f"/>
                <v:group id="_x0000_s1026" o:spid="_x0000_s1026" o:spt="203" style="position:absolute;left:1784;top:12511;height:390;width:2313;" coordorigin="1043,12511" coordsize="2313,390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75" o:spid="_x0000_s1026" style="position:absolute;left:1126;top:12511;flip:y;height:390;width:2230;v-text-anchor:middle;" fillcolor="#B9CDE5 [1300]" filled="t" stroked="f" coordsize="2230,390" o:gfxdata="UEsDBAoAAAAAAIdO4kAAAAAAAAAAAAAAAAAEAAAAZHJzL1BLAwQUAAAACACHTuJAm3cdob4AAADb&#10;AAAADwAAAGRycy9kb3ducmV2LnhtbEWP3WrCQBSE7wu+w3KE3tVNKkhNXUUtQrAX9acPcMieJqnZ&#10;syF71NSndwuFXg4z8w0zW/SuURfqQu3ZQDpKQBEX3tZcGvg8bp5eQAVBtth4JgM/FGAxHzzMMLP+&#10;ynu6HKRUEcIhQwOVSJtpHYqKHIaRb4mj9+U7hxJlV2rb4TXCXaOfk2SiHdYcFypsaV1RcTqcnYHb&#10;8v0jlxvKbrx5a7b8vZ/0+cqYx2GavIIS6uU//NfOrYFpCr9f4g/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cdob4A&#10;AADbAAAADwAAAAAAAAABACAAAAAiAAAAZHJzL2Rvd25yZXYueG1sUEsBAhQAFAAAAAgAh07iQDMv&#10;BZ47AAAAOQAAABAAAAAAAAAAAQAgAAAADQEAAGRycy9zaGFwZXhtbC54bWxQSwUGAAAAAAYABgBb&#10;AQAAtwMAAAAA&#10;" path="m0,0l2164,0,2230,65,2230,390,0,390xe">
                    <v:path o:connectlocs="2230,195;1115,390;0,195;1115,0" o:connectangles="0,82,164,247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  <v:shape id="椭圆 75" o:spid="_x0000_s1026" style="position:absolute;left:1043;top:12511;flip:y;height:390;width:2230;v-text-anchor:middle;" fillcolor="#1A94FC" filled="t" stroked="f" coordsize="2230,390" o:gfxdata="UEsDBAoAAAAAAIdO4kAAAAAAAAAAAAAAAAAEAAAAZHJzL1BLAwQUAAAACACHTuJAq9Gd570AAADb&#10;AAAADwAAAGRycy9kb3ducmV2LnhtbEWPQUvDQBSE74L/YXmCF7Gb9lA0dluKUKjgxVjJ9ZF9TdJm&#10;3y7ZZxL/vVso9DjMzDfMajO5Tg3Ux9azgfksA0VcedtybeDwvXt+ARUF2WLnmQz8UYTN+v5uhbn1&#10;I3/RUEitEoRjjgYakZBrHauGHMaZD8TJO/reoSTZ19r2OCa46/Qiy5baYctpocFA7w1V5+LXGdie&#10;RCYaPw9P5fCzLz7KYMtdMObxYZ69gRKa5Ba+tvfWwOsCLl/SD9D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0Z3nvQAA&#10;ANsAAAAPAAAAAAAAAAEAIAAAACIAAABkcnMvZG93bnJldi54bWxQSwECFAAUAAAACACHTuJAMy8F&#10;njsAAAA5AAAAEAAAAAAAAAABACAAAAAMAQAAZHJzL3NoYXBleG1sLnhtbFBLBQYAAAAABgAGAFsB&#10;AAC2AwAAAAA=&#10;" path="m0,0l2069,0c2157,0,2229,72,2229,160l2230,390,0,390xe">
                    <v:path o:connectlocs="1115,0;0,195;1115,390;2230,195" o:connectangles="247,164,82,0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</v:group>
                <v:shape id="文本框 86" o:spid="_x0000_s1026" o:spt="202" type="#_x0000_t202" style="position:absolute;left:2183;top:12462;height:444;width:1507;" filled="f" stroked="f" coordsize="21600,21600" o:gfxdata="UEsDBAoAAAAAAIdO4kAAAAAAAAAAAAAAAAAEAAAAZHJzL1BLAwQUAAAACACHTuJA3rIb270AAADb&#10;AAAADwAAAGRycy9kb3ducmV2LnhtbEWPQWvCQBSE74L/YXlCb2Y3VotJ3XhQCj1ZtK3Q2yP7TILZ&#10;tyG7Nem/7xYKHoeZ+YbZbEfbihv1vnGsIU0UCOLSmYYrDR/vL/M1CB+QDbaOScMPedgW08kGc+MG&#10;PtLtFCoRIexz1FCH0OVS+rImiz5xHXH0Lq63GKLsK2l6HCLctnKh1JO02HBcqLGjXU3l9fRtNXwe&#10;Ll/npXqr9nbVDW5Ukm0mtX6YpeoZRKAx3MP/7VejIXuE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shv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320" w:lineRule="exact"/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  <v:shape id="齿轮" o:spid="_x0000_s1026" o:spt="100" style="position:absolute;left:1851;top:12586;height:259;width:259;v-text-anchor:middle;" fillcolor="#FFFFFF [3212]" filled="t" stroked="f" coordsize="3543300,3617913" o:gfxdata="UEsDBAoAAAAAAIdO4kAAAAAAAAAAAAAAAAAEAAAAZHJzL1BLAwQUAAAACACHTuJAD73tdr0AAADd&#10;AAAADwAAAGRycy9kb3ducmV2LnhtbEVPy2oCMRTdF/yHcIXuauKARadGEUHoxj6slHZ3nVwng5Ob&#10;aZLx8ffNotDl4bzny6trxZlCbDxrGI8UCOLKm4ZrDfuPzcMUREzIBlvPpOFGEZaLwd0cS+Mv/E7n&#10;XapFDuFYogabUldKGStLDuPId8SZO/rgMGUYamkCXnK4a2Wh1KN02HBusNjR2lJ12vVOw+prFvtk&#10;Dp+3sI12Wry+vP1891rfD8fqCUSia/oX/7mfjYZCTfL+/CY/Abn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ve12vQAA&#10;AN0AAAAPAAAAAAAAAAEAIAAAACIAAABkcnMvZG93bnJldi54bWxQSwECFAAUAAAACACHTuJAMy8F&#10;njsAAAA5AAAAEAAAAAAAAAABACAAAAAMAQAAZHJzL3NoYXBleG1sLnhtbFBLBQYAAAAABgAGAFsB&#10;AAC2AwAAAAA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  <v:path o:connectlocs="111,81;96,89;84,102;77,119;77,137;83,154;94,167;109,177;126,181;145,178;161,170;173,158;180,142;181,124;176,107;166,93;152,83;134,78;143,0;147,6;171,34;193,17;217,31;217,39;219,75;248,75;258,100;255,107;234,135;257,153;251,180;244,184;212,193;218,222;198,240;190,240;160,228;146,255;118,259;112,254;96,227;68,240;60,240;40,221;46,193;14,184;7,180;1,153;24,137;4,107;0,101;9,75;38,78;54,57;40,33;63,17;69,19;106,28;113,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2633345</wp:posOffset>
                </wp:positionV>
                <wp:extent cx="1465580" cy="281940"/>
                <wp:effectExtent l="0" t="0" r="1270" b="317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5580" cy="281940"/>
                          <a:chOff x="1784" y="5870"/>
                          <a:chExt cx="2308" cy="444"/>
                        </a:xfrm>
                      </wpg:grpSpPr>
                      <wpg:grpSp>
                        <wpg:cNvPr id="105" name="组合 105"/>
                        <wpg:cNvGrpSpPr/>
                        <wpg:grpSpPr>
                          <a:xfrm rot="0">
                            <a:off x="1784" y="5919"/>
                            <a:ext cx="2309" cy="392"/>
                            <a:chOff x="1043" y="6415"/>
                            <a:chExt cx="2141" cy="392"/>
                          </a:xfrm>
                        </wpg:grpSpPr>
                        <wps:wsp>
                          <wps:cNvPr id="85" name="椭圆 75"/>
                          <wps:cNvSpPr/>
                          <wps:spPr>
                            <a:xfrm flipV="1">
                              <a:off x="1120" y="6415"/>
                              <a:ext cx="2064" cy="391"/>
                            </a:xfrm>
                            <a:prstGeom prst="snip1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vert="horz" wrap="square" rtlCol="0" anchor="ctr"/>
                        </wps:wsp>
                        <wps:wsp>
                          <wps:cNvPr id="86" name="椭圆 75"/>
                          <wps:cNvSpPr/>
                          <wps:spPr>
                            <a:xfrm flipV="1">
                              <a:off x="1043" y="6417"/>
                              <a:ext cx="2064" cy="390"/>
                            </a:xfrm>
                            <a:prstGeom prst="round1Rect">
                              <a:avLst>
                                <a:gd name="adj" fmla="val 41282"/>
                              </a:avLst>
                            </a:prstGeom>
                            <a:solidFill>
                              <a:srgbClr val="1A94FC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  <wps:wsp>
                        <wps:cNvPr id="11" name="KSO_Shape"/>
                        <wps:cNvSpPr/>
                        <wps:spPr>
                          <a:xfrm>
                            <a:off x="1921" y="6013"/>
                            <a:ext cx="237" cy="208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anchor="ctr"/>
                      </wps:wsp>
                      <wps:wsp>
                        <wps:cNvPr id="87" name="文本框 86"/>
                        <wps:cNvSpPr txBox="1"/>
                        <wps:spPr>
                          <a:xfrm>
                            <a:off x="2183" y="5870"/>
                            <a:ext cx="1524" cy="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20" w:lineRule="exact"/>
                                <w:rPr>
                                  <w:rFonts w:hint="eastAsia" w:eastAsia="宋体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vert="horz" wrap="square" rtlCol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207.35pt;height:22.2pt;width:115.4pt;z-index:251683840;mso-width-relative:page;mso-height-relative:page;" coordorigin="1784,5870" coordsize="2308,444" o:gfxdata="UEsDBAoAAAAAAIdO4kAAAAAAAAAAAAAAAAAEAAAAZHJzL1BLAwQUAAAACACHTuJARsWMGtsAAAAM&#10;AQAADwAAAGRycy9kb3ducmV2LnhtbE2PwU7DMAyG70i8Q2QkbluS0Q0oTSc0AadpEhsS4pa1Xlut&#10;caoma7e3xzvB0fav39+XLc+uFQP2ofFkQE8VCKTClw1VBr5275MnECFaKm3rCQ1cMMAyv73JbFr6&#10;kT5x2MZKcAmF1BqoY+xSKUNRo7Nh6jskvh1872zksa9k2duRy10rZ0otpLMN8YfadriqsThuT87A&#10;x2jH1wf9NqyPh9XlZzfffK81GnN/p9ULiIjn+BeGKz6jQ85Me3+iMojWwESrhGWigUQnjyCukdmC&#10;bfa8mT9rkHkm/0vkv1BLAwQUAAAACACHTuJAt3hItfQUAABDewAADgAAAGRycy9lMm9Eb2MueG1s&#10;5V3NjiPJcb4b8DsQPBrwdmX9V2N7Be2udg/+keCVDflkcNjsH4NN0iRnelZnQ/bRJ590MeCj/QR+&#10;Hq1fw19EZJERNTOVkRIkG/AcppvN+DIys76MjMyMjPr8R+9ftot3m+Ppeb+7W4bPiuVis1vv7593&#10;j3fLv/75N3/aLxen82p3v9rud5u75feb0/JHX/zxH33+erjdlPun/fZ+c1ygkN3p9vVwt3w6nw+3&#10;Nzen9dPmZXX6bH/Y7PDlw/74sjrj4/Hx5v64ekXpL9ubsijam9f98f5w3K83pxP++rV8ufyCy394&#10;2KzPP314OG3Oi+3dEnU78/9H/v8N/X/zxeer28fj6vD0vI7VWP0WtXhZPe+g9FLU16vzavH2+PxB&#10;US/P6+P+tH84f7bev9zsHx6e1xtuA1oTiklrvj3u3x64LY+3r4+HSzehayf99FsXu/7Ldz87Lp7v&#10;75ZtvVzsVi94Rv/9X//4m3/55wX+gN55PTzeQujb4+G7w8+O8Q+P8oka/P7h+EI/0ZTFe+7X7y/9&#10;unl/Xqzxx1C3TdOj+9f4ruzDUMeOXz/h6RAsdD3U49um7y7f/STCy6oAiwhb11ynm1HtDdXuUpnL&#10;h99vR4WimfQU/cXZVYvjnjmouuza9iEMQsix49DyQVpeDaV8de2yoq64y9o6sPrV7frp0mWhDgb4&#10;yS7DsDtdmXX63Zj13dPqsGHCnog0kVn9pb9++Pf//M2vf7XoYnex0IVWp9sTGDZyavGwfT78DZjB&#10;wyqyK4QSLAIRrm2+dFVBBCaSVEOgrrq0eHV7OJ7O3272Lwv65W552j0fwl/BNHDRq3d/fjqL/ChH&#10;dTjtt8/33zxvt/zh+Pjmq+1x8W4FM/Ll8NXXP2kYu3378hf7e/lzXeCfPCP8mXjN0u34Z9TnJMVw&#10;3Uz5293iFRXvA0pYrFewgw/b1Rm/vhwwMk+7x+VitX2EgV2fj6x4t6eqodbSuK9XpydRx8VKLV6e&#10;zzCt2+eXu2VPleDKoRbbHcE2bBxj018PY+fTb+f3b94znU+3b/b33+MpwsCj3572x18uF68wlqjT&#10;P7xdHTfLxfG8/WovtnW1W0NC6kj9SUWBW2RC/hAka8dB+TuTTA2sTrryYyQbu3M0gCN5Islgunf3&#10;E5ZRvz/eRyu7uv/75eLhZYvpBkRZ1KHseYjjCTElmSVjoUzCTzIy/Hiov/kqkv7/EbGu5v8PRLIA&#10;oypz5J9999O/E2sXRwrM3ScsGT270X4NJUog+1WEakKtqhPzVWKyo+EzznEw62/FfFFBo7UiImHw&#10;Gkat97vdCYP+FzAiQqw/uVlUZRuqpl28jr+J2gsNR9DfalCo+qbrh8XTouzadmiiXfsA9Au0Jl+T&#10;BpVtVZchpDWVRlMztF2TbpMGlW09VFWV1oRZVbWpaatQpTVpUNm2ZYfqJXsPE5bWVA5NSGvSoLLt&#10;6qbq0powAytNdd3Ujt7ToLLt23Lo05pghpWmqutLR5s0qGyHvmiLtCaMF6WpHOAGpXtPg8quGPqy&#10;TGuC96k0ha6tu7QmDSq7MAyFg3vw9pSmomyCQ5MGlV05DL2De0GP9yp0TRuGdKMMquzqtusd7COz&#10;eW0WXNNhcDTLoMqu6ZvaY5H0mK/gmcPSOtqlUbB5DbiR5gVsuGpX0cKWedqlUdG+OnTpcR8GWOXC&#10;0SwN8qvSAz9g4VbWDlUa5O9BPfJDGYra0yoN8hNDD/2+q0PvaJTG+Omuh37ToQcdmjTGP4j10K+7&#10;onPYWqwxr6R1GyZad12HcFPBmCU9CoNxG1vykC6ayqYMjiFlMd4JpNSDPrQ93JB0mzTGPSmWesj3&#10;deGYqAzEPc+XesA3WMg4WqQhbtel1MOd+s6hSEPc3lipB7vDOBh5v3epB7pHi5aHtzyExjFflHqQ&#10;e224BdVYJ3ocvlKP8rpo+9IxuxtQqOH3g6lJL7bSpqFti7ZzjFgDCk2Dub12qNK2oYO73DpGUqVB&#10;MMZDMTj8iEoPdCwcCo8dMqAAj6rCCEx3oLYOAf3XFI71WmVQbd2WpcMVq/Rox25aUQXH5G5RbRfq&#10;yrFkq/SAD1iIVh63z6LaocK86+hDbSZCXZcV+JS05pVBdUVfDa1Dlxn8TQ3qlg5dBtVhux9+QZob&#10;xmQ0fd/C0KTbZVBdWTXwdtK6tM0IbQUmOjyXyqA6LFk8wwsnANdZPrQd3AMH5y3K2y7aCr94FAFL&#10;sc5joSYo5/OqtdkIfYldaQcPLcrLQ9r/v7YLtmZoHEbeorzjCwcvV11oFTx1h29hUHjKPrtRa7tR&#10;woj2Hs4bVPDaw1pbgBJmvigd48ugYOeboXfY+VpbgLJuMT94dGkUbEbTVY6xXGsLULZFWWFLJWk3&#10;DAqzMk4kHLa31hagxDIdq2eHLo2Cs1FVpcPZwFbklYewUL4lt0GBhNi1cMyVjbEbTdG3haNdFkUG&#10;wLMV2Bi7UQfYNsfzsqhy6PrGsZ3VGLvh1mVQcBtovy05pzTabsBJdvahQWG91A0Of6PRdgM7Wtga&#10;8PShQbl1absRenLLHfNXY1DuPjQWwK3LoNzc0HbD34cG5ea8sQBef6MxqK6uCoeJarXZCAEBCZ49&#10;LYOqseNWObzD1lgN6HKNZIOqB/jKjgml1UajxOhykdCg3Kr06C/Rfx1WAMn5pNUodweawe+lBZ3+&#10;X50hLy3M2Her0ijHsr/Vo77E+cYwONYLBlX3fRM8qvSgx4IQ877DhW81ys0IPebdM3GrUW5VesjL&#10;nr6nAzUKazQ6x0vOV4g+utIIBhqLGUcHGhSGYVE5psZOGwo+gfEclRlUE8rOs2LttKGoSjpX8rRK&#10;oxqcTnoWdp0e8hV2b3HsmjYUBtVgFY4NxfSz0kO+KukE0DEHdxqFbaeu9dBCD/kKO3CuY03EOV3J&#10;hAO2BpNOulXaWlQlndV6WqVRWCLADXeo0uMe7rfvALrTKKxHCtQv3So97qEKp+qOdXGnUTjz7+GA&#10;p1XpcQ9VCBXwdKBGYXmLIZJWRTGNl0nHHWlhUG2JA3yH094ba+EN6jAo2oJzLXwQiDRtlmOxb1B+&#10;XdZeULCKw2nvNYp19Y7ZkWJMr4+LFo8uXRoVMPSH1jGMKejxoosXxR6HyaCwUMW6wmGdej34ZbHv&#10;2Bc3KCzA66Hw8FCPftnE8HBDo2AHcR7hMBq9Hv6yOeMYyQaFTQw+Fk1ajV6Pf9l0chgog8LmDLxi&#10;h90dtNmQzTRHuwwKm04cHJJsF4JhrzykA4kB813ScbcobLLQ9lFal7Ybsvnp2DBBZLOqIdyFuneM&#10;r8FYANrU9ZxBWhR24EoEQqXbZSwAbVZ7jooHi8KOpGelOmi7wZvw2FpMPy+LQgCaJy5n0HYD7MXh&#10;gsNuWFTrbZe1AHRo4hhfg0G5n5e2G3IY5BlfBuXmobYbNBMhDtzxvAzKO744PPwyqcjpnWOATWBe&#10;yxEKYzr4XNKxapjAvDYRHpcyA3Tg6tmIt6jQYIhh3zQ5oLFAU8r4INmxSLGogCCY0DtmMRyVKGV0&#10;QO6xVBaF6bltesf0zJdTLhShg//KMcwsCn5HWwwOvwNn1aplHNDgsB8TVNWXWFB5npm2BQ6bGAoN&#10;CMQoz/5doMtGlx506dEA6EF7HJNKoKs9Fz0Om2EBosfDCBOz6dFjAAPi1zzx2djozGyOAXiXQdhO&#10;VWoQeOR5QAbjXdsFE93Jq9zkNDzBOBes2I5WbfKFh1mMdxUecFPsyjkK23J1nwZ59xZC0LaB4vg8&#10;c4cBeXdMQtADvfIFJ1qQdx8oBD3WKeLS1YEa5N3dCiZQ0xtGakHOPTu+VXcxRd7YWBPe6d2JRIyv&#10;ZiBF/DrOESzKu8EabIAnBTJ7vCWD8u4b45RHt4visx1b1Bbl3Q7HokXpGgaYXle7NMqvSw9+6Ko8&#10;y0esTVUNvYcXOL1SKHcAkoVNvD9co7pclFo9yXVH3Kh6v4uXp/DbYkV31Qu+V3nYn+g68ngpim5S&#10;4bbW+BF3pORmFlB08yoBBtM1eLyV6gNjmtPg8WqgDwwuajBfNUNP+MCgiQaPN659YDx3DeaLvm7N&#10;ePwa3Gb1NuYADeabm27NMNAaPN7A87UZfpwG8x1ut2ZytjQan7M4NiVZHsvIMzLa83hGLpKB5zGN&#10;/B4Dz+MaOTMGnsc28jUMPI9v5HQYeB7jyJEw8DzO0Txv4Hmso7lbw/E5h3XxFuvFLuJzFnzCOsy4&#10;WfAJ6zD1ZsEnrMNsmgWfsA5TXRZ8wjrMeVnwCevKPNbRZQLz3PNYRxcEDDyPdRT0r+H4nNN2CuQ3&#10;8DzWUXC+geexjuLtDTyPdRRCb+B5rKOoeAPPYx0Fuht4HuvobrqB57GumrAOn7Oe+4R1iDjPgVPQ&#10;uK68JJ9xT9AUB27geayj0G4Dz2NdzPFysbT4nNX2Cesu+XN8ng3FVJvK57GOwqQNPI91FC9t4Hms&#10;o2BmA89jHUU1G3ge6yjkWMMlh4KbdRRFbOB5rKPAYAPPYx1FCBt4Huso6NfA82wdxfEaeB7rKMjW&#10;wPNY10xYh885I66ZsA6fs+AT1iHaNQdOEau67ficBZ+wDlGpWfAJ6xBpmgWfsA7Ro1nwCeskf5l7&#10;xLUT1uFzlvYJ6xC+mQWfsA4hmVnwCesQZpkFn7CuzWMdhT9q1kkKN3fPU0ijgeexjoIbDTyPdRR6&#10;aOB5rKNwQgPPs3UUImjgeazrJqzD55znTqF8Rnse6yg8z8DzWNdNWIfPOZWnMDqtHZ+z4BPWIVQu&#10;Cz5h3SV5l8+zogA2U/k81sVsiRe3EJ+zKj9hHcLOsuAT1iGSLAs+YV2fxzqK7zJdl8c6Ctky8DzW&#10;URSWhuNzTtspsMrA81hHsVIGnmfrKPzJwPNYRxFNBp7HOgptMvA81lHckYHnsY5CiQw8j3XDhHX4&#10;nPXcJ6wb8ljHITy69vSHHP0clWMLyGMeR9rYAvK4x9EztoA89nFEjC0gj38c5WILyGMgR67YAvI4&#10;yCEptoA8FnJwii0gj4ccRGILyGTiBwcW2ScWExNIkSNZVP7g0AJ/yCtgYgYpbCOvgIkhpGiMvAIm&#10;ppACM/IKmBhDCrfIK2BiDikeIq+AiUGk0Ii8AiYmkQIesgqYHmJQGENeAVMmZp5jcICBGUyZJxl8&#10;/m8LyGQihQLYAjKZSCf1toBMJtKhvS3AMFFWgfG0/Yiky5SJfcuZ2M9IH3y3PC4XyMT+hp4ckhmv&#10;znRIP/7KWZHlrsty8YTc4TEbKX3/sn+3+fmeJc90Zh+v33BlYv7SyIar5Hb3KUTMFBURo9z48xA1&#10;cNpR1hDzV6XkKXlolOecoCl5uoEV5TmzZ0KeE3lGec7PmZDne2tRnrNsJuQ5qabIS67MhDynxozy&#10;nPEyIc8JLqM8562cl5cslVGec08m5DnTZJTn/JEJec4WGeU5B+S8vKSfGOXHPLlg/Mib8afwRzJ+&#10;+cU58+IoThkpZ2sj2ROjeLqxHOUVpdNdyeFnUTr9oDgTYZR20IAC9qI0J2SdbSZnBBRpyfM3K81Z&#10;/aJ0eoBQ6GUUTo8+yq4XhdNDm+oRhTkL8WylZYXpsUgiGfPPzZapuEeZO3CDdVZcMsZxjWMeuFlx&#10;yfom4pLLbVZcMrdFcc7HNisu2ddEXHKqzYrHDGpRnvOizctLFrQozzmK5uUx0yCTWZTn/GTz8pKN&#10;TOQlt9O8vGQUi/Kcdyohz1nBRnnK9TUvL3kORnnK15WQ5+xco3y6fMmwNcpTnrP58iVLVpTnHGzz&#10;8pLpSuQlf9WsfMxWFeXTzzdmnIryaf7ErFFRnnNBzddHMj+JPAw18jnNy0v2pijPOZnm5SUDk8hL&#10;XqVZ+Zi7IcpzbqSJ/Hq7P23YP7u6UnFKk4w+gpW8LxF7lVy/ffO8/nLzS+16hbpBaikxiXDbKUcS&#10;4eAAsqeFrygBUiy2Rg+xT/nxrznrUdRqdU2mX12o5N6ZtvOjNVVVqVrEsvJq9VoV1RBJHmQaovvn&#10;+jU5xUbXpKaSuyg+Ec5+5KlpXyDfgkxg4arrUlNJHCSFfqQh5mvO7uTpU42SHEOumnK+pE8+Xt2Q&#10;j5BD98716w/6dIa1xgJSBqFY6QRpq44ujEq1OcMMwS79i4DlLkZ7II1cj3gh8y3nHGKsJMKJKmd5&#10;INmDBMQ5gSJopMv4U0ZNzADkF+csPh9WaSzVVi3qKJAwI65pPtJKpKkpY5hW+LCHPtXtVpHvuY3O&#10;cOKR4bZzTReNsEJlxPi0SnhAeEb8BdIZ0QUD9bRikh7pGk6943haMd2OgNJPS5tdicaffbgx7U0s&#10;nZLZJMQ5dQ2Ly32JhDheABCjOuUqx7y4pJCR0vmSSUKc08CIOCd3SYhzKhcR5wQtCfHrslauDCXE&#10;OaWKlM6JUhLinBZFxDnZSUqcUpuION//SolTehIWl4tpCXF+mYuIc+IQt3hMyOGQl0Hhlx8XIUjq&#10;cDmCHU3I+FOMB1M+BkbFRBqz9YlpM7i5MRnGvDx7SuMMyAkt5uXZE4vtlaQU8/KcH1SeVkwsMS/P&#10;uUvjhCEXoeflOa9qLF+uac/Kx3QO0j9yiXxenj3tceXCiRbm5SWtQiyfkyXMy0tqhFGeEh4k5MGI&#10;aIRDy0kL5uUlRYG/fF5Jxf6X5AHz5fNKbex/R//IdX9///NKc+x/TuAxXx+5cy/lO/gjt+ajOF+F&#10;ny1e7r1Hcb7MPisuN9dFXK6jz4rL3fMozhfKZ8Xl9riIy5XwWfHRSPGlbp8kXcuelRwNGV3gHk+U&#10;RgM2/hRDJpJyNdpRpFxunhWkm8zceMcsQHeRWVYyYs2We9nSkivCs7J8H1gKTs+LfKNXhDmx2WzJ&#10;fCdXhNPzOd+qFeG0r3DdmJQEdbPVuO55Onwc3k8Vz9HhQGGTA7dLudZyZXS2Ikx2CeVwuH5ywzOW&#10;TZlBZ8uWO5oirV3XkcHW2RY+43C/xktnGPShNxywsEO2Fv7WONHxiub1i0+uwfAFHe3IOw3HMx6W&#10;vr7azry4ML4qU15q+Q3/i602YvLiTGRB/D/x4szk2zL/l1+RCX7K2wt/+Nd/+uHX//HDv/1qIRsr&#10;r3hDZ3yB4eL8/ss9vZGXupv+rl/KSqvd+CpD3OcXg4V5KZJiM77uF3kO5V2G0/f1ggX2Vax0IDj3&#10;Flb1nlN51EMDI07VuHwDFv2+32gqVdztf/z2vH945pfFUs/I49ZvOuUXUuJNzczz+FZpehW0/szy&#10;13dff/E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aBcAAFtDb250ZW50X1R5cGVzXS54bWxQSwECFAAKAAAAAACHTuJAAAAAAAAAAAAAAAAABgAA&#10;AAAAAAAAABAAAABKFgAAX3JlbHMvUEsBAhQAFAAAAAgAh07iQIoUZjzRAAAAlAEAAAsAAAAAAAAA&#10;AQAgAAAAbhYAAF9yZWxzLy5yZWxzUEsBAhQACgAAAAAAh07iQAAAAAAAAAAAAAAAAAQAAAAAAAAA&#10;AAAQAAAAAAAAAGRycy9QSwECFAAUAAAACACHTuJARsWMGtsAAAAMAQAADwAAAAAAAAABACAAAAAi&#10;AAAAZHJzL2Rvd25yZXYueG1sUEsBAhQAFAAAAAgAh07iQLd4SLX0FAAAQ3sAAA4AAAAAAAAAAQAg&#10;AAAAKgEAAGRycy9lMm9Eb2MueG1sUEsFBgAAAAAGAAYAWQEAAJAYAAAAAA==&#10;">
                <o:lock v:ext="edit" aspectratio="f"/>
                <v:group id="_x0000_s1026" o:spid="_x0000_s1026" o:spt="203" style="position:absolute;left:1784;top:5919;height:392;width:2309;" coordorigin="1043,6415" coordsize="2141,392" o:gfxdata="UEsDBAoAAAAAAIdO4kAAAAAAAAAAAAAAAAAEAAAAZHJzL1BLAwQUAAAACACHTuJAne0+Sb0AAADc&#10;AAAADwAAAGRycy9kb3ducmV2LnhtbEVPTWvCQBC9F/wPyxR6q7tpsUjqGkqw0oMUqoL0NmTHJCQ7&#10;G7JrEv99tyB4m8f7nFU22VYM1PvasYZkrkAQF87UXGo4Hj6flyB8QDbYOiYNV/KQrWcPK0yNG/mH&#10;hn0oRQxhn6KGKoQuldIXFVn0c9cRR+7seoshwr6UpscxhttWvij1Ji3WHBsq7CivqGj2F6thO+L4&#10;8Zpshl1zzq+/h8X3aZeQ1k+PiXo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e0+Sb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75" o:spid="_x0000_s1026" style="position:absolute;left:1120;top:6415;flip:y;height:391;width:2064;v-text-anchor:middle;" fillcolor="#B9CDE5 [1300]" filled="t" stroked="f" coordsize="2064,391" o:gfxdata="UEsDBAoAAAAAAIdO4kAAAAAAAAAAAAAAAAAEAAAAZHJzL1BLAwQUAAAACACHTuJAd0CjWb8AAADb&#10;AAAADwAAAGRycy9kb3ducmV2LnhtbEWPQWvCQBSE70L/w/IKvdVdlbaSZvUgWO1BoYnY6yP7TILZ&#10;tyG7jam/3i0UPA4z8w2TLgfbiJ46XzvWMBkrEMSFMzWXGg75+nkOwgdkg41j0vBLHpaLh1GKiXEX&#10;/qI+C6WIEPYJaqhCaBMpfVGRRT92LXH0Tq6zGKLsSmk6vES4beRUqVdpsea4UGFLq4qKc/ZjNeyv&#10;b9vrZ77efWT7Y7kZ1PdsQzOtnx4n6h1EoCHcw//trdEwf4G/L/EHy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Ao1m/&#10;AAAA2wAAAA8AAAAAAAAAAQAgAAAAIgAAAGRycy9kb3ducmV2LnhtbFBLAQIUABQAAAAIAIdO4kAz&#10;LwWeOwAAADkAAAAQAAAAAAAAAAEAIAAAAA4BAABkcnMvc2hhcGV4bWwueG1sUEsFBgAAAAAGAAYA&#10;WwEAALgDAAAAAA==&#10;" path="m0,0l1998,0,2064,65,2064,391,0,391xe">
                    <v:path textboxrect="0,0,2064,391" o:connectlocs="2064,195;1032,391;0,195;1032,0" o:connectangles="0,82,164,247"/>
                    <v:fill on="t" focussize="0,0"/>
                    <v:stroke on="f" weight="3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椭圆 75" o:spid="_x0000_s1026" style="position:absolute;left:1043;top:6417;flip:y;height:390;width:2064;v-text-anchor:middle;" fillcolor="#1A94FC" filled="t" stroked="f" coordsize="2064,390" o:gfxdata="UEsDBAoAAAAAAIdO4kAAAAAAAAAAAAAAAAAEAAAAZHJzL1BLAwQUAAAACACHTuJAmRf5O70AAADb&#10;AAAADwAAAGRycy9kb3ducmV2LnhtbEWPQWvCQBSE74L/YXlCb2ZXD6mkriKi0EsLTeMht0f2NQlm&#10;34bsVqO/visIPQ4z8w2z3o62ExcafOtYwyJRIIgrZ1quNRTfx/kKhA/IBjvHpOFGHrab6WSNmXFX&#10;/qJLHmoRIewz1NCE0GdS+qohiz5xPXH0ftxgMUQ51NIMeI1w28mlUqm02HJcaLCnfUPVOf+1Gu7j&#10;qXulPbmi3H1i4T9UGc4HrV9mC/UGItAY/sPP9rvRsErh8SX+AL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F/k7vQAA&#10;ANsAAAAPAAAAAAAAAAEAIAAAACIAAABkcnMvZG93bnJldi54bWxQSwECFAAUAAAACACHTuJAMy8F&#10;njsAAAA5AAAAEAAAAAAAAAABACAAAAAMAQAAZHJzL3NoYXBleG1sLnhtbFBLBQYAAAAABgAGAFsB&#10;AAC2AwAAAAA=&#10;" path="m0,0l1903,0c1991,0,2063,72,2063,160l2064,390,0,390xe">
                    <v:path textboxrect="0,0,2064,390" o:connectlocs="1032,0;0,195;1032,390;2064,195" o:connectangles="247,164,82,0"/>
                    <v:fill on="t" focussize="0,0"/>
                    <v:stroke on="f" weight="3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shape id="KSO_Shape" o:spid="_x0000_s1026" o:spt="100" style="position:absolute;left:1921;top:6013;height:208;width:237;v-text-anchor:middle;" fillcolor="#FFFFFF" filled="t" stroked="f" coordsize="3261356,2766950" o:gfxdata="UEsDBAoAAAAAAIdO4kAAAAAAAAAAAAAAAAAEAAAAZHJzL1BLAwQUAAAACACHTuJAtxFGerkAAADb&#10;AAAADwAAAGRycy9kb3ducmV2LnhtbEVPS27CMBDdV+IO1iCxK3YQIJRiWFRCsKShBxjiIUlrj0Ns&#10;CHD6Ggmpu3l631mub86KK3Wh8awhGysQxKU3DVcavg+b9wWIEJENWs+k4U4B1qvB2xJz43v+omsR&#10;K5FCOOSooY6xzaUMZU0Ow9i3xIk7+c5hTLCrpOmwT+HOyolSc+mw4dRQY0ufNZW/xcVpeBx/VNhc&#10;XLOzcjvlYna2/X6u9WiYqQ8QkW7xX/xy70yan8Hzl3SAXP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cRRnq5AAAA2wAA&#10;AA8AAAAAAAAAAQAgAAAAIgAAAGRycy9kb3ducmV2LnhtbFBLAQIUABQAAAAIAIdO4kAzLwWeOwAA&#10;ADkAAAAQAAAAAAAAAAEAIAAAAAgBAABkcnMvc2hhcGV4bWwueG1sUEsFBgAAAAAGAAYAWwEAALID&#10;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37,104;237,198;236,199;236,200;236,201;235,201;235,202;234,203;233,204;232,205;230,206;228,207;225,207;222,208;14,208;11,207;8,207;6,206;4,205;3,204;2,203;1,202;1,201;0,201;0,200;0,199;0,198;0,104;14,108;29,112;48,116;57,119;67,121;77,123;87,125;96,127;104,128;112,129;115,129;118,129;121,129;124,129;132,128;140,127;149,125;159,123;169,121;179,119;189,116;207,112;222,108;109,90;102,97;102,98;109,105;127,105;134,98;134,97;127,90;118,13;80,35;80,37;156,37;156,35;118,13;118,0;164,36;164,37;222,37;225,37;228,37;230,38;232,39;233,40;234,41;235,42;235,43;236,43;236,44;236,45;237,47;237,99;236,99;236,99;222,103;207,107;189,112;179,114;169,117;159,119;149,121;140,122;132,123;124,124;121,125;118,125;115,125;112,124;104,123;96,122;87,121;77,119;67,117;57,115;48,112;29,107;14,103;0,99;0,100;0,100;0,73;0,47;0,45;0,44;0,43;1,43;1,42;2,41;3,40;4,39;6,38;8,37;11,37;14,37;72,37;72,36;118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文本框 86" o:spid="_x0000_s1026" o:spt="202" type="#_x0000_t202" style="position:absolute;left:2183;top:5870;height:444;width:1524;" filled="f" stroked="f" coordsize="21600,21600" o:gfxdata="UEsDBAoAAAAAAIdO4kAAAAAAAAAAAAAAAAAEAAAAZHJzL1BLAwQUAAAACACHTuJAJFCLBb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Qiw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320" w:lineRule="exact"/>
                          <w:rPr>
                            <w:rFonts w:hint="eastAsia" w:eastAsia="宋体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5163185</wp:posOffset>
                </wp:positionV>
                <wp:extent cx="1461770" cy="281940"/>
                <wp:effectExtent l="0" t="0" r="5080" b="3175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281940"/>
                          <a:chOff x="1784" y="9854"/>
                          <a:chExt cx="2302" cy="444"/>
                        </a:xfrm>
                      </wpg:grpSpPr>
                      <wpg:grpSp>
                        <wpg:cNvPr id="118" name="组合 103"/>
                        <wpg:cNvGrpSpPr/>
                        <wpg:grpSpPr>
                          <a:xfrm rot="0">
                            <a:off x="1784" y="9903"/>
                            <a:ext cx="2303" cy="391"/>
                            <a:chOff x="2814" y="4054"/>
                            <a:chExt cx="2141" cy="391"/>
                          </a:xfrm>
                        </wpg:grpSpPr>
                        <wps:wsp>
                          <wps:cNvPr id="119" name="椭圆 75"/>
                          <wps:cNvSpPr/>
                          <wps:spPr>
                            <a:xfrm flipV="1">
                              <a:off x="2891" y="4055"/>
                              <a:ext cx="2064" cy="391"/>
                            </a:xfrm>
                            <a:prstGeom prst="snip1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  <wps:wsp>
                          <wps:cNvPr id="120" name="椭圆 75"/>
                          <wps:cNvSpPr/>
                          <wps:spPr>
                            <a:xfrm flipV="1">
                              <a:off x="2814" y="4054"/>
                              <a:ext cx="2064" cy="390"/>
                            </a:xfrm>
                            <a:prstGeom prst="round1Rect">
                              <a:avLst>
                                <a:gd name="adj" fmla="val 41282"/>
                              </a:avLst>
                            </a:prstGeom>
                            <a:solidFill>
                              <a:srgbClr val="1A94FC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</wpg:grpSp>
                      <wps:wsp>
                        <wps:cNvPr id="121" name="文本框 86"/>
                        <wps:cNvSpPr txBox="1"/>
                        <wps:spPr>
                          <a:xfrm>
                            <a:off x="2183" y="9854"/>
                            <a:ext cx="1576" cy="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20" w:lineRule="exact"/>
                                <w:rPr>
                                  <w:rFonts w:hint="eastAsia" w:eastAsia="宋体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vert="horz" wrap="square" rtlCol="0" anchor="t">
                          <a:noAutofit/>
                        </wps:bodyPr>
                      </wps:wsp>
                      <wps:wsp>
                        <wps:cNvPr id="122" name="KSO_Shape"/>
                        <wps:cNvSpPr/>
                        <wps:spPr bwMode="auto">
                          <a:xfrm>
                            <a:off x="1859" y="9985"/>
                            <a:ext cx="242" cy="235"/>
                          </a:xfrm>
                          <a:custGeom>
                            <a:avLst/>
                            <a:gdLst>
                              <a:gd name="T0" fmla="*/ 1660229 w 8965002"/>
                              <a:gd name="T1" fmla="*/ 723707 h 8673857"/>
                              <a:gd name="T2" fmla="*/ 1707743 w 8965002"/>
                              <a:gd name="T3" fmla="*/ 723707 h 8673857"/>
                              <a:gd name="T4" fmla="*/ 1786179 w 8965002"/>
                              <a:gd name="T5" fmla="*/ 872262 h 8673857"/>
                              <a:gd name="T6" fmla="*/ 1398524 w 8965002"/>
                              <a:gd name="T7" fmla="*/ 1455923 h 8673857"/>
                              <a:gd name="T8" fmla="*/ 1307266 w 8965002"/>
                              <a:gd name="T9" fmla="*/ 1501168 h 8673857"/>
                              <a:gd name="T10" fmla="*/ 1079500 w 8965002"/>
                              <a:gd name="T11" fmla="*/ 1501168 h 8673857"/>
                              <a:gd name="T12" fmla="*/ 1079500 w 8965002"/>
                              <a:gd name="T13" fmla="*/ 1685165 h 8673857"/>
                              <a:gd name="T14" fmla="*/ 1049332 w 8965002"/>
                              <a:gd name="T15" fmla="*/ 1734934 h 8673857"/>
                              <a:gd name="T16" fmla="*/ 1021427 w 8965002"/>
                              <a:gd name="T17" fmla="*/ 1741721 h 8673857"/>
                              <a:gd name="T18" fmla="*/ 985980 w 8965002"/>
                              <a:gd name="T19" fmla="*/ 1731164 h 8673857"/>
                              <a:gd name="T20" fmla="*/ 808744 w 8965002"/>
                              <a:gd name="T21" fmla="*/ 1611265 h 8673857"/>
                              <a:gd name="T22" fmla="*/ 635280 w 8965002"/>
                              <a:gd name="T23" fmla="*/ 1731164 h 8673857"/>
                              <a:gd name="T24" fmla="*/ 571927 w 8965002"/>
                              <a:gd name="T25" fmla="*/ 1734934 h 8673857"/>
                              <a:gd name="T26" fmla="*/ 539497 w 8965002"/>
                              <a:gd name="T27" fmla="*/ 1685165 h 8673857"/>
                              <a:gd name="T28" fmla="*/ 539497 w 8965002"/>
                              <a:gd name="T29" fmla="*/ 1225173 h 8673857"/>
                              <a:gd name="T30" fmla="*/ 636788 w 8965002"/>
                              <a:gd name="T31" fmla="*/ 1030619 h 8673857"/>
                              <a:gd name="T32" fmla="*/ 667710 w 8965002"/>
                              <a:gd name="T33" fmla="*/ 1022324 h 8673857"/>
                              <a:gd name="T34" fmla="*/ 1142852 w 8965002"/>
                              <a:gd name="T35" fmla="*/ 1022324 h 8673857"/>
                              <a:gd name="T36" fmla="*/ 1077992 w 8965002"/>
                              <a:gd name="T37" fmla="*/ 1261369 h 8673857"/>
                              <a:gd name="T38" fmla="*/ 1250702 w 8965002"/>
                              <a:gd name="T39" fmla="*/ 1261369 h 8673857"/>
                              <a:gd name="T40" fmla="*/ 1660229 w 8965002"/>
                              <a:gd name="T41" fmla="*/ 723707 h 8673857"/>
                              <a:gd name="T42" fmla="*/ 1227016 w 8965002"/>
                              <a:gd name="T43" fmla="*/ 26 h 8673857"/>
                              <a:gd name="T44" fmla="*/ 1646524 w 8965002"/>
                              <a:gd name="T45" fmla="*/ 27634 h 8673857"/>
                              <a:gd name="T46" fmla="*/ 1722691 w 8965002"/>
                              <a:gd name="T47" fmla="*/ 177681 h 8673857"/>
                              <a:gd name="T48" fmla="*/ 1246833 w 8965002"/>
                              <a:gd name="T49" fmla="*/ 798230 h 8673857"/>
                              <a:gd name="T50" fmla="*/ 1160861 w 8965002"/>
                              <a:gd name="T51" fmla="*/ 838946 h 8673857"/>
                              <a:gd name="T52" fmla="*/ 443680 w 8965002"/>
                              <a:gd name="T53" fmla="*/ 838946 h 8673857"/>
                              <a:gd name="T54" fmla="*/ 231014 w 8965002"/>
                              <a:gd name="T55" fmla="*/ 1099833 h 8673857"/>
                              <a:gd name="T56" fmla="*/ 361479 w 8965002"/>
                              <a:gd name="T57" fmla="*/ 1249880 h 8673857"/>
                              <a:gd name="T58" fmla="*/ 418794 w 8965002"/>
                              <a:gd name="T59" fmla="*/ 1261190 h 8673857"/>
                              <a:gd name="T60" fmla="*/ 418794 w 8965002"/>
                              <a:gd name="T61" fmla="*/ 1500965 h 8673857"/>
                              <a:gd name="T62" fmla="*/ 10807 w 8965002"/>
                              <a:gd name="T63" fmla="*/ 1148843 h 8673857"/>
                              <a:gd name="T64" fmla="*/ 13069 w 8965002"/>
                              <a:gd name="T65" fmla="*/ 949785 h 8673857"/>
                              <a:gd name="T66" fmla="*/ 545488 w 8965002"/>
                              <a:gd name="T67" fmla="*/ 134703 h 8673857"/>
                              <a:gd name="T68" fmla="*/ 706119 w 8965002"/>
                              <a:gd name="T69" fmla="*/ 45730 h 8673857"/>
                              <a:gd name="T70" fmla="*/ 1227016 w 8965002"/>
                              <a:gd name="T71" fmla="*/ 26 h 8673857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8965002" h="8673857">
                                <a:moveTo>
                                  <a:pt x="8267042" y="3603669"/>
                                </a:moveTo>
                                <a:cubicBezTo>
                                  <a:pt x="8267042" y="3603669"/>
                                  <a:pt x="8267042" y="3603669"/>
                                  <a:pt x="8503636" y="3603669"/>
                                </a:cubicBezTo>
                                <a:cubicBezTo>
                                  <a:pt x="8770275" y="3603669"/>
                                  <a:pt x="9115779" y="3885289"/>
                                  <a:pt x="8894206" y="4343392"/>
                                </a:cubicBezTo>
                                <a:cubicBezTo>
                                  <a:pt x="8894206" y="4343392"/>
                                  <a:pt x="8894206" y="4343392"/>
                                  <a:pt x="6963891" y="7249712"/>
                                </a:cubicBezTo>
                                <a:cubicBezTo>
                                  <a:pt x="6817428" y="7463743"/>
                                  <a:pt x="6610877" y="7475008"/>
                                  <a:pt x="6509479" y="7475008"/>
                                </a:cubicBezTo>
                                <a:cubicBezTo>
                                  <a:pt x="6509479" y="7475008"/>
                                  <a:pt x="6509479" y="7475008"/>
                                  <a:pt x="5375325" y="7475008"/>
                                </a:cubicBezTo>
                                <a:cubicBezTo>
                                  <a:pt x="5375325" y="7475008"/>
                                  <a:pt x="5375325" y="7475008"/>
                                  <a:pt x="5375325" y="8391212"/>
                                </a:cubicBezTo>
                                <a:cubicBezTo>
                                  <a:pt x="5375325" y="8503860"/>
                                  <a:pt x="5326504" y="8586469"/>
                                  <a:pt x="5225106" y="8639038"/>
                                </a:cubicBezTo>
                                <a:cubicBezTo>
                                  <a:pt x="5180040" y="8661567"/>
                                  <a:pt x="5131219" y="8672833"/>
                                  <a:pt x="5086153" y="8672833"/>
                                </a:cubicBezTo>
                                <a:cubicBezTo>
                                  <a:pt x="5026066" y="8672833"/>
                                  <a:pt x="4962223" y="8654057"/>
                                  <a:pt x="4909646" y="8620263"/>
                                </a:cubicBezTo>
                                <a:cubicBezTo>
                                  <a:pt x="4909646" y="8620263"/>
                                  <a:pt x="4909646" y="8620263"/>
                                  <a:pt x="4027109" y="8023229"/>
                                </a:cubicBezTo>
                                <a:cubicBezTo>
                                  <a:pt x="4027109" y="8023229"/>
                                  <a:pt x="4027109" y="8023229"/>
                                  <a:pt x="3163349" y="8620263"/>
                                </a:cubicBezTo>
                                <a:cubicBezTo>
                                  <a:pt x="3069463" y="8684097"/>
                                  <a:pt x="2949287" y="8691607"/>
                                  <a:pt x="2847889" y="8639038"/>
                                </a:cubicBezTo>
                                <a:cubicBezTo>
                                  <a:pt x="2750247" y="8586469"/>
                                  <a:pt x="2686404" y="8503860"/>
                                  <a:pt x="2686404" y="8391212"/>
                                </a:cubicBezTo>
                                <a:cubicBezTo>
                                  <a:pt x="2686404" y="8391212"/>
                                  <a:pt x="2686404" y="8391212"/>
                                  <a:pt x="2686404" y="6100701"/>
                                </a:cubicBezTo>
                                <a:cubicBezTo>
                                  <a:pt x="2686404" y="5559991"/>
                                  <a:pt x="2990598" y="5237066"/>
                                  <a:pt x="3170860" y="5131928"/>
                                </a:cubicBezTo>
                                <a:cubicBezTo>
                                  <a:pt x="3215926" y="5105644"/>
                                  <a:pt x="3268503" y="5090624"/>
                                  <a:pt x="3324835" y="5090624"/>
                                </a:cubicBezTo>
                                <a:cubicBezTo>
                                  <a:pt x="3324835" y="5090624"/>
                                  <a:pt x="3324835" y="5090624"/>
                                  <a:pt x="5690785" y="5090624"/>
                                </a:cubicBezTo>
                                <a:cubicBezTo>
                                  <a:pt x="5371570" y="5406038"/>
                                  <a:pt x="5367814" y="5980543"/>
                                  <a:pt x="5367814" y="6280938"/>
                                </a:cubicBezTo>
                                <a:cubicBezTo>
                                  <a:pt x="5367814" y="6280938"/>
                                  <a:pt x="5367814" y="6280938"/>
                                  <a:pt x="6227818" y="6280938"/>
                                </a:cubicBezTo>
                                <a:cubicBezTo>
                                  <a:pt x="6227818" y="6280938"/>
                                  <a:pt x="6227818" y="6280938"/>
                                  <a:pt x="8267042" y="3603669"/>
                                </a:cubicBezTo>
                                <a:close/>
                                <a:moveTo>
                                  <a:pt x="6109875" y="128"/>
                                </a:moveTo>
                                <a:cubicBezTo>
                                  <a:pt x="6829153" y="-2490"/>
                                  <a:pt x="7579192" y="34821"/>
                                  <a:pt x="8198796" y="137601"/>
                                </a:cubicBezTo>
                                <a:cubicBezTo>
                                  <a:pt x="8705745" y="220201"/>
                                  <a:pt x="8739542" y="678257"/>
                                  <a:pt x="8578069" y="884757"/>
                                </a:cubicBezTo>
                                <a:cubicBezTo>
                                  <a:pt x="8578069" y="884757"/>
                                  <a:pt x="6234838" y="3955980"/>
                                  <a:pt x="6208552" y="3974753"/>
                                </a:cubicBezTo>
                                <a:cubicBezTo>
                                  <a:pt x="6107162" y="4098653"/>
                                  <a:pt x="5953199" y="4177498"/>
                                  <a:pt x="5780461" y="4177498"/>
                                </a:cubicBezTo>
                                <a:cubicBezTo>
                                  <a:pt x="5780461" y="4177498"/>
                                  <a:pt x="5780461" y="4177498"/>
                                  <a:pt x="2209285" y="4177498"/>
                                </a:cubicBezTo>
                                <a:cubicBezTo>
                                  <a:pt x="1818747" y="4177498"/>
                                  <a:pt x="970076" y="4545444"/>
                                  <a:pt x="1150325" y="5476573"/>
                                </a:cubicBezTo>
                                <a:cubicBezTo>
                                  <a:pt x="1217918" y="5825746"/>
                                  <a:pt x="1465760" y="6103583"/>
                                  <a:pt x="1799971" y="6223729"/>
                                </a:cubicBezTo>
                                <a:cubicBezTo>
                                  <a:pt x="1875075" y="6253765"/>
                                  <a:pt x="2002751" y="6268783"/>
                                  <a:pt x="2085365" y="6280047"/>
                                </a:cubicBezTo>
                                <a:cubicBezTo>
                                  <a:pt x="2085365" y="6280047"/>
                                  <a:pt x="2085365" y="6280047"/>
                                  <a:pt x="2085365" y="7473994"/>
                                </a:cubicBezTo>
                                <a:cubicBezTo>
                                  <a:pt x="1582171" y="7440203"/>
                                  <a:pt x="335451" y="7004675"/>
                                  <a:pt x="53813" y="5720619"/>
                                </a:cubicBezTo>
                                <a:cubicBezTo>
                                  <a:pt x="-25046" y="5397728"/>
                                  <a:pt x="-13780" y="5056063"/>
                                  <a:pt x="65078" y="4729417"/>
                                </a:cubicBezTo>
                                <a:cubicBezTo>
                                  <a:pt x="282879" y="3283915"/>
                                  <a:pt x="2351982" y="944830"/>
                                  <a:pt x="2716235" y="670748"/>
                                </a:cubicBezTo>
                                <a:cubicBezTo>
                                  <a:pt x="2960321" y="471756"/>
                                  <a:pt x="3234449" y="310311"/>
                                  <a:pt x="3516088" y="227711"/>
                                </a:cubicBezTo>
                                <a:cubicBezTo>
                                  <a:pt x="3797726" y="119767"/>
                                  <a:pt x="4911078" y="4491"/>
                                  <a:pt x="6109875" y="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406.55pt;height:22.2pt;width:115.1pt;z-index:251675648;mso-width-relative:page;mso-height-relative:page;" coordorigin="1784,9854" coordsize="2302,444" o:gfxdata="UEsDBAoAAAAAAIdO4kAAAAAAAAAAAAAAAAAEAAAAZHJzL1BLAwQUAAAACACHTuJA3WVSCdwAAAAM&#10;AQAADwAAAGRycy9kb3ducmV2LnhtbE2PwW7CMBBE75X6D9ZW6g1sh4aiEAdVqO0JVSpUqriZeEki&#10;4nUUmwT+vuZUjrMzmn2Try62ZQP2vnGkQE4FMKTSmYYqBT+7j8kCmA+ajG4doYIrelgVjw+5zowb&#10;6RuHbahYLCGfaQV1CF3GuS9rtNpPXYcUvaPrrQ5R9hU3vR5juW15IsScW91Q/FDrDtc1lqft2Sr4&#10;HPX4NpPvw+Z0XF/3u/TrdyNRqecnKZbAAl7Cfxhu+BEdish0cGcynrUKJlK8xDFBwULOJLBbJJkn&#10;wA7xkr6mwIuc348o/gBQSwMEFAAAAAgAh07iQABF6kLvDAAA2zYAAA4AAABkcnMvZTJvRG9jLnht&#10;bN1bzY4jtxG+B8g7NHQMsJ7mPznYWcPe9fqQHxvxJtegR6OZUSCplZZmZ+xz4OSYU06+BMgxeYI8&#10;jzevka9IdoucFVs9a8QB4sN6JLKKVfUVq4pF6vnHD+tV9XbR7Zbt5mLGPqpn1WIzb6+Wm5uL2W/e&#10;vH5mZ9Vu32yumlW7WVzMvl7sZh+/+OlPnt9vzxe8vW1XV4uuApPN7vx+ezG73e+352dnu/ntYt3s&#10;Pmq3iw0Gr9tu3ezxsbs5u+qae3Bfr854Xeuz+7a72nbtfLHb4dtXYXD2wvO/vl7M919cX+8W+2p1&#10;MYNse/9v5/+9pH/PXjxvzm+6Znu7nEcxmg+QYt0sN1h0YPWq2TfVXbd8j9V6Oe/aXXu9/2jers/a&#10;6+vlfOF1gDasfqTN5117t/W63Jzf32wHM8G0j+z0wWznv3r7ZVctry5mWsyqTbMGRv/+1x+//8uf&#10;K3wB69xvb84x6fNu+9X2yy5+cRM+kcIP192a/g9Vqgdv168Huy4e9tUcXzKpmTEw/xxj3DIno+Hn&#10;t0CHyJixclZh1FklAyjz288iORc1D7RS+sGzftkzkm4QZvjw3zUUY/DpzFKsnmyqqmu9DyYmO+ju&#10;Ap/mvDccNAcqZDXhWG+WaDLYMZhM1kdMxiTLCIsmw7bbHTxr98M866vbZrvwDrsjp4mexZjrDfbu&#10;7//8/rtvK6OCa/lZg1/tzndwsd6pquvVcvtbuIbfV9G9uIUdyE+gtOeR2KrWsEdiq0Hl5nzb7faf&#10;L9p1RX9czHab5Zb9GrHBs27e/mK3h2Njfj+PZNi1q+XV6+Vq5T90N5cvV131tkEc+dS9fPWZ8rSr&#10;u/Uv26vwtazxXwAJXxNKfrbuvwb/XWDj18r4rzbVPUC2DByqeYNAeL1q9vhzvcXW3G1uZlWzukGE&#10;ne87v/CmJdF89CKhXzW727CcZxukWC/3iK2r5fpiZkkILxykWG1IpYWPjlH1+21vfPrrsr36Gtgh&#10;rMNYt233zay6R4iEIH+4a7rFrOr2q5dtiKjNZo4ZQTAyItHDoyhw/BiuxWGvsBd/uGu9t5+GbZi4&#10;Vm/EPu71LhNdCxF7c/XIt8jaN1dRzObq97Pqer1CloF7VJJxywku4OId8Ql+yD5x8vXLSPz/7k6H&#10;UP+juRYiTXStv/7p3Xf/ePe3byurydzk2ghvFLiq/cOnLSWw/vs0hBHwfeBiFpE8S3C9dzFldAhc&#10;j9PbISD13nUiZiVRIUQUp3gIVMPIlP2/f7h8iGp+SCgIYXXTfnK3b6+XPrQeosr/IESgeAg4/vyr&#10;L34XUlQOYvxE0FWX9wjoKIIaCO8jbb/RI5DMKmQzAhKlCoGeZCAZyxQu/AhM3RPP70ICoul9vqGg&#10;gPCbRYc3CGchOPzsrGJa15y76r6yTqsaRZBfbgglb+Cgw2TDhalNdQsXNcIq83guRBvmMsw0UpQZ&#10;w1WHyacYI+kOc1HKoNIbkVglk63hXPOyxNgUB8YC1uayLLFJJ0ulHBdlzqjfEs614VqXOQPtw2RV&#10;M6ZtmTPL8KuNA2xl1iwFkJ3knUF4kneKIWRWTKsRuTMUa+mE4CNypzAyIzBdjvDOgKw5k9yM8M6Q&#10;NJIZzkZ4p1DCRZwdM3cGpRGAckRsqiwG4G1tjRxxP54hqRnjY9bmKZJaKD4mNc+APCl1CqQyzI3Z&#10;GrnhoOJJHHmKoxJOuhEYeQbjKffjKYwnWWcwcq4gedlDRAqjFtpYW3Y+kcFYi1ozN8I6g1Ebw0ac&#10;T2QwIq4LhLNitBYpjAw7BtFvROwMx5O8UxwZMoFzY7wzILlmQo+ZJAWScVWbeox3juQJ3mgaJN56&#10;KjfS+XfYvidzWIok49zUbCQjyBRKrssooltxkAHBRo+mMJmiyI0ei6kyw5ASqWNl/5AZhsZoOxJS&#10;ZQ6h1FaMVAoyhdA4i45F2R4qQ5DpGtVCWWqVImiFdXLE1CpFUEqhx0KqSgE8yTkFkQtWs5E8gKZE&#10;gniNGhHGK+5ylaIoNJOjpVMGIpfOQsUy6xRFyaxxY1KnICJ1oWEzwlqnKJ5irVMQUeLUqGTLUusU&#10;RVZbFLTF4pf6lcMGR4i0FhVt0R7UGzrMRmAfKVJ1CiKlOTsmcoqhkgpyjMicYSikqcdETiE0SEXI&#10;RWVrpBBKZca2IXViD7Y4Fe1MiuBYtDMpeHXl+16VVkr4M3PSAnljUujGZ6awjc9MQRufmSI2PjOF&#10;a3xmitX4zBSo0Zk2hWl8ZgrR+MzJGFG7YnCScZ6TMcKBeSrPyRjZyRjZyRjZyRi5yRhR33qaPd1k&#10;jNxkjNxkjNxkjNxkjNxkjNxkjNxkjHxPfZrpkdynosToTmoq18k4sXoyUKyejBSrJ0OF88CYWmhp&#10;DU2r5jZcHjTn84dNbGThr6qhq983yAbU2dq2O7rfo74WemboWKGFBSaYR6PJdJFNh21pur9WOzpd&#10;ZtNhNJred93e5x6aoL0wsAZN9z2yo9x1xh0+SdNdUXaTTaceEM1Hd6ekrM0JorasrK7LCaK+rKgw&#10;ckdqfRY1ZkWVbbhm6y1EV5xeh6LSuLVIV6BuCRGgEVJQGgklI4hKo71RIsgx5lFpNC1KBDnK1K/w&#10;IpWVznGmLoQnKCudI029BSJA26AkUo606P26rHSONPUB/ApFpZGBUrOi2AoERaWRiDKCqLQoKo18&#10;lBLQMZxEwgG7oDTSUkYQlcaxuUSQI03HZr9CWekcaToNe4Ky0jnSdMb1BGWlc6Tp5EoEOJOWdMiR&#10;pvOoJygrnSONO/xAUFSa8lhqVzo9+iWKWlM6yyii2rjBKGhBWS2loLMerYFjXJEiR5uOcJ6iqDjl&#10;uGyNqDmOXcU1crx11FyPaJ4DrqPmekTzHHE6JJEeOP4kUoVsEZNdh9u4x++KulmFd0WXRIPk1+wp&#10;R/Z/0hV/f5NT3eLveFND4+v27eJN62fuKWFark1N90mQQeha6EHyw8z53eVy/unimwl0kGWM7TCs&#10;sFIMIfmq+Vr5p8gaL3w4HnY8krhn7RjuOQ2KNlLIop2JIjsYKQiG9g6nMgXDUkghEHWi3TMtj658&#10;nLZf2Y4Pa6fRW0Ldh5UN2iqGTV8ZjTSD3myglVrgUi1VSmv0MAwKKmItDbofNhtWtUPL5/Ew+dhJ&#10;nXEfeIy21/nEsBJGCer+54JNWrlA26/8hGGLR038CdZOWVt4qkV0SlwIGkHtEEyssmi3Zh6m6KYg&#10;epjVAm+tPBjTdGZ4QBMTnwWqKkSeQWcmoEgAEpuao+mXCUZ9Tuo5wtrJ8LSVa67rGO8S2n5l6TTH&#10;VUJkrfAqyofEwzD6bTE7Ws3Ba4jKJz1MuqO0J1gPw4gFrI4mqXHZwYfIe3rl47QnWPfDgmmBG8lo&#10;kqfpTH1BbONIa2WNk2viYRzNQE4NBw+kQwM7H7YSt0v9yk/zMETOmlOfnli/77xcw58H337P9bPh&#10;J+6qAm1vzicMI9rhvmfIlydxTlkrXNk7ROHM2q7Gha43iaLXDdgGybDAKwaKAGQxhQ0IZGh40q4S&#10;nOGFQMg2CApKh3elvc4IJBRfAuva1ZrHN6kh0+FuXFo88fArH4anrXycdlh5fFhpV6Mb/UErI3oi&#10;A0d7yRo1RZaM0KY1/YtSukZXeSpLhzXuq91TomfCOqHtdS6w7ocR4CBYcIOEepK1C7QnWPfD5Rrs&#10;UX5etbuF98xDbRY8BTvC2VgT4aFf9M/DrJxPpLHc9dniGeqRLMcZZRw83TuAkDactgd5GRajrhx2&#10;BBNGP2ErWoPMQReQIOWImYF0YGyEU7EYhZfwPMngsZFF3PS0uISBiJP34XHSflnNoSL8jISCAOSV&#10;aQBAPrMqnrOEo/pqenIDMIbFowqivNWBtl9ZOYWAElTCCxSDy7Z0ZVIYT9q9YMnwJJcs0A4rH2fd&#10;DwMbxLmA01NXZthFsNJjqXvWziB6xwKc7rHykIjqve4rRiWNxg3TZJRRG8FrYyAn70FFkgRy/DoA&#10;LyBDYAIuQqFTlA7jfQKKci829rMwT6gkoDCeIARzaY4IGM6Yvcr4AQnybs9aW5OvTP4l6DIQ/keR&#10;p4bxpmaYAu1h5aOsjw0DMuHQv5+6MlMIC9FeeLOEvZyZUwiAG0870EiHp/j9wgpP0GPeMziOoaad&#10;uuwzPPaIlSYe8BgUwSmIzxCP6D4LllRIt3WoQ/tVUbab4B4S6MKvJ6+Kx9MIeZ6vQNmNwJmuineY&#10;CIkhWjqJWJLFDxSoiDARXryIRFNoqrLcIX3Smy/oIw0zaMWAtFdHIG7JWIHivQDemWWjeIlX010U&#10;aJHazKFNfLJgEoYMGwM8cyY/hUgcsQc74kO66PFElKefeUxjCGPUuAgP0fsOho9thzes2Wvz+KuG&#10;8PuD1/6/aMlsWvjZwZMeIp98fZz++gAXD/RThJd7/BohFKH06tj/FsE/HscvqLxO8dde9BOt9DP+&#10;Tn+T9uI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ZA8AAFtDb250ZW50X1R5cGVzXS54bWxQSwECFAAKAAAAAACHTuJAAAAAAAAAAAAAAAAABgAA&#10;AAAAAAAAABAAAABGDgAAX3JlbHMvUEsBAhQAFAAAAAgAh07iQIoUZjzRAAAAlAEAAAsAAAAAAAAA&#10;AQAgAAAAag4AAF9yZWxzLy5yZWxzUEsBAhQACgAAAAAAh07iQAAAAAAAAAAAAAAAAAQAAAAAAAAA&#10;AAAQAAAAAAAAAGRycy9QSwECFAAUAAAACACHTuJA3WVSCdwAAAAMAQAADwAAAAAAAAABACAAAAAi&#10;AAAAZHJzL2Rvd25yZXYueG1sUEsBAhQAFAAAAAgAh07iQABF6kLvDAAA2zYAAA4AAAAAAAAAAQAg&#10;AAAAKwEAAGRycy9lMm9Eb2MueG1sUEsFBgAAAAAGAAYAWQEAAIwQAAAAAA==&#10;">
                <o:lock v:ext="edit" aspectratio="f"/>
                <v:group id="组合 103" o:spid="_x0000_s1026" o:spt="203" style="position:absolute;left:1784;top:9903;height:391;width:2303;" coordorigin="2814,4054" coordsize="2141,391" o:gfxdata="UEsDBAoAAAAAAIdO4kAAAAAAAAAAAAAAAAAEAAAAZHJzL1BLAwQUAAAACACHTuJA9jUHCr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0Ir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2NQcK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75" o:spid="_x0000_s1026" style="position:absolute;left:2891;top:4055;flip:y;height:391;width:2064;v-text-anchor:middle;" fillcolor="#B9CDE5 [1300]" filled="t" stroked="f" coordsize="2064,391" o:gfxdata="UEsDBAoAAAAAAIdO4kAAAAAAAAAAAAAAAAAEAAAAZHJzL1BLAwQUAAAACACHTuJAm3tcSLoAAADc&#10;AAAADwAAAGRycy9kb3ducmV2LnhtbEVPS4vCMBC+C/sfwgjeNKkH0a5RdEFcFjz4YM9DM7bVZlKb&#10;bOv+eyMI3ubje858ebeVaKnxpWMNyUiBIM6cKTnXcDpuhlMQPiAbrByThn/ysFx89OaYGtfxntpD&#10;yEUMYZ+ihiKEOpXSZwVZ9CNXE0fu7BqLIcIml6bBLobbSo6VmkiLJceGAmv6Kii7Hv6shvb0i53d&#10;3uxltclwx9ugftZG60E/UZ8gAt3DW/xyf5s4P5nB85l4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e1xIugAAANwA&#10;AAAPAAAAAAAAAAEAIAAAACIAAABkcnMvZG93bnJldi54bWxQSwECFAAUAAAACACHTuJAMy8FnjsA&#10;AAA5AAAAEAAAAAAAAAABACAAAAAJAQAAZHJzL3NoYXBleG1sLnhtbFBLBQYAAAAABgAGAFsBAACz&#10;AwAAAAA=&#10;" path="m0,0l1998,0,2064,65,2064,391,0,391xe">
                    <v:path o:connectlocs="2064,195;1032,391;0,195;1032,0" o:connectangles="0,82,164,247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  <v:shape id="椭圆 75" o:spid="_x0000_s1026" style="position:absolute;left:2814;top:4054;flip:y;height:390;width:2064;v-text-anchor:middle;" fillcolor="#1A94FC" filled="t" stroked="f" coordsize="2064,390" o:gfxdata="UEsDBAoAAAAAAIdO4kAAAAAAAAAAAAAAAAAEAAAAZHJzL1BLAwQUAAAACACHTuJA5J6pCr8AAADc&#10;AAAADwAAAGRycy9kb3ducmV2LnhtbEWPzU7DQAyE70h9h5WRuNFNeoiq0G0PSEgV9EKKUI8ma5I0&#10;WW+aNf15e3xA4mZrxjOfV5trGMyZptRFdpDPMzDEdfQdNw4+9i+PSzBJkD0OkcnBjRJs1rO7FZY+&#10;XvidzpU0RkM4leigFRlLa1PdUsA0jyOxat9xCii6To31E140PAx2kWWFDdixNrQ40nNLdV/9BAdy&#10;rLa3z+NB+v7rbZcXh2LXn16de7jPsycwQlf5N/9db73iLxRfn9EJ7P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SeqQq/&#10;AAAA3AAAAA8AAAAAAAAAAQAgAAAAIgAAAGRycy9kb3ducmV2LnhtbFBLAQIUABQAAAAIAIdO4kAz&#10;LwWeOwAAADkAAAAQAAAAAAAAAAEAIAAAAA4BAABkcnMvc2hhcGV4bWwueG1sUEsFBgAAAAAGAAYA&#10;WwEAALgDAAAAAA==&#10;" path="m0,0l1903,0c1991,0,2063,72,2063,160l2064,390,0,390xe">
                    <v:path o:connectlocs="1032,0;0,195;1032,390;2064,195" o:connectangles="247,164,82,0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</v:group>
                <v:shape id="文本框 86" o:spid="_x0000_s1026" o:spt="202" type="#_x0000_t202" style="position:absolute;left:2183;top:9854;height:444;width:1576;" filled="f" stroked="f" coordsize="21600,21600" o:gfxdata="UEsDBAoAAAAAAIdO4kAAAAAAAAAAAAAAAAAEAAAAZHJzL1BLAwQUAAAACACHTuJADvfhlrkAAADc&#10;AAAADwAAAGRycy9kb3ducmV2LnhtbEVPS4vCMBC+L/gfwgje1qSii1ajB5cFTy4+wdvQjG2xmZQm&#10;2vrvN4Kwt/n4nrNYdbYSD2p86VhDMlQgiDNnSs41HA8/n1MQPiAbrByThid5WC17HwtMjWt5R499&#10;yEUMYZ+ihiKEOpXSZwVZ9ENXE0fu6hqLIcIml6bBNobbSo6U+pIWS44NBda0Lii77e9Ww2l7vZzH&#10;6jf/tpO6dZ2SbGdS60E/UXMQgbrwL367NybOHyXweiZeIJ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734Za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320" w:lineRule="exact"/>
                          <w:rPr>
                            <w:rFonts w:hint="eastAsia" w:eastAsia="宋体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实践经历</w:t>
                        </w:r>
                      </w:p>
                    </w:txbxContent>
                  </v:textbox>
                </v:shape>
                <v:shape id="KSO_Shape" o:spid="_x0000_s1026" o:spt="100" style="position:absolute;left:1859;top:9985;height:235;width:242;v-text-anchor:middle-center;" fillcolor="#FFFFFF" filled="t" stroked="f" coordsize="8965002,8673857" o:gfxdata="UEsDBAoAAAAAAIdO4kAAAAAAAAAAAAAAAAAEAAAAZHJzL1BLAwQUAAAACACHTuJAcvMtTr4AAADc&#10;AAAADwAAAGRycy9kb3ducmV2LnhtbEVPS2vCQBC+C/6HZYRexGwMxUea1UObQhNyqQpeh+w0SZud&#10;Ddmt2n/fLQi9zcf3nGx/M7240Og6ywqWUQyCuLa640bB6fi62IBwHlljb5kU/JCD/W46yTDV9srv&#10;dDn4RoQQdikqaL0fUild3ZJBF9mBOHAfdjToAxwbqUe8hnDTyySOV9Jgx6GhxYGeW6q/Dt9GwWdR&#10;VOWjL+f5uTphnqzzbfGSK/UwW8ZPIDzd/L/47n7TYX6SwN8z4QK5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vMtTr4A&#10;AADcAAAADwAAAAAAAAABACAAAAAiAAAAZHJzL2Rvd25yZXYueG1sUEsBAhQAFAAAAAgAh07iQDMv&#10;BZ47AAAAOQAAABAAAAAAAAAAAQAgAAAADQEAAGRycy9zaGFwZXhtbC54bWxQSwUGAAAAAAYABgBb&#10;AQAAtwMAAAAA&#10;" path="m8267042,3603669c8267042,3603669,8267042,3603669,8503636,3603669c8770275,3603669,9115779,3885289,8894206,4343392c8894206,4343392,8894206,4343392,6963891,7249712c6817428,7463743,6610877,7475008,6509479,7475008c6509479,7475008,6509479,7475008,5375325,7475008c5375325,7475008,5375325,7475008,5375325,8391212c5375325,8503860,5326504,8586469,5225106,8639038c5180040,8661567,5131219,8672833,5086153,8672833c5026066,8672833,4962223,8654057,4909646,8620263c4909646,8620263,4909646,8620263,4027109,8023229c4027109,8023229,4027109,8023229,3163349,8620263c3069463,8684097,2949287,8691607,2847889,8639038c2750247,8586469,2686404,8503860,2686404,8391212c2686404,8391212,2686404,8391212,2686404,6100701c2686404,5559991,2990598,5237066,3170860,5131928c3215926,5105644,3268503,5090624,3324835,5090624c3324835,5090624,3324835,5090624,5690785,5090624c5371570,5406038,5367814,5980543,5367814,6280938c5367814,6280938,5367814,6280938,6227818,6280938c6227818,6280938,6227818,6280938,8267042,3603669xm6109875,128c6829153,-2490,7579192,34821,8198796,137601c8705745,220201,8739542,678257,8578069,884757c8578069,884757,6234838,3955980,6208552,3974753c6107162,4098653,5953199,4177498,5780461,4177498c5780461,4177498,5780461,4177498,2209285,4177498c1818747,4177498,970076,4545444,1150325,5476573c1217918,5825746,1465760,6103583,1799971,6223729c1875075,6253765,2002751,6268783,2085365,6280047c2085365,6280047,2085365,6280047,2085365,7473994c1582171,7440203,335451,7004675,53813,5720619c-25046,5397728,-13780,5056063,65078,4729417c282879,3283915,2351982,944830,2716235,670748c2960321,471756,3234449,310311,3516088,227711c3797726,119767,4911078,4491,6109875,128xe">
                  <v:path o:connectlocs="44,19;46,19;48,23;37,39;35,40;29,40;29,45;28,47;27,47;26,46;21,43;17,46;15,47;14,45;14,33;17,27;18,27;30,27;29,34;33,34;44,19;33,0;44,0;46,4;33,21;31,22;11,22;6,29;9,33;11,34;11,40;0,31;0,25;14,3;19,1;33,0" o:connectangles="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-728345</wp:posOffset>
                </wp:positionH>
                <wp:positionV relativeFrom="paragraph">
                  <wp:posOffset>8559165</wp:posOffset>
                </wp:positionV>
                <wp:extent cx="6616065" cy="85344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655" y="9530715"/>
                          <a:ext cx="661606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35pt;margin-top:673.95pt;height:67.2pt;width:520.95pt;z-index:251664384;mso-width-relative:page;mso-height-relative:page;" filled="f" stroked="f" coordsize="21600,21600" o:gfxdata="UEsDBAoAAAAAAIdO4kAAAAAAAAAAAAAAAAAEAAAAZHJzL1BLAwQUAAAACACHTuJASkTbR90AAAAO&#10;AQAADwAAAGRycy9kb3ducmV2LnhtbE2Py26DMBBF95X6D9ZU6qZKbAgKgWCySFspza40H2DwFEiw&#10;jbDz6N93ukqXM/fozpliczMDu+Dke2clRHMBDG3jdG9bCYev99kKmA/KajU4ixJ+0MOmfHwoVK7d&#10;1X7ipQotoxLrcyWhC2HMOfdNh0b5uRvRUvbtJqMCjVPL9aSuVG4GHgux5Eb1li50asRth82pOhsJ&#10;H/tkf9ju+PGU9a8vu7QSvF6+Sfn8FIk1sIC3cIfhT5/UoSSn2p2t9myQMIuiJCWWkkWSZsCIyeI0&#10;BlbTKlnFC+Blwf+/Uf4CUEsDBBQAAAAIAIdO4kDS0oUNuAEAAEEDAAAOAAAAZHJzL2Uyb0RvYy54&#10;bWytUs1u1DAQviP1HSzfu0naTSjReiukqlwQVCo8gNexN5biH8beTZaXQeLGQ/A4iNdg7IQW6K3i&#10;4njGX775vpnZXE9mIEcJQTvLaLUqKZFWuE7bPaMfP9yeX1ESIrcdH5yVjJ5koNfbsxeb0bfywvVu&#10;6CQQJLGhHT2jfYy+LYogeml4WDkvLT4qB4ZHDGFfdMBHZDdDcVGWTTE66Dw4IUPA7M38SLeZXykp&#10;4nulgoxkYBS1xXxCPnfpLLYb3u6B+16LRQZ/hgrDtcWiD1Q3PHJyAP2EymgBLjgVV8KZwimlhcwe&#10;0E1V/uPmvudeZi/YnOAf2hT+H614d7wDojucHU7KcoMz+vnl24/vXwkmsDujDy2C7v0dLFHAa7I6&#10;KTDpiybIxOi6Wjd1TcmJ0Vf1ZfmyqufmyikSge9NUzVlgwCBiKv6cr3O3S8eiTyE+EY6Q9KFUcDh&#10;5Z7y49sQsThCf0NSXetu9TDkAQ72rwQC54zMG7D8nZzM2tMtTrtpMbRz3QmbgFuMVXsHnykZcSMY&#10;DZ8OHCQl3ApMMzrLCf71IWLtLClRzf+jvhTgnLLSZafSIvwZZ9Tj5m9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pE20fdAAAADgEAAA8AAAAAAAAAAQAgAAAAIgAAAGRycy9kb3ducmV2LnhtbFBL&#10;AQIUABQAAAAIAIdO4kDS0oUNuAEAAEEDAAAOAAAAAAAAAAEAIAAAACwBAABkcnMvZTJvRG9jLnht&#10;bFBLBQYAAAAABgAGAFkBAABW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8101965</wp:posOffset>
                </wp:positionV>
                <wp:extent cx="6588125" cy="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81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2.8pt;margin-top:637.95pt;height:0pt;width:518.75pt;z-index:251681792;mso-width-relative:page;mso-height-relative:page;" filled="f" stroked="t" coordsize="21600,21600" o:gfxdata="UEsDBAoAAAAAAIdO4kAAAAAAAAAAAAAAAAAEAAAAZHJzL1BLAwQUAAAACACHTuJAI+yX3dsAAAAO&#10;AQAADwAAAGRycy9kb3ducmV2LnhtbE2PzU7DMBCE70i8g7VIXFBrpyilDXF6oOIcWkBqb27s/EC8&#10;jmy3DX16lgOC2+7OaPabfDXanp2MD51DCclUADNYOd1hI+Ht9XmyABaiQq16h0bClwmwKq6vcpVp&#10;d8aNOW1jwygEQ6YktDEOGeehao1VYeoGg6TVzlsVafUN116dKdz2fCbEnFvVIX1o1WCeWlN9bo9W&#10;wjvfjf5jt1mn63J/58q6vrxcSilvbxLxCCyaMf6Z4Qef0KEgpoM7og6slzBJRDonLymzh3QJjDzL&#10;+4SGw++JFzn/X6P4BlBLAwQUAAAACACHTuJAL/l5X+oBAACtAwAADgAAAGRycy9lMm9Eb2MueG1s&#10;rVNLjhMxEN0jcQfLe9KdSIkyrXRmkShs+EQCDuC47W5L/snlSSeX4AJI7GDFkj23YTgGZXcnDDM7&#10;xKba9fGreuXXq9uT0eQoAihnazqdlJQIy12jbFvTD+93L5aUQGS2YdpZUdOzAHq7fv5s1ftKzFzn&#10;dCMCQRALVe9r2sXoq6IA3gnDYOK8sJiULhgW0Q1t0QTWI7rRxawsF0XvQuOD4wIAo9shSdcZX0rB&#10;41spQUSia4qzxWxDtodki/WKVW1gvlN8HIP9wxSGKYtNr1BbFhm5C+oJlFE8OHAyTrgzhZNScZE5&#10;IJtp+YjNu455kbngcsBf1wT/D5a/Oe4DUU1NZwtKLDP4Rvefvv/8+OXXj89o7799JZjBNfUeKqze&#10;2H0YPfD7kDifZDDpi2zIKa/2fF2tOEXCMbiYL5fT2ZwSfskVfy76APGlcIakQ021sok1q9jxFURs&#10;hqWXkhS2bqe0zi+nLelRdjflHB+XMxSQ1Czi0XikBLalhOkWlcljyJDgtGrS9QQEoT1sdCBHhurY&#10;LLY3u2ku0nfmtWuGMIqsHGWCYRTTEF5ewjjbCJPn/As/Db1l0A1XcmoQnFERVa+VqWkGyg0QSds0&#10;lsi6HamntQ+LTqeDa855/0XyUBO56ajfJLqHPp4f/mX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Psl93bAAAADgEAAA8AAAAAAAAAAQAgAAAAIgAAAGRycy9kb3ducmV2LnhtbFBLAQIUABQAAAAI&#10;AIdO4kAv+Xlf6gEAAK0DAAAOAAAAAAAAAAEAIAAAACoBAABkcnMvZTJvRG9jLnhtbFBLBQYAAAAA&#10;BgAGAFkBAACGBQAAAAA=&#10;">
                <v:fill on="f" focussize="0,0"/>
                <v:stroke weight="1.5pt" color="#C6D9F1 [671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7138035</wp:posOffset>
                </wp:positionV>
                <wp:extent cx="6598285" cy="85344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435" y="8052435"/>
                          <a:ext cx="659828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语言技能：英语CET6、粤语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专业技能：熟悉Web、iOS和Android开发，精通数据库、C++及Java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办公技能：熟练使用Office 办公软件、Axure RP、Visio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1pt;margin-top:562.05pt;height:67.2pt;width:519.55pt;z-index:251667456;mso-width-relative:page;mso-height-relative:page;" filled="f" stroked="f" coordsize="21600,21600" o:gfxdata="UEsDBAoAAAAAAIdO4kAAAAAAAAAAAAAAAAAEAAAAZHJzL1BLAwQUAAAACACHTuJASGcfBNwAAAAO&#10;AQAADwAAAGRycy9kb3ducmV2LnhtbE2Py07DMBBF90j8gzVIbFDr2GpDk8bpooBUuiP0A5x4moTG&#10;dhS7D/6eYQXLmXt050yxudmBXXAKvXcKxDwBhq7xpnetgsPn22wFLETtjB68QwXfGGBT3t8VOjf+&#10;6j7wUsWWUYkLuVbQxTjmnIemQ6vD3I/oKDv6yepI49RyM+krlduByyRJudW9owudHnHbYXOqzlbB&#10;+36xP2x3/OuU9S9Pu+cq4XX6qtTjg0jWwCLe4h8Mv/qkDiU51f7sTGCDgpkQUhJLiZALAYyYTKYZ&#10;sJpWcrlaAi8L/v+N8gdQSwMEFAAAAAgAh07iQHKiwyi1AQAAQQMAAA4AAABkcnMvZTJvRG9jLnht&#10;bK1SzY7TMBC+I/EO1txpsmm7KlHdFdJquSBYadkHcB2nsRT/4HGblJdB4sZD8DiI12DshF1gbysu&#10;zsz4yzffN57t1Wh6dlIBtbMcLhYlMGWla7Q9cLj/ePNqAwyjsI3onVUczgrhavfyxXbwtapc5/pG&#10;BUYkFuvBc+hi9HVRoOyUEbhwXlm6bF0wIlIaDkUTxEDspi+qsrwsBhcaH5xUiFS9ni5hl/nbVsn4&#10;oW1RRdZzIG0xnyGf+3QWu62oD0H4TstZhniGCiO0paYPVNciCnYM+gmV0TI4dG1cSGcK17ZaquyB&#10;3FyU/7i564RX2QsNB/3DmPD/0cr3p9vAdMOhqoBZYeiNfn759uP7V0YFms7gsSbQnb8Nc4YUJqtj&#10;G0z6kgk2clgtq9VyDezMYVOuc5yHq8bIJN1frl9vqg0BZEKsl6tVnn7xSOQDxrfKGZYCDoEeL89U&#10;nN5hJC6C/oakvtbd6L7PPXr7V4GAU0XlDZj/Tk4m7SmK436cDe1dc6Yh0BZT186Fz8AG2ggO+Oko&#10;ggImrKQyh0kO+jfHSL2zpEQ1/U/6UkLvlJXOO5UW4c88ox43f/c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SGcfBNwAAAAOAQAADwAAAAAAAAABACAAAAAiAAAAZHJzL2Rvd25yZXYueG1sUEsBAhQA&#10;FAAAAAgAh07iQHKiwyi1AQAAQ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语言技能：英语CET6、粤语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专业技能：熟悉Web、iOS和Android开发，精通数据库、C++及Java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办公技能：熟练使用Office 办公软件、Axure RP、Visio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5440045</wp:posOffset>
                </wp:positionV>
                <wp:extent cx="6593840" cy="1107440"/>
                <wp:effectExtent l="0" t="0" r="0" b="0"/>
                <wp:wrapNone/>
                <wp:docPr id="123" name="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130" y="6354445"/>
                          <a:ext cx="659384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2012.09-2016.06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西南石油管理院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宣传干事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石油及天然气运输概要，新能源开发，管道运输案例分析，中国能源地理，管理学概论在校活动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参与新疆阿克苏石油勘探计划，参与西南石油大学西亚能源清洁化项目等国家重点项目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负责院刊的策划编辑工作，统筹小部分任务。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1pt;margin-top:428.35pt;height:87.2pt;width:519.2pt;z-index:251665408;mso-width-relative:page;mso-height-relative:page;" filled="f" stroked="f" coordsize="21600,21600" o:gfxdata="UEsDBAoAAAAAAIdO4kAAAAAAAAAAAAAAAAAEAAAAZHJzL1BLAwQUAAAACACHTuJARFii69sAAAAN&#10;AQAADwAAAGRycy9kb3ducmV2LnhtbE2Py07DMBBF90j8gzVIbFBrO0DahjhdFJBKd4R+gJMMSWg8&#10;jmL3wd8zrGA5M0d3zs3XFzeIE06h92RAzxUIpNo3PbUG9h+vsyWIEC01dvCEBr4xwLq4vspt1vgz&#10;veOpjK3gEAqZNdDFOGZShrpDZ8Pcj0h8+/STs5HHqZXNZM8c7gaZKJVKZ3viD50dcdNhfSiPzsDb&#10;7mG332zl12HVP99tF6WSVfpizO2NVk8gIl7iHwy/+qwOBTtV/khNEIOBmdZJwqyB5WO6AMHIKkl5&#10;UzGr7rUGWeTyf4viB1BLAwQUAAAACACHTuJApvBifLkBAABEAwAADgAAAGRycy9lMm9Eb2MueG1s&#10;rVJLjtQwEN0jcQfLezpJJ90MUbtHSKNhg2CkgQO4HbtjKf7gcnfSXAaJHYfgOIhrUHbCDJ8dYlN2&#10;lcuv6r2q3fVkBnKWAbSzjFarkhJpheu0PTL6/t3tsytKIHLb8cFZyehFAr3eP32yG30r1653QycD&#10;QRAL7egZ7WP0bVGA6KXhsHJeWnxULhge0Q3Hogt8RHQzFOuy3BajC50PTkgAjN7Mj3Sf8ZWSIr5V&#10;CmQkA6PYW8w2ZHtIttjveHsM3PdaLG3wf+jCcG2x6APUDY+cnIL+C8poERw4FVfCmcIppYXMHJBN&#10;Vf7B5r7nXmYuKA74B5ng/8GKN+e7QHSHs1vXlFhucEjfP3359vUzSRHUZ/TQYtq9vwuLB3hNZCcV&#10;TDqRBpkY3dTrqkaRL4xu603TNJtZXjlFIvB9u3lRXzWYIDCjqsrnDToIWTwi+QDxlXSGpAujAeeX&#10;ZeXn1xDn1J8pqbB1t3oYMM7bwf4WQMw5IvMSLL8Tlbn5dIvTYVoYHVx3QR1wkbFq78JHSkZcCkbh&#10;w4kHSQm3AsOMzu2Af3mKWDu3lKDm/0glOTiqTGpZq7QLv/o563H59z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Fii69sAAAANAQAADwAAAAAAAAABACAAAAAiAAAAZHJzL2Rvd25yZXYueG1sUEsB&#10;AhQAFAAAAAgAh07iQKbwYny5AQAARA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2012.09-2016.06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西南石油管理院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   宣传干事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石油及天然气运输概要，新能源开发，管道运输案例分析，中国能源地理，管理学概论在校活动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参与新疆阿克苏石油勘探计划，参与西南石油大学西亚能源清洁化项目等国家重点项目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负责院刊的策划编辑工作，统筹小部分任务。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1240155</wp:posOffset>
                </wp:positionV>
                <wp:extent cx="1461770" cy="299720"/>
                <wp:effectExtent l="0" t="0" r="5080" b="508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299720"/>
                          <a:chOff x="1784" y="3676"/>
                          <a:chExt cx="2302" cy="472"/>
                        </a:xfrm>
                      </wpg:grpSpPr>
                      <wpg:grpSp>
                        <wpg:cNvPr id="65" name="组合 65"/>
                        <wpg:cNvGrpSpPr/>
                        <wpg:grpSpPr>
                          <a:xfrm>
                            <a:off x="1784" y="3718"/>
                            <a:ext cx="2303" cy="391"/>
                            <a:chOff x="1784" y="3718"/>
                            <a:chExt cx="2303" cy="391"/>
                          </a:xfrm>
                        </wpg:grpSpPr>
                        <wps:wsp>
                          <wps:cNvPr id="30" name="椭圆 75"/>
                          <wps:cNvSpPr/>
                          <wps:spPr>
                            <a:xfrm flipV="1">
                              <a:off x="1867" y="3719"/>
                              <a:ext cx="2220" cy="391"/>
                            </a:xfrm>
                            <a:prstGeom prst="snip1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  <wps:wsp>
                          <wps:cNvPr id="12" name="椭圆 75"/>
                          <wps:cNvSpPr/>
                          <wps:spPr>
                            <a:xfrm flipV="1">
                              <a:off x="1784" y="3718"/>
                              <a:ext cx="2220" cy="390"/>
                            </a:xfrm>
                            <a:prstGeom prst="round1Rect">
                              <a:avLst>
                                <a:gd name="adj" fmla="val 41282"/>
                              </a:avLst>
                            </a:prstGeom>
                            <a:solidFill>
                              <a:srgbClr val="1A94FC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</wpg:grpSp>
                      <wps:wsp>
                        <wps:cNvPr id="13" name="文本框 86"/>
                        <wps:cNvSpPr txBox="1"/>
                        <wps:spPr>
                          <a:xfrm>
                            <a:off x="2183" y="3676"/>
                            <a:ext cx="1576" cy="4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320" w:lineRule="exact"/>
                                <w:rPr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Impact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vert="horz" wrap="square" rtlCol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图片 16" descr="博士帽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41" y="3765"/>
                            <a:ext cx="397" cy="3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97.65pt;height:23.6pt;width:115.1pt;z-index:251684864;mso-width-relative:page;mso-height-relative:page;" coordorigin="1784,3676" coordsize="2302,472" o:gfxdata="UEsDBAoAAAAAAIdO4kAAAAAAAAAAAAAAAAAEAAAAZHJzL1BLAwQUAAAACACHTuJAXrW8p9sAAAAM&#10;AQAADwAAAGRycy9kb3ducmV2LnhtbE2PQWvCQBSE74X+h+UVetPdjUZqmo0UaXuSQrVQvD2zzySY&#10;3Q3ZNdF/3/VUj8MMM9/kq4tp2UC9b5xVIKcCGNnS6cZWCn52H5MXYD6g1dg6Swqu5GFVPD7kmGk3&#10;2m8atqFiscT6DBXUIXQZ576syaCfuo5s9I6uNxii7CuuexxjuWl5IsSCG2xsXKixo3VN5Wl7Ngo+&#10;RxzfZvJ92JyO6+t+l379biQp9fwkxSuwQJfwH4YbfkSHIjId3Nlqz1oFEynm8UyIzjKdAbtFkkUC&#10;7KAgmScp8CLn9yeKP1BLAwQUAAAACACHTuJAVb2nH08EAAB9DAAADgAAAGRycy9lMm9Eb2MueG1s&#10;3VfLbiQ1FN0j8Q9W7Ul1VT+qu5TuUaZ7EiHNQMQAe7fL9YAq29judIc1moEFEisWMBsEO2CPhOBv&#10;OvMbXD+q+pF5oACzIFIqfl7fe318zs3pvU1ToysqVcXZNIhOegGijPCsYsU0+OjD83fGAVIaswzX&#10;nNFpcE1VcG/29luna5HSmJe8zqhEYISpdC2mQam1SMNQkZI2WJ1wQRlM5lw2WENXFmEm8RqsN3UY&#10;93qjcM1lJiQnVCkYXbjJYGbt5zkl+v08V1SjehqAb9p+pf0uzTecneK0kFiUFfFu4Dt40eCKwaGd&#10;qQXWGK1kdctUUxHJFc/1CeFNyPO8ItTGANFEvaNoLiRfCRtLka4L0aUJUnuUpzubJe9dXUpUZdNg&#10;NAoQww3c0fPfv9h+8yWCAcjOWhQpLLqQ4rG4lH6gcD0T8CaXjfkLoaCNzet1l1e60YjAYDQYRUkC&#10;6ScwF08mSewTT0q4HbMtSsaDAMFsf5TYY3FKygd+e9zvxW7vIImNT2F7bGi865zpOv9xoobHiRre&#10;IVG7iJNobPbjtE0XxNt38fYnkZt6QaK6bQeJOtz40kTBY1M7PKl/hqfHJRbUwlQZqHg89eG+HZ5u&#10;fvp1++wJSnya7KIOTCpVgKsWSSivK/Ex4ME+Jo+paDxKHDiSaHKUqhigZGHlU9VFjFMhlb6gvEGm&#10;MQ0Uq0T0ARCCNY2vHirtoNSuMz4oXlfZeVXXtiOL5byW6AoDedyfzBcPhnZvvWoe8cwND3rw43yC&#10;YYNmu3rUDoM/ypmxsD2wXzO0BsSPI7CACAb2y2usodkIeI+KFQHCdQG0SrS0BzNuXLNYMU4vsCrd&#10;cdas86KpNBBqXTXTYGycsM6BFzWzELOU6ENfizb5prXk2TVcHXA5JKvk8vMArYEXwZHPVljSAEld&#10;z7mjUcwIrHCOmSSa/QAowxZvAFkRsMG/hKyOdrrX1D3CPWS1OWy5rkWMRxawNMuOoGWSXWTeTZx9&#10;EqC8qUFZAB1oEMXjlscsDi00WqOvhmF0Nhmcz81VG2Tto/V/iKYdvb8pZAF9emR9+/Tm2S83PzxB&#10;Yy+DHW0hvbnPjWaZW9i9oVaTOimMozGYO9C0FlzREFTO0taxot2iLfkaxtrjBIeAyTB2NNXN/J3X&#10;rzfLjQ/nLkTgSJXxs5XmeWWJdccp+wQhKpLCr1doaN2SnteXfLBLr4CRZqfGGru6rIhRENPZyU/U&#10;lTPb7/98/tVTZAYyqgjQ1vbr77Y//rz97Y++ucJ2n7MCF1CRh5x8qhDj8xKzgp4pAZfgLzw8XG67&#10;By4sQcFaBTFtHyoce1SzvSBQEDyoBxecrBrKtCtwJQVRgOpalZVQwMIpbZYU9EG+m/niQGlJNSkN&#10;ceSgD0bjPD+0E9bLnWMmhH3VNTs7rR1EXmtHVq93ZUl/AipsKrj+yB4MsHoZIb4Ss9YZd7xtgjcW&#10;IbbGtbzm63FTRO/37ardfw2zvwBQSwMECgAAAAAAh07iQAAAAAAAAAAAAAAAAAoAAABkcnMvbWVk&#10;aWEvUEsDBBQAAAAIAIdO4kD9sJWbggQAAH0EAAAUAAAAZHJzL21lZGlhL2ltYWdlMS5wbmcBfQSC&#10;+4lQTkcNChoKAAAADUlIRFIAAAA9AAAANwgGAAAAv/lCjwAAAARzQklUCAgICHwIZIgAAAAJcEhZ&#10;cwAAIdUAACHVAQSctJ0AAAQfSURBVGiB7dlbqFRVHMfx/6hHj3pMLLsIoZh0MVQSutLFCA2LLLJ6&#10;qoeCwMguRBEkBVESGUEakfTQQ75YUHSBbhQFQZE+iEZSlA+WCV7KtCxRj+fTw9ont3NmjjNzzp4R&#10;2V8YmL323mv/f2v91/+/LhElJSUlJSUlJyqVTnwUp0TEgojYGxFfVSqVw52wo3DQjWvxOnahD0ew&#10;BcsxCyM6beewgNlYkYnrU5/D+AYP4PRO2900mI7HsPE4QmvRh0N4D3dkQ+HEBJNxNz7Hv00KHawB&#10;duA1XI3RndYZGIObsBZ7h0noYA3wI57B+e0W2oUr8Qp2at59+wVsxd8tNkCvNP6X4qyihI7AeXga&#10;m6Wo2wqH8CEWYjRubbGePH/hXSzGuOEQe4rUml9rXSj8gVWYWVX/4iEKrmYHVuPyoYheozX3JTXS&#10;d3gQk3J1jpKC0ps4MHSdNTmMRa2KniFFzt81Lr7fhW+Ui7YYL0X39dKYLII+bMcLmNhyb2cGd+N2&#10;vKN+8NktufAFVe+emxmxqyChpMyxVlVDDxuYlrUmyYW/l1z41NwzXZiP9w1fzq7mAL7APZg87EKr&#10;RK+U3KgX96Erd68H92OToQW+wdiMZZhRqNCcqDnSmIVlNe4/IeXfVoNfPX7Fy7i4LUKrRK3MjPhJ&#10;nZyIsVIeXoM9LTZAH/bhLSzC+HZrzQvalBn1bK5sHi6s8/wk3IWPcbABsb34EveqM04xFy9iVFE6&#10;8x8bJ6UuuC5Xviozdj0extQ670/BQ1jn6BDhaD5/CudgwMaGtGp7NGv0/nQ3pki9/R8+09F0NSVX&#10;vqqqt/bjI9ypRq6UprSz8Vz27hW1eg0TMy/5BP/U8Iq2iJ4qpZ8j6M6VV4vOs0ca2wsbMVJKdQvw&#10;Bv4cpN7iReO0zLX6t3iW5O7Nd6y71uIItuElXJLvWannL8LzUuRvNNUVLvrxqg9uR092ryIFqkbp&#10;lRpwmTRO10lz5WZpWXSjEXBS1XVPRIyLiP2VSgU2RsTCBusaGRFzsl9HaHT38e2IOJi7/iwidueu&#10;u+NkBI/kXGtmrrxLSjntZJ/c9LdZmtlnzvfm2Nz/SyNiVqsGtICIWDmUA4JmROd3I3py/9dHxOo4&#10;1v2LQERsi4ilEbG84G/9v57O582bazwzV9oNaWS62SybpdXbhMLF5gTdVmXEANG5Z6fhSWwYQgP0&#10;4me8iqswcjj1HPcATzpf+jQi5ueKb6lUKh808N70SGP+soiYmV2fERH5INQbETsj4reI+CEiNkTE&#10;txGxpVKpFD1kaoNrDJw8zBtinROkndb2uWujYKS0/VvN2Z22rTCk7aDqTYCt2rGW7QTSeXGt86kV&#10;nbatMLDEwNXTVkWdHZ0o4AbpMB1+wdxO29QWpLn19Tq5OVdSUlJSUlJSUnKS8R+6lu3s8947xw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tAwAAFtDb250ZW50X1R5cGVzXS54bWxQSwECFAAKAAAAAACHTuJAAAAAAAAA&#10;AAAAAAAABgAAAAAAAAAAABAAAACBCgAAX3JlbHMvUEsBAhQAFAAAAAgAh07iQIoUZjzRAAAAlAEA&#10;AAsAAAAAAAAAAQAgAAAApQoAAF9yZWxzLy5yZWxzUEsBAhQACgAAAAAAh07iQAAAAAAAAAAAAAAA&#10;AAQAAAAAAAAAAAAQAAAAAAAAAGRycy9QSwECFAAKAAAAAACHTuJAAAAAAAAAAAAAAAAACgAAAAAA&#10;AAAAABAAAACfCwAAZHJzL19yZWxzL1BLAQIUABQAAAAIAIdO4kCqJg6+tgAAACEBAAAZAAAAAAAA&#10;AAEAIAAAAMcLAABkcnMvX3JlbHMvZTJvRG9jLnhtbC5yZWxzUEsBAhQAFAAAAAgAh07iQF61vKfb&#10;AAAADAEAAA8AAAAAAAAAAQAgAAAAIgAAAGRycy9kb3ducmV2LnhtbFBLAQIUABQAAAAIAIdO4kBV&#10;vacfTwQAAH0MAAAOAAAAAAAAAAEAIAAAACoBAABkcnMvZTJvRG9jLnhtbFBLAQIUAAoAAAAAAIdO&#10;4kAAAAAAAAAAAAAAAAAKAAAAAAAAAAAAEAAAAKUFAABkcnMvbWVkaWEvUEsBAhQAFAAAAAgAh07i&#10;QP2wlZuCBAAAfQQAABQAAAAAAAAAAQAgAAAAzQUAAGRycy9tZWRpYS9pbWFnZTEucG5nUEsFBgAA&#10;AAAKAAoAUgIAAOkNAAAAAA==&#10;">
                <o:lock v:ext="edit" aspectratio="f"/>
                <v:group id="_x0000_s1026" o:spid="_x0000_s1026" o:spt="203" style="position:absolute;left:1784;top:3718;height:391;width:2303;" coordorigin="1784,3718" coordsize="2303,391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75" o:spid="_x0000_s1026" style="position:absolute;left:1867;top:3719;flip:y;height:391;width:2220;v-text-anchor:middle;" fillcolor="#B9CDE5 [1300]" filled="t" stroked="f" coordsize="2220,391" o:gfxdata="UEsDBAoAAAAAAIdO4kAAAAAAAAAAAAAAAAAEAAAAZHJzL1BLAwQUAAAACACHTuJA5+wzlbsAAADb&#10;AAAADwAAAGRycy9kb3ducmV2LnhtbEVP3WrCMBS+H/gO4Qy8W9NOHGs1Ftkm7dXGdA9waI5tWXPS&#10;JZnVtzcXgpcf3/+6PJtBnMj53rKCLElBEDdW99wq+Dnsnl5B+ICscbBMCi7kodzMHtZYaDvxN532&#10;oRUxhH2BCroQxkJK33Rk0Cd2JI7c0TqDIULXSu1wiuFmkM9p+iIN9hwbOhzpraPmd/9vFORT1X9W&#10;Jn/Plx+H8ctt9V89aaXmj1m6AhHoHO7im7vWChZxffwSf4DcX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+wzlbsAAADb&#10;AAAADwAAAAAAAAABACAAAAAiAAAAZHJzL2Rvd25yZXYueG1sUEsBAhQAFAAAAAgAh07iQDMvBZ47&#10;AAAAOQAAABAAAAAAAAAAAQAgAAAACgEAAGRycy9zaGFwZXhtbC54bWxQSwUGAAAAAAYABgBbAQAA&#10;tAMAAAAA&#10;" path="m0,0l2154,0,2220,65,2220,391,0,391xe">
                    <v:path o:connectlocs="2220,195;1110,391;0,195;1110,0" o:connectangles="0,82,164,247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  <v:shape id="椭圆 75" o:spid="_x0000_s1026" style="position:absolute;left:1784;top:3718;flip:y;height:390;width:2220;v-text-anchor:middle;" fillcolor="#1A94FC" filled="t" stroked="f" coordsize="2220,390" o:gfxdata="UEsDBAoAAAAAAIdO4kAAAAAAAAAAAAAAAAAEAAAAZHJzL1BLAwQUAAAACACHTuJAJOu+p7oAAADb&#10;AAAADwAAAGRycy9kb3ducmV2LnhtbEVPS2rDMBDdF3IHMYXuGskpFONGCcRpIJsuavcAgzW13Voj&#10;R1Id5/ZRIZDdPN531tvZDmIiH3rHGrKlAkHcONNzq+GrPjznIEJENjg4Jg0XCrDdLB7WWBh35k+a&#10;qtiKFMKhQA1djGMhZWg6shiWbiRO3LfzFmOCvpXG4zmF20GulHqVFntODR2OVHbU/FZ/VkOpSvXh&#10;33fTC/fNPgu7ep+ffrR+eszUG4hIc7yLb+6jSfNX8P9LOkBur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676nugAAANsA&#10;AAAPAAAAAAAAAAEAIAAAACIAAABkcnMvZG93bnJldi54bWxQSwECFAAUAAAACACHTuJAMy8FnjsA&#10;AAA5AAAAEAAAAAAAAAABACAAAAAJAQAAZHJzL3NoYXBleG1sLnhtbFBLBQYAAAAABgAGAFsBAACz&#10;AwAAAAA=&#10;" path="m0,0l2059,0c2147,0,2219,72,2219,160l2220,390,0,390xe">
                    <v:path o:connectlocs="1110,0;0,195;1110,390;2220,195" o:connectangles="247,164,82,0"/>
                    <v:fill on="t" focussize="0,0"/>
                    <v:stroke on="f" weight="3pt" miterlimit="8" joinstyle="miter"/>
                    <v:imagedata o:title=""/>
                    <o:lock v:ext="edit" aspectratio="f"/>
                  </v:shape>
                </v:group>
                <v:shape id="文本框 86" o:spid="_x0000_s1026" o:spt="202" type="#_x0000_t202" style="position:absolute;left:2183;top:3676;height:472;width:1576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320" w:lineRule="exact"/>
                          <w:rPr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Impact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shape id="_x0000_s1026" o:spid="_x0000_s1026" o:spt="75" alt="博士帽3" type="#_x0000_t75" style="position:absolute;left:1841;top:3765;height:361;width:397;" filled="f" o:preferrelative="t" stroked="f" coordsize="21600,21600" o:gfxdata="UEsDBAoAAAAAAIdO4kAAAAAAAAAAAAAAAAAEAAAAZHJzL1BLAwQUAAAACACHTuJAUTVLVrkAAADb&#10;AAAADwAAAGRycy9kb3ducmV2LnhtbEVPS4vCMBC+C/6HMMJeRNMqyFKNHgRhWTz42N6HZmyKzaQ0&#10;0db99UYQvM3H95zVpre1uFPrK8cK0mkCgrhwuuJSwd95N/kG4QOyxtoxKXiQh816OFhhpl3HR7qf&#10;QiliCPsMFZgQmkxKXxiy6KeuIY7cxbUWQ4RtKXWLXQy3tZwlyUJarDg2GGxoa6i4nm5Wwbj7f/za&#10;dC9N6Bp3LfL8MO9zpb5GabIEEagPH/Hb/aPj/AW8fokHyP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E1S1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6657340</wp:posOffset>
                </wp:positionV>
                <wp:extent cx="6588125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81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2.8pt;margin-top:524.2pt;height:0pt;width:518.75pt;z-index:251676672;mso-width-relative:page;mso-height-relative:page;" filled="f" stroked="t" coordsize="21600,21600" o:gfxdata="UEsDBAoAAAAAAIdO4kAAAAAAAAAAAAAAAAAEAAAAZHJzL1BLAwQUAAAACACHTuJAoSgf/9sAAAAO&#10;AQAADwAAAGRycy9kb3ducmV2LnhtbE2PTU8CMRCG7yb+h2ZMvBhoV4HAul0OEs8rKAncyrb7odvp&#10;pi2w8usdDkaPM++Td57JloPt2Mn40DqUkIwFMIOl0y3WEj7eX0dzYCEq1KpzaCR8mwDL/PYmU6l2&#10;Z1yb0ybWjEowpEpCE2Ofch7KxlgVxq43SFnlvFWRRl9z7dWZym3HH4WYcatapAuN6s1LY8qvzdFK&#10;2PLd4D9369V0VewfXFFVl7dLIeX9XSKegUUzxD8YrvqkDjk5HdwRdWCdhFEipjNiKRGT+QQYMYun&#10;ZAHs8Lviecb/v5H/AFBLAwQUAAAACACHTuJAUXN0jekBAACtAwAADgAAAGRycy9lMm9Eb2MueG1s&#10;rVNLjhMxEN0jcQfLe9KdSIkyrXRmkShs+EQCDuC47W5L/snlSSeX4AJI7GDFkj23YTgGZXcnDDM7&#10;xKba9fGreuXXq9uT0eQoAihnazqdlJQIy12jbFvTD+93L5aUQGS2YdpZUdOzAHq7fv5s1ftKzFzn&#10;dCMCQRALVe9r2sXoq6IA3gnDYOK8sJiULhgW0Q1t0QTWI7rRxawsF0XvQuOD4wIAo9shSdcZX0rB&#10;41spQUSia4qzxWxDtodki/WKVW1gvlN8HIP9wxSGKYtNr1BbFhm5C+oJlFE8OHAyTrgzhZNScZE5&#10;IJtp+YjNu455kbngcsBf1wT/D5a/Oe4DUU1NZ3NKLDP4Rvefvv/8+OXXj89o7799JZjBNfUeKqze&#10;2H0YPfD7kDifZDDpi2zIKa/2fF2tOEXCMbiYL5fT1IJfcsWfiz5AfCmcIelQU61sYs0qdnwFEZth&#10;6aUkha3bKa3zy2lLepTdTTnHx+UMBSQ1i3g0HimBbSlhukVl8hgyJDitmnQ9AUFoDxsdyJGhOjaL&#10;7c1umov0nXntmiGMIitHmWAYxTSEl5cwzjbC5Dn/wk9Dbxl0w5WcGgRnVETVa2VqmoFyA0TSNo0l&#10;sm5H6mntw6LT6eCac95/kTzURG466jeJ7qGP54d/2f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Sgf/9sAAAAOAQAADwAAAAAAAAABACAAAAAiAAAAZHJzL2Rvd25yZXYueG1sUEsBAhQAFAAAAAgA&#10;h07iQFFzdI3pAQAArQMAAA4AAAAAAAAAAQAgAAAAKgEAAGRycy9lMm9Eb2MueG1sUEsFBgAAAAAG&#10;AAYAWQEAAIUFAAAAAA==&#10;">
                <v:fill on="f" focussize="0,0"/>
                <v:stroke weight="1.5pt" color="#C6D9F1 [671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5019040</wp:posOffset>
                </wp:positionV>
                <wp:extent cx="6588125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2440" y="5933440"/>
                          <a:ext cx="65881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2.8pt;margin-top:395.2pt;height:0pt;width:518.75pt;z-index:251669504;mso-width-relative:page;mso-height-relative:page;" filled="f" stroked="t" coordsize="21600,21600" o:gfxdata="UEsDBAoAAAAAAIdO4kAAAAAAAAAAAAAAAAAEAAAAZHJzL1BLAwQUAAAACACHTuJA3snBBdsAAAAM&#10;AQAADwAAAGRycy9kb3ducmV2LnhtbE2Py07DMBBF90j8gzVIbFBrB9pCQpwuqFiHFpDKzo0nD4jH&#10;ke22oV+PkZDKcmaO7pybL0fTswM631mSkEwFMKTK6o4aCW+vz5MHYD4o0qq3hBK+0cOyuLzIVabt&#10;kdZ42ISGxRDymZLQhjBknPuqRaP81A5I8VZbZ1SIo2u4duoYw03Pb4VYcKM6ih9aNeBTi9XXZm8k&#10;vPPt6D6369V8VX7c2LKuTy+nUsrrq0Q8Ags4hjMMv/pRHYrotLN70p71EiaJmC8iK+E+FTNgEUnv&#10;khTY7m/Di5z/L1H8AFBLAwQUAAAACACHTuJAkf8tIPcBAAC4AwAADgAAAGRycy9lMm9Eb2MueG1s&#10;rVNLjhMxEN0jcQfLe9KfSULSSmcWicKGTySYAzhuu9uSf7I96eQSXACJHaxYsp/bMBxjyu7OMMAO&#10;sXGXq6qf6z0/r65PSqIjc14YXeNikmPENDWN0G2Nbz7sXiww8oHohkijWY3PzOPr9fNnq95WrDSd&#10;kQ1zCEC0r3pb4y4EW2WZpx1TxE+MZRqK3DhFAmxdmzWO9ICuZFbm+TzrjWusM5R5D9ntUMTrhM85&#10;o+Ed554FJGsMs4W0urQe4pqtV6RqHbGdoOMY5B+mUERoOPQRaksCQbdO/AWlBHXGGx4m1KjMcC4o&#10;SxyATZH/weZ9RyxLXEAcbx9l8v8Plr497h0STY3LAiNNFNzR/afvPz5++Xn3Gdb7b18RVECm3voK&#10;ujd678adt3sXOZ+4U/ELbNCpxtOX5XQKWp9rPFteXcU4qcxOAVGoz2eLRVHOMKLQkWrZLwzrfHjF&#10;jEIxqLEUOgpAKnJ87QPAQOulJaa12QkpE7zUqAcHLvMZnE0JeIlLEiBUFth53WJEZAsmpcElSG+k&#10;aOLvEci79rCRDh0JGGUz3y53RWqSt+qNaYY0+C0fuUAafDWkF5c0zDbCpDl/w49Db4nvhl9SaVBF&#10;iQAPQApV4wR0EUTqOBZLFh6pxxsYNI/RwTTndBVZ3IE90qGjlaP/nu4hfvrg1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eycEF2wAAAAwBAAAPAAAAAAAAAAEAIAAAACIAAABkcnMvZG93bnJldi54&#10;bWxQSwECFAAUAAAACACHTuJAkf8tIPcBAAC4AwAADgAAAAAAAAABACAAAAAqAQAAZHJzL2Uyb0Rv&#10;Yy54bWxQSwUGAAAAAAYABgBZAQAAkwUAAAAA&#10;">
                <v:fill on="f" focussize="0,0"/>
                <v:stroke weight="1.5pt" color="#C6D9F1 [671]" miterlimit="8" joinstyle="miter"/>
                <v:imagedata o:title=""/>
                <o:lock v:ext="edit" aspectratio="f"/>
              </v:lin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2928620</wp:posOffset>
                </wp:positionV>
                <wp:extent cx="6597015" cy="1975485"/>
                <wp:effectExtent l="0" t="0" r="0" b="0"/>
                <wp:wrapNone/>
                <wp:docPr id="1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30530" y="3843020"/>
                          <a:ext cx="6597015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2014.05-2015.05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约克逊能源科技有限公司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>销售实习生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在职期间完成能源销售订单50余单，开拓渠道3家，维系稳定客户12家；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锻炼了销售的商务沟通能力。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在职期间完成能源销售订单50余单，开拓渠道3家，维系稳定客户12家；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ind w:left="420" w:leftChars="0" w:hanging="420" w:firstLineChars="0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锻炼了销售的商务沟通能力。</w:t>
                            </w:r>
                          </w:p>
                        </w:txbxContent>
                      </wps:txbx>
                      <wps:bodyPr vert="horz" wrap="square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56.1pt;margin-top:230.6pt;height:155.55pt;width:519.45pt;z-index:251668480;mso-width-relative:page;mso-height-relative:page;" filled="f" stroked="f" coordsize="21600,21600" o:gfxdata="UEsDBAoAAAAAAIdO4kAAAAAAAAAAAAAAAAAEAAAAZHJzL1BLAwQUAAAACACHTuJAvdasAd0AAAAM&#10;AQAADwAAAGRycy9kb3ducmV2LnhtbE2PwU7DMAyG70i8Q2QkLmhLE1ALpekOkxATQproYOesMW1F&#10;43RN1o63J5zgZsuffn9/sTrbnk04+s6RArFMgCHVznTUKHjfPS3ugfmgyejeESr4Rg+r8vKi0Llx&#10;M73hVIWGxRDyuVbQhjDknPu6Rav90g1I8fbpRqtDXMeGm1HPMdz2XCZJyq3uKH5o9YDrFuuv6mQV&#10;zPV22u9en/n2Zr9xdNwc19XHi1LXVyJ5BBbwHP5g+NWP6lBGp4M7kfGsV7AQQsrIKrhLRRwi8iDT&#10;DNhBQZbJW+Blwf+XKH8AUEsDBBQAAAAIAIdO4kBqNjrK0AEAAIIDAAAOAAAAZHJzL2Uyb0RvYy54&#10;bWytU8Fu2zAMvQ/YPwi6L7aTuk2NOEWxort0W9FuH8DIcizMEjVJiZ19/SjZ6dbtNuwimBT1+N4j&#10;vbkZdc+O0nmFpubFIudMGoGNMvuaf/1y/27NmQ9gGujRyJqfpOc327dvNoOt5BI77BvpGIEYXw22&#10;5l0ItsoyLzqpwS/QSkOXLToNgUK3zxoHA6HrPlvm+WU2oGusQyG9p+zddMm3Cb9tpQif29bLwPqa&#10;E7eQTpfOXTyz7QaqvQPbKTHTgH9goUEZavoCdQcB2MGpv6C0Eg49tmEhUGfYtkrIpIHUFPkfap47&#10;sDJpIXO8fbHJ/z9Y8en46JhqaHZkjwFNM3oi18Dse8lW0Z/B+orKnu2jiwq9fUDxzTOD7zuqkrfO&#10;4dBJaIhVEeuzVw9i4Okp2w0fsSF0OARMVo2t0xGQTGBjzS9WebkiDqear9YULOfhyDEwQfeX5fVV&#10;XpScCaoorq/Ki3WZ2kF1RrLOhw8SNYsfNXekI3WC44MPkRlU55LY2OC96vu0Ab15laDCKSPTCs2v&#10;z1ImS8K4G2d3dticSCH9BtS1Q/eDs4FWqub++wGc5AyMoHTNJzoGb8mDViVKEXR6PztHg05M56WM&#10;m/R7nKp+/Trb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3WrAHdAAAADAEAAA8AAAAAAAAAAQAg&#10;AAAAIgAAAGRycy9kb3ducmV2LnhtbFBLAQIUABQAAAAIAIdO4kBqNjrK0AEAAIIDAAAOAAAAAAAA&#10;AAEAIAAAACwBAABkcnMvZTJvRG9jLnhtbFBLBQYAAAAABgAGAFkBAABu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2014.05-2015.05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约克逊能源科技有限公司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>销售实习生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在职期间完成能源销售订单50余单，开拓渠道3家，维系稳定客户12家；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锻炼了销售的商务沟通能力。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在职期间完成能源销售订单50余单，开拓渠道3家，维系稳定客户12家；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ind w:left="420" w:leftChars="0" w:hanging="420" w:firstLineChars="0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锻炼了销售的商务沟通能力。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1529080</wp:posOffset>
                </wp:positionV>
                <wp:extent cx="6593840" cy="853440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6400" y="2443480"/>
                          <a:ext cx="65938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2012.09-2016.06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西南石油大学管理学院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 xml:space="preserve">物流管理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1A94FC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主修课程：石油及天然气运输概要，新能源开发，管道运输案例分析，中国能源地理，管理学概论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市场调查、企业销售策划、市场调查与预测；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1pt;margin-top:120.4pt;height:67.2pt;width:519.2pt;z-index:251666432;mso-width-relative:page;mso-height-relative:page;" filled="f" stroked="f" coordsize="21600,21600" o:gfxdata="UEsDBAoAAAAAAIdO4kAAAAAAAAAAAAAAAAAEAAAAZHJzL1BLAwQUAAAACACHTuJAoQANCdsAAAAM&#10;AQAADwAAAGRycy9kb3ducmV2LnhtbE2Py07DMBBF90j8gzVIbFBrx5SUhky6KCCV7gj9ACcxSWg8&#10;jmL3wd8zrGA5M0d3zs3XFzeIk51C7wkhmSsQlmrf9NQi7D9eZ48gQjTUmMGTRfi2AdbF9VVussaf&#10;6d2eytgKDqGQGYQuxjGTMtSddSbM/WiJb59+cibyOLWymcyZw90gtVKpdKYn/tCZ0W46Wx/Ko0N4&#10;2y12+81Wfh1W/fPddlkqWaUviLc3iXoCEe0l/sHwq8/qULBT5Y/UBDEgzJJEa2YR9EJxCUZWOuVN&#10;hXC/fNAgi1z+L1H8AFBLAwQUAAAACACHTuJAy4snNbYBAABBAwAADgAAAGRycy9lMm9Eb2MueG1s&#10;rVLNjtMwEL4j8Q6W7zTZNluVqO4KabVcEKy07AO4jt1Ein+YcZuUl0HixkPwOIjXYOyEXWBvKy72&#10;zHj8zXzfzPZqtD07acDOO8EvFiVn2infdO4g+P3Hm1cbzjBK18jeOy34WSO/2r18sR1CrZe+9X2j&#10;gRGIw3oIgrcxhrooULXaSlz4oB09Gg9WRnLhUDQgB0K3fbEsy3UxeGgCeKURKXo9PfJdxjdGq/jB&#10;GNSR9YJTbzGfkM99OovdVtYHkKHt1NyGfEYXVnaOij5AXcso2RG6J1C2U+DRm7hQ3hbemE7pzIHY&#10;XJT/sLlrZdCZC4mD4UEm/H+w6v3pFljX0Owqzpy0NKOfX779+P6VUYDUGQLWlHQXbmH2kMxEdTRg&#10;000k2Ch4Va6rkiQ+C76sqlW1mcXVY2SK3teXr1ebihIUZWwuVxXZhFg8AgXA+FZ7y5IhONDwsqby&#10;9A7jlPo7JdV1/qbre4rLund/BQhziui8AfPvxGTqPVlx3I8zob1vziQCbTFVbT185mygjRAcPx0l&#10;aM6kUxQWfGoHw5tjpNq5pQQ1/ScqyaE5ZVLzTqVF+NPPWY+bv/s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oQANCdsAAAAMAQAADwAAAAAAAAABACAAAAAiAAAAZHJzL2Rvd25yZXYueG1sUEsBAhQA&#10;FAAAAAgAh07iQMuLJzW2AQAAQQMAAA4AAAAAAAAAAQAgAAAAK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2012.09-2016.06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西南石油大学管理学院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 xml:space="preserve">物流管理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1A94FC"/>
                          <w:kern w:val="24"/>
                          <w:sz w:val="22"/>
                          <w:szCs w:val="22"/>
                          <w:lang w:eastAsia="zh-CN"/>
                        </w:rPr>
                        <w:t>）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00" w:lineRule="exact"/>
                        <w:textAlignment w:val="baseline"/>
                        <w:rPr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主修课程：石油及天然气运输概要，新能源开发，管道运输案例分析，中国能源地理，管理学概论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市场调查、企业销售策划、市场调查与预测；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2456815</wp:posOffset>
                </wp:positionV>
                <wp:extent cx="6588125" cy="0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4340" y="3535680"/>
                          <a:ext cx="65881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2.8pt;margin-top:193.45pt;height:0pt;width:518.75pt;z-index:251670528;mso-width-relative:page;mso-height-relative:page;" filled="f" stroked="t" coordsize="21600,21600" o:gfxdata="UEsDBAoAAAAAAIdO4kAAAAAAAAAAAAAAAAAEAAAAZHJzL1BLAwQUAAAACACHTuJAzHBvQtoAAAAM&#10;AQAADwAAAGRycy9kb3ducmV2LnhtbE2Py07DMBBF90j8gzVIbFBrh6pRG+J0QcU6tIBUdm7sPNp4&#10;HNluG/r1DBIS7OZxdOdMvhptz87Gh86hhGQqgBmsnO6wkfD+9jJZAAtRoVa9QyPhywRYFbc3ucq0&#10;u+DGnLexYRSCIVMS2hiHjPNQtcaqMHWDQdrVzlsVqfUN115dKNz2/FGIlFvVIV1o1WCeW1Mdtycr&#10;4YPvRn/Ybdbzdfn54Mq6vr5eSynv7xLxBCyaMf7B8KNP6lCQ096dUAfWS5gkYp4SK2G2SJfACFnO&#10;Eir2vxNe5Pz/E8U3UEsDBBQAAAAIAIdO4kDUyTg59wEAALgDAAAOAAAAZHJzL2Uyb0RvYy54bWyt&#10;U8uO0zAU3SPxD5b3NGk7qTpR3Vm0KhselYAPcB07seSXbE/T/gQ/gMQOVizZ8zcMn8G1kw4zww6h&#10;SI7vw+fec328ujlphY7cB2kNwdNJiRE3zDbStAR/eL97scQoRGoaqqzhBJ95wDfr589Wvav5zHZW&#10;NdwjADGh7h3BXYyuLorAOq5pmFjHDQSF9ZpGMH1bNJ72gK5VMSvLRdFb3zhvGQ8BvNshiNcZXwjO&#10;4lshAo9IEQy9xbz6vB7SWqxXtG49dZ1kYxv0H7rQVBooeg+1pZGiWy//gtKSeRusiBNmdWGFkIxn&#10;DsBmWj5h866jjmcuMJzg7scU/h8se3PceyQbgqsrjAzVcEd3n77//Pjl14/PsN59+4ogAmPqXagh&#10;e2P2frSC2/vE+SS8Tn9gg04EX83hg1mfCZ5X82qxHKfMTxExiC+q5XI6qzBikJFjxR8M50N8ya1G&#10;aUOwkiYNgNb0+CpEqAupl5TkNnYnlcqXqAzqQYHXZQW1GQUtCUUjbLUDdsG0GFHVgkhZ9BkyWCWb&#10;dDwBBd8eNsqjIwWhbBbb6900J6lb/do2gxv0Vo5cwA26GtzLixt6G2Fyn4/wU9NbGrrhSA4N2tMy&#10;wgNQUhOcgS4DUSa1xbOER+rpBoaZp93BNud8FUWyQB656CjlpL+HNuwfPrj1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xwb0LaAAAADAEAAA8AAAAAAAAAAQAgAAAAIgAAAGRycy9kb3ducmV2Lnht&#10;bFBLAQIUABQAAAAIAIdO4kDUyTg59wEAALgDAAAOAAAAAAAAAAEAIAAAACkBAABkcnMvZTJvRG9j&#10;LnhtbFBLBQYAAAAABgAGAFkBAACSBQAAAAA=&#10;">
                <v:fill on="f" focussize="0,0"/>
                <v:stroke weight="1.5pt" color="#C6D9F1 [671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-944245</wp:posOffset>
                </wp:positionV>
                <wp:extent cx="7604760" cy="10706100"/>
                <wp:effectExtent l="0" t="0" r="15240" b="0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25" y="41275"/>
                          <a:ext cx="7604760" cy="1070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pt;margin-top:-74.35pt;height:843pt;width:598.8pt;z-index:-251656192;v-text-anchor:middle;mso-width-relative:page;mso-height-relative:page;" fillcolor="#FFFFFF [3212]" filled="t" stroked="f" coordsize="21600,21600" o:gfxdata="UEsDBAoAAAAAAIdO4kAAAAAAAAAAAAAAAAAEAAAAZHJzL1BLAwQUAAAACACHTuJAb0DDMdgAAAAP&#10;AQAADwAAAGRycy9kb3ducmV2LnhtbE2PwW7CMBBE75X6D9ZW6g3sEBqiEAcJpKrnAuLsxEsSEa8j&#10;20D693VO7W1GO5p9U+4mM7AHOt9bkpAsBTCkxuqeWgnn0+ciB+aDIq0GSyjhBz3sqteXUhXaPukb&#10;H8fQslhCvlASuhDGgnPfdGiUX9oRKd6u1hkVonUt1049Y7kZ+EqIjBvVU/zQqREPHTa3491I4OEL&#10;b6dpdaFUrFW9d9fzZeRSvr8lYgss4BT+wjDjR3SoIlNt76Q9GyQskjyLY8Ks1vkG2JwRSZIBq6P6&#10;SDcp8Krk/3dUv1BLAwQUAAAACACHTuJAn02wPkwCAAByBAAADgAAAGRycy9lMm9Eb2MueG1srVRL&#10;btswEN0X6B0I7htJhj+pETkwErgoEDQB0qJrmiItAfyVpC2nlynQXQ/R4wS9Rh8p5dPPqqgX9Axn&#10;/N7M44zPzo9akYPwobOmptVJSYkw3Dad2dX0w/vNq1NKQmSmYcoaUdM7Eej56uWLs94txcS2VjXC&#10;E4CYsOxdTdsY3bIoAm+FZuHEOmEQlNZrFuH6XdF41gNdq2JSlvOit75x3nIRAm4vhyBdZXwpBY/X&#10;UgYRiaopaov59PncprNYnbHlzjPXdnwsg/1DFZp1BqSPUJcsMrL33R9QuuPeBivjCbe6sFJ2XOQe&#10;0E1V/tbNbcucyL1AnOAeZQr/D5a/O9x40jU1PYU8hmm80Y8v3+6/fyW4gDq9C0sk3bobP3oBZmr1&#10;KL1O32iCHGs6XcwnM0ruYFWTxWxQVhwj4Qgu5iXiYOCIV+WinFdlhi+ecJwP8Y2wmiSjph5vlyVl&#10;h6sQwY3Uh5REG6zqmk2nVHb8bnuhPDkwvPMmf1IB+MkvacqQvqaT2RTkhDPMm1QswtQOCgSzo4Sp&#10;HQaZR5+5jU0MQBq4L1loB44MO1IoA6ak06BMsra2uYOu3g4DFxzfdOjqioV4wzwmDPzYmniNQyqL&#10;ouxoUdJa//lv9ykfD48oJT0mFgV/2jMvKFFvDUbidTWdAjZmZzpbTOD455Ht84jZ6wsLsSrsp+PZ&#10;TPlRPZjSW/0Ry7VOrAgxw8E9SDM6F3HYJKwnF+t1TsNYOxavzK3jCTwpZ+x6H63s8iM+qTOKhsHO&#10;DzUuYdqc537OevqrWP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0DDMdgAAAAPAQAADwAAAAAA&#10;AAABACAAAAAiAAAAZHJzL2Rvd25yZXYueG1sUEsBAhQAFAAAAAgAh07iQJ9NsD5MAgAAcgQAAA4A&#10;AAAAAAAAAQAgAAAAJw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B0785"/>
    <w:multiLevelType w:val="singleLevel"/>
    <w:tmpl w:val="595B0785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90CE4"/>
    <w:rsid w:val="00155A3C"/>
    <w:rsid w:val="006D4929"/>
    <w:rsid w:val="00A074E2"/>
    <w:rsid w:val="02D43F7E"/>
    <w:rsid w:val="084C67AC"/>
    <w:rsid w:val="11814A93"/>
    <w:rsid w:val="11947889"/>
    <w:rsid w:val="149A6FC0"/>
    <w:rsid w:val="16E223F4"/>
    <w:rsid w:val="19EA2C50"/>
    <w:rsid w:val="1ADB206A"/>
    <w:rsid w:val="1D7D68B0"/>
    <w:rsid w:val="1EC63130"/>
    <w:rsid w:val="1EFC4C0E"/>
    <w:rsid w:val="1F7F6B82"/>
    <w:rsid w:val="1FED65AA"/>
    <w:rsid w:val="26EC6F23"/>
    <w:rsid w:val="3B0950E4"/>
    <w:rsid w:val="3C19175C"/>
    <w:rsid w:val="3EDE5018"/>
    <w:rsid w:val="45490CE4"/>
    <w:rsid w:val="474E37EB"/>
    <w:rsid w:val="511D3328"/>
    <w:rsid w:val="53A401B3"/>
    <w:rsid w:val="59294DFB"/>
    <w:rsid w:val="595648C2"/>
    <w:rsid w:val="59E033FB"/>
    <w:rsid w:val="5E133B06"/>
    <w:rsid w:val="5FC57E41"/>
    <w:rsid w:val="612A35A1"/>
    <w:rsid w:val="67E3624C"/>
    <w:rsid w:val="6B7040C9"/>
    <w:rsid w:val="6C127EF2"/>
    <w:rsid w:val="6D283384"/>
    <w:rsid w:val="6DF514F3"/>
    <w:rsid w:val="72DC05FC"/>
    <w:rsid w:val="733A57E1"/>
    <w:rsid w:val="7350513B"/>
    <w:rsid w:val="784140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31616;&#27905;&#31616;&#21382;&#21830;&#21153;&#31616;&#21382;&#22909;&#30475;&#31616;&#21382;&#31616;&#32422;&#31616;&#21382;&#27714;&#32844;&#31616;&#21382;-53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简历-简洁简历商务简历好看简历简约简历求职简历-53.docx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2017-07-03T16:17:00Z</dcterms:created>
  <dc:creator>kedao</dc:creator>
  <cp:lastModifiedBy>一介草莽　</cp:lastModifiedBy>
  <dcterms:modified xsi:type="dcterms:W3CDTF">2019-10-24T08:27:12Z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