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6787515</wp:posOffset>
                </wp:positionV>
                <wp:extent cx="1024255" cy="0"/>
                <wp:effectExtent l="0" t="0" r="0" b="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4840" y="7701915"/>
                          <a:ext cx="102425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8pt;margin-top:534.45pt;height:0pt;width:80.65pt;z-index:251654144;mso-width-relative:page;mso-height-relative:page;" filled="f" stroked="t" coordsize="21600,21600" o:gfxdata="UEsDBAoAAAAAAIdO4kAAAAAAAAAAAAAAAAAEAAAAZHJzL1BLAwQUAAAACACHTuJAeSoQUNcAAAAM&#10;AQAADwAAAGRycy9kb3ducmV2LnhtbE2PQU7DMBBF90jcwRokdq2dLtI0xKkKCAEbKgoHcGLjBOxx&#10;iJ203J5hgWA585/+vKm2J+/YbMbYB5SQLQUwg23QPVoJry93iwJYTAq1cgGNhC8TYVufn1Wq1OGI&#10;z2Y+JMuoBGOpJHQpDSXnse2MV3EZBoOUvYXRq0TjaLke1ZHKveMrIXLuVY90oVODuelM+3GYvAT3&#10;OO+vd5+3dtXvm/d7fNhN+GSlvLzIxBWwZE7pD4YffVKHmpyaMKGOzElYFFlOKAUiLzbACFlv1sCa&#10;3w2vK/7/ifobUEsDBBQAAAAIAIdO4kANlt4+5wEAAI8DAAAOAAAAZHJzL2Uyb0RvYy54bWytU0uO&#10;EzEQ3SNxB8t70p1WMgmtOLOYKGwQRAIOUON2py35J5dJJ5fgAkjsYMWSPbdhOAZlJwwD7BBeVLtc&#10;5Vf1nqtX10dr2EFF1N4JPp3UnCknfafdXvA3r7dPlpxhAteB8U4JflLIr9ePH63G0KrGD950KjIC&#10;cdiOQfAhpdBWFcpBWcCJD8pRsPfRQiI37qsuwkjo1lRNXV9Vo49diF4qRDrdnIN8XfD7Xsn0su9R&#10;JWYEp95SsbHY22yr9QrafYQwaHlpA/6hCwvaUdF7qA0kYG+j/gvKahk9+j5NpLeV73stVeFAbKb1&#10;H2xeDRBU4ULiYLiXCf8frHxx2EWmO8EbkseBpTe6e//l27uP379+IHv3+ROjCMk0Bmwp+8bt4sXD&#10;sIuZ87GPNn+JDTsKftXMljMCOwm+WNTTp9P5WWV1TExSfFo3s2Y+50xSRoGufmGEiOmZ8pbljeBG&#10;uywAtHB4jonqUurPlHzs/FYbUx7RODYSeLOoqbYEmqXeQKKtDcQO3Z4zMHsaUpligURvdJevZyA8&#10;4Y2J7AA0JzRenR85M4CJDgXflpVZUPnfruVeNoDD+WIJnclanWiujbaCL+u8LreNy9VUmcwLoyzs&#10;Wcq8u/XdqShcZY9evRS9TGgeq4c+7R/+R+s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eSoQUNcA&#10;AAAMAQAADwAAAAAAAAABACAAAAAiAAAAZHJzL2Rvd25yZXYueG1sUEsBAhQAFAAAAAgAh07iQA2W&#10;3j7nAQAAjwMAAA4AAAAAAAAAAQAgAAAAJgEAAGRycy9lMm9Eb2MueG1sUEsFBgAAAAAGAAYAWQEA&#10;AH8FAAAAAA==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6741795</wp:posOffset>
                </wp:positionV>
                <wp:extent cx="1024255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4840" y="7656195"/>
                          <a:ext cx="102425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8pt;margin-top:530.85pt;height:0pt;width:80.65pt;z-index:251653120;mso-width-relative:page;mso-height-relative:page;" filled="f" stroked="t" coordsize="21600,21600" o:gfxdata="UEsDBAoAAAAAAIdO4kAAAAAAAAAAAAAAAAAEAAAAZHJzL1BLAwQUAAAACACHTuJA0QVcbtgAAAAM&#10;AQAADwAAAGRycy9kb3ducmV2LnhtbE2PwU7DMBBE70j8g7VI3Fo7PaQljVMVEAIuVBQ+wIldJ2Cv&#10;Q+yk5e9ZDhWcVrszmn1Tbk7esckMsQsoIZsLYAaboDu0Et7fHmYrYDEp1MoFNBK+TYRNdXlRqkKH&#10;I76aaZ8soxCMhZLQptQXnMemNV7FeegNknYIg1eJ1sFyPagjhXvHF0Lk3KsO6UOrenPXmuZzP3oJ&#10;7nna3W6/7u2i29Ufj/i0HfHFSnl9lYk1sGRO6c8Mv/iEDhUx1WFEHZmTMFtlOVlJEHm2BEaW5Q3N&#10;+nzhVcn/l6h+AFBLAwQUAAAACACHTuJAja6pgeoBAACPAwAADgAAAGRycy9lMm9Eb2MueG1srVPN&#10;jtMwEL4j8Q6W7zRp1Ha7UdM9bFUuCCoBDzDrOI0l/8ljmvYleAEkbnDiyJ23YfcxGLth2V1uCB+c&#10;Gc/4G3/fTFZXR6PZQQZUzjZ8Oik5k1a4Vtl9w9+/275YcoYRbAvaWdnwk0R+tX7+bDX4Wlaud7qV&#10;gRGIxXrwDe9j9HVRoOilAZw4Ly0FOxcMRHLDvmgDDIRudFGV5aIYXGh9cEIi0unmHOTrjN91UsQ3&#10;XYcyMt1welvMe8j7TdqL9QrqfQDfKzE+A/7hFQaUpaL3UBuIwD4E9ReUUSI4dF2cCGcK13VKyMyB&#10;2EzLJ2ze9uBl5kLioL+XCf8frHh92AWmWurdJWcWDPXo9tP3nx+/3P34TPvtt6+MIiTT4LGm7Gu7&#10;C6OHfhcS52MXTPoSG3Zs+KKaLWek9anhF4v5Yno5P6ssj5EJik/LalbN55wJysgdKP5g+IDxpXSG&#10;JaPhWtkkANRweIWR6lLq75R0bN1WaZ2bqC0bCLy6KKm2AJqlTkMk03hih3bPGeg9DamIIUOi06pN&#10;1xMQnvBaB3YAmhMar9YNnGnASIcN3+aVWFD5R9fSWzaA/fliDp3JGhVprrUyDV+WaY23tU3VZJ7M&#10;kVES9ixlsm5ce8oKF8mjruei44SmsXrok/3wP1r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NEF&#10;XG7YAAAADAEAAA8AAAAAAAAAAQAgAAAAIgAAAGRycy9kb3ducmV2LnhtbFBLAQIUABQAAAAIAIdO&#10;4kCNrqmB6gEAAI8DAAAOAAAAAAAAAAEAIAAAACcBAABkcnMvZTJvRG9jLnhtbFBLBQYAAAAABgAG&#10;AFkBAACDBQAAAAA=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3576320</wp:posOffset>
                </wp:positionV>
                <wp:extent cx="1024255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4840" y="4490720"/>
                          <a:ext cx="102425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8pt;margin-top:281.6pt;height:0pt;width:80.65pt;z-index:251656192;mso-width-relative:page;mso-height-relative:page;" filled="f" stroked="t" coordsize="21600,21600" o:gfxdata="UEsDBAoAAAAAAIdO4kAAAAAAAAAAAAAAAAAEAAAAZHJzL1BLAwQUAAAACACHTuJA5AxWcdgAAAAK&#10;AQAADwAAAGRycy9kb3ducmV2LnhtbE2PQU7DMBBF90jcwRokdq2TINIS4lQFhKAbqrYcwIkHJ2CP&#10;Q+yk5fYYCQmWM/P05/1ydbKGTTj4zpGAdJ4AQ2qc6kgLeD08zpbAfJCkpHGEAr7Qw6o6PytlodyR&#10;djjtg2YxhHwhBbQh9AXnvmnRSj93PVK8vbnByhDHQXM1yGMMt4ZnSZJzKzuKH1rZ432Lzcd+tALM&#10;ZtrerT8fdNZt6/cnel6P9KKFuLxIk1tgAU/hD4Yf/agOVXSq3UjKMyNgtkzziAq4zq8yYJFY3CyA&#10;1b8LXpX8f4XqG1BLAwQUAAAACACHTuJA0CYKKucBAACPAwAADgAAAGRycy9lMm9Eb2MueG1srVPN&#10;jtMwEL4j8Q6W7zRplN2WqOketioXBJWAB5h1nMaS/+QxTfsSvAASNzhx5M7bsDwGYzf7A9wQPkw8&#10;nvE3M5+/rK6ORrODDKicbfl8VnImrXCdsvuWv3u7fbbkDCPYDrSzsuUnifxq/fTJavSNrNzgdCcD&#10;IxCLzehbPsTom6JAMUgDOHNeWgr2LhiI5IZ90QUYCd3ooirLy2J0ofPBCYlIp5tzkK8zft9LEV/3&#10;PcrIdMupt5htyPYm2WK9gmYfwA9KTG3AP3RhQFkqeg+1gQjsfVB/QRklgkPXx5lwpnB9r4TMM9A0&#10;8/KPad4M4GWehchBf08T/j9Y8eqwC0x19HYLziwYeqPbj99+fPj88/snsrdfvzCKEE2jx4ayr+0u&#10;TB76XUgzH/tg0pemYceWX1b1siauTy2v6+floppYlsfIBMXnZVVXFxecCcrIseIBwweML6QzLG1a&#10;rpVNBEADh5cYqS6l3qWkY+u2Suv8iNqykcCrRUm1BZCWeg2RtsbTdGj3nIHek0hFDBkSnVZdup6A&#10;8ITXOrADkE5IXp0bOdOAkQ5bvs0rkUDlf7uWetkADueLOXSWlFGRdK2VafmyTGu6rW2qJrMyp4kS&#10;sWcq0+7GdafMcJE8evVcdFJoktVjn/aP/6P1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QMVnHY&#10;AAAACgEAAA8AAAAAAAAAAQAgAAAAIgAAAGRycy9kb3ducmV2LnhtbFBLAQIUABQAAAAIAIdO4kDQ&#10;Jgoq5wEAAI8DAAAOAAAAAAAAAAEAIAAAACcBAABkcnMvZTJvRG9jLnhtbFBLBQYAAAAABgAGAFkB&#10;AACABQAAAAA=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3530600</wp:posOffset>
                </wp:positionV>
                <wp:extent cx="102425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4840" y="4445000"/>
                          <a:ext cx="102425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8pt;margin-top:278pt;height:0pt;width:80.65pt;z-index:251655168;mso-width-relative:page;mso-height-relative:page;" filled="f" stroked="t" coordsize="21600,21600" o:gfxdata="UEsDBAoAAAAAAIdO4kAAAAAAAAAAAAAAAAAEAAAAZHJzL1BLAwQUAAAACACHTuJARbatB9gAAAAK&#10;AQAADwAAAGRycy9kb3ducmV2LnhtbE2P0U7DMAxF35H4h8hIvG1pJ60bpek0QAh42cTgA9LGpIXG&#10;KU3ajb/HSEjwaPvo+txic3KdmHAIrScF6TwBgVR705JV8PpyP1uDCFGT0Z0nVPCFATbl+Vmhc+OP&#10;9IzTIVrBIRRyraCJsc+lDHWDToe575H49uYHpyOPg5Vm0EcOd51cJEkmnW6JPzS6x9sG64/D6BR0&#10;T9P+Zvt5Zxftvnp/oMftSDur1OVFmlyDiHiKfzD86LM6lOxU+ZFMEJ2C2TrNGFWwXGZcionV1QpE&#10;9buQZSH/Vyi/AVBLAwQUAAAACACHTuJAY5LIBugBAACPAwAADgAAAGRycy9lMm9Eb2MueG1srVPN&#10;jtMwEL4j8Q6W7zRplJYqarqHrcoFQSXgAWYdp7HkP3lM074EL4DEDU4cufM2LI/B2CnL7nJD9OCO&#10;PeNv/H3zZX11MpodZUDlbMvns5IzaYXrlD20/N3b3bMVZxjBdqCdlS0/S+RXm6dP1qNvZOUGpzsZ&#10;GIFYbEbf8iFG3xQFikEawJnz0lKyd8FApG04FF2AkdCNLqqyXBajC50PTkhEOt1OSb7J+H0vRXzd&#10;9ygj0y2nt8W8hrzepLXYrKE5BPCDEpdnwD+8woCy1PQOagsR2Pug/oIySgSHro8z4Uzh+l4JmTkQ&#10;m3n5iM2bAbzMXEgc9Hcy4f+DFa+O+8BUR7NbcmbB0IxuP3778eHzz++faL39+oVRhmQaPTZUfW33&#10;4bJDvw+J86kPJv0TG3Zq+bKqVzVpfW55XdeLsryoLE+RCcrPy6quFgvOBFXkXPEHwweML6QzLAUt&#10;18omAaCB40uM1JdKf5ekY+t2Sus8RG3ZSODVc+rHBJCXeg2RQuOJHdoDZ6APZFIRQ4ZEp1WXricg&#10;POO1DuwI5BOyV+dGzjRgpMOW7/IviUDtH1xLb9kCDtPFnJosZVQkX2tlWr4iBSYN6La2qZvMzrww&#10;SsJOUqboxnXnrHCRdjT13PTi0GSr+3uK739Hm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Ftq0H&#10;2AAAAAoBAAAPAAAAAAAAAAEAIAAAACIAAABkcnMvZG93bnJldi54bWxQSwECFAAUAAAACACHTuJA&#10;Y5LIBugBAACPAwAADgAAAAAAAAABACAAAAAnAQAAZHJzL2Uyb0RvYy54bWxQSwUGAAAAAAYABgBZ&#10;AQAAgQUAAAAA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-716280</wp:posOffset>
            </wp:positionH>
            <wp:positionV relativeFrom="paragraph">
              <wp:posOffset>-168275</wp:posOffset>
            </wp:positionV>
            <wp:extent cx="1383030" cy="1383030"/>
            <wp:effectExtent l="38100" t="38100" r="45720" b="45720"/>
            <wp:wrapNone/>
            <wp:docPr id="3" name="图片 0" descr="C:\Users\kedao\Desktop\登记照5\头像03.jpg头像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0" descr="C:\Users\kedao\Desktop\登记照5\头像03.jpg头像0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3030" cy="1383030"/>
                    </a:xfrm>
                    <a:prstGeom prst="ellipse">
                      <a:avLst/>
                    </a:prstGeom>
                    <a:ln w="38100" cap="rnd">
                      <a:solidFill>
                        <a:srgbClr val="93B5B6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bookmarkStart w:id="0" w:name="_GoBack"/>
      <w: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-1158240</wp:posOffset>
            </wp:positionH>
            <wp:positionV relativeFrom="paragraph">
              <wp:posOffset>-936625</wp:posOffset>
            </wp:positionV>
            <wp:extent cx="7620000" cy="10692130"/>
            <wp:effectExtent l="0" t="0" r="0" b="13970"/>
            <wp:wrapNone/>
            <wp:docPr id="1" name="图片 2" descr="C:\Users\kedao\Desktop\图片244.jpg图片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\Users\kedao\Desktop\图片244.jpg图片244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692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8197215</wp:posOffset>
                </wp:positionV>
                <wp:extent cx="309880" cy="309880"/>
                <wp:effectExtent l="9525" t="9525" r="23495" b="23495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3098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7DA1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5.45pt;margin-top:645.45pt;height:24.4pt;width:24.4pt;z-index:251681792;v-text-anchor:middle;mso-width-relative:page;mso-height-relative:page;" filled="f" stroked="t" coordsize="21600,21600" o:gfxdata="UEsDBAoAAAAAAIdO4kAAAAAAAAAAAAAAAAAEAAAAZHJzL1BLAwQUAAAACACHTuJA9UgQXtkAAAAN&#10;AQAADwAAAGRycy9kb3ducmV2LnhtbE2PMU/DMBCFdyT+g3VIbNSOowIJcTogITEgBKFDRyc+ktDY&#10;jmw3Lf+e60S3d/ee3n1XbU52YguGOHqnIFsJYOg6b0bXK9h+vdw9AotJO6Mn71DBL0bY1NdXlS6N&#10;P7pPXJrUMypxsdQKhpTmkvPYDWh1XPkZHXnfPlidaAw9N0EfqdxOXApxz60eHV0Y9IzPA3b75mAV&#10;vIfdz9b7/YfMmm69vO5iHto3pW5vMvEELOEp/YfhjE/oUBNT6w/ORDYpkGtRUJQMWZwVRWRRPABr&#10;aZXnpHhd8csv6j9QSwMEFAAAAAgAh07iQKfm5e1QAgAAgQQAAA4AAABkcnMvZTJvRG9jLnhtbK1U&#10;S27bMBDdF+gdCO5ryY7TOELkwIiRokDQBHCLrscUKRHgryRt2T1AT9FltzlWe44OKeXTz6qoF/T8&#10;OOR7fKOLy4NWZM99kNbUdDopKeGG2UaatqYf3l+/WlASIpgGlDW8pkce6OXy5YuL3lV8ZjurGu4J&#10;NjGh6l1NuxhdVRSBdVxDmFjHDSaF9Roiur4tGg89dteqmJXl66K3vnHeMh4CRtdDki5zfyE4i7dC&#10;BB6JqineLebV53Wb1mJ5AVXrwXWSjdeAf7iFBmnw0MdWa4hAdl7+0UpL5m2wIk6Y1YUVQjKeMSCa&#10;afkbmk0HjmcsSE5wjzSF/9eWvdvfeSKbms5PKDGg8Y1+fLv//vULwQCy07tQYdHG3fnRC2gmqAfh&#10;dfpHEOSQGT0+MsoPkTAMnpTniwXyzjA12tileNrsfIhvuNUkGTXlSkkXEmaoYH8T4lD9UJXCxl5L&#10;pTAOlTKkR9Gdl6fpCED5CAURTe0QUDAtJaBa1CWLPrcMVskmbU+7g2+3V8qTPaA2ztar6WqWAOPl&#10;filLZ68hdENdTg2q0TKidJXUNV2U6TfuVgabJNoGopK1tc0RafZ20F9w7Fpi2xsI8Q48Cg7vj0MU&#10;b3ERyiIoO1qUdNZ//ls81aMOMEtJjwJGwJ924Dkl6q1BhZxP5/Ok+OzMT89m6Pjnme3zjNnpK4s8&#10;THFcHctmqo/qwRTe6o84a6t0KqbAMDx7oHZ0ruIwWDitjK9WuQxV7iDemI1jqfnwgKtdtELmt31i&#10;ZyQNdZ7fYJzJNEjP/Vz19OVY/g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1SBBe2QAAAA0BAAAP&#10;AAAAAAAAAAEAIAAAACIAAABkcnMvZG93bnJldi54bWxQSwECFAAUAAAACACHTuJAp+bl7VACAACB&#10;BAAADgAAAAAAAAABACAAAAAoAQAAZHJzL2Uyb0RvYy54bWxQSwUGAAAAAAYABgBZAQAA6gUAAAAA&#10;">
                <v:fill on="f" focussize="0,0"/>
                <v:stroke weight="1.5pt" color="#7DA1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6543040</wp:posOffset>
                </wp:positionV>
                <wp:extent cx="309880" cy="309880"/>
                <wp:effectExtent l="9525" t="9525" r="23495" b="23495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3098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7DA1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5.45pt;margin-top:515.2pt;height:24.4pt;width:24.4pt;z-index:251682816;v-text-anchor:middle;mso-width-relative:page;mso-height-relative:page;" filled="f" stroked="t" coordsize="21600,21600" o:gfxdata="UEsDBAoAAAAAAIdO4kAAAAAAAAAAAAAAAAAEAAAAZHJzL1BLAwQUAAAACACHTuJAuBKX3toAAAAN&#10;AQAADwAAAGRycy9kb3ducmV2LnhtbE2PsU7DMBCGdyTewTokNmrHpZSEOB2QkBgQoqFDRyc+ktDY&#10;jmw3LW/PdYLx7v/033fl5mxHNmOIg3cKsoUAhq71ZnCdgt3ny90jsJi0M3r0DhX8YIRNdX1V6sL4&#10;k9viXKeOUYmLhVbQpzQVnMe2R6vjwk/oKPvywepEY+i4CfpE5XbkUogHbvXg6EKvJ3zusT3UR6vg&#10;Pey/d94fPmRWt6v5dR+XoXlT6vYmE0/AEp7THwwXfVKHipwaf3QmslGBXImcUArEUtwDI0Tm+RpY&#10;c1mtcwm8Kvn/L6pfUEsDBBQAAAAIAIdO4kCv3mHIUAIAAIEEAAAOAAAAZHJzL2Uyb0RvYy54bWyt&#10;VMtuEzEU3SPxD5b3ZCZpStNRJlXUKAipopUKYn3jsTOW/MJ2MgkfwFewZNvPgu/g2jNtw2OFyMK5&#10;L1/7HJ8786uDVmTPfZDW1HQ8KinhhtlGmm1NP7xfv5pREiKYBpQ1vKZHHujV4uWLeecqPrGtVQ33&#10;BJuYUHWupm2MriqKwFquIYys4waTwnoNEV2/LRoPHXbXqpiU5euis75x3jIeAkZXfZIucn8hOIu3&#10;QgQeiaop3i3m1ed1k9ZiMYdq68G1kg3XgH+4hQZp8NCnViuIQHZe/tFKS+ZtsCKOmNWFFUIynjEg&#10;mnH5G5r7FhzPWJCc4J5oCv+vLXu3v/NENjU9w5cyoPGNfnx7+P71C8EAstO5UGHRvbvzgxfQTFAP&#10;wuv0jyDIITN6fGKUHyJhGDwrL2cz5J1harCxS/G82fkQ33CrSTJqypWSLiTMUMH+JsS++rEqhY1d&#10;S6UwDpUypEPRXZbn6QhA+QgFEU3tEFAwW0pAbVGXLPrcMlglm7Q97Q5+u7lWnuwBtXGxWo6XkwQY&#10;L/dLWTp7BaHt63KqV42WEaWrpK7prEy/Ybcy2CTR1hOVrI1tjkizt73+gmNriW1vIMQ78Cg4vD8O&#10;UbzFRSiLoOxgUdJa//lv8VSPOsAsJR0KGAF/2oHnlKi3BhVyOZ5Ok+KzMz2/mKDjTzOb04zZ6WuL&#10;PIxxXB3LZqqP6tEU3uqPOGvLdCqmwDA8u6d2cK5jP1g4rYwvl7kMVe4g3ph7x1Lz/gGXu2iFzG/7&#10;zM5AGuo8v8Ewk2mQTv1c9fzlWPw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uBKX3toAAAANAQAA&#10;DwAAAAAAAAABACAAAAAiAAAAZHJzL2Rvd25yZXYueG1sUEsBAhQAFAAAAAgAh07iQK/eYchQAgAA&#10;gQQAAA4AAAAAAAAAAQAgAAAAKQEAAGRycy9lMm9Eb2MueG1sUEsFBgAAAAAGAAYAWQEAAOsFAAAA&#10;AA==&#10;">
                <v:fill on="f" focussize="0,0"/>
                <v:stroke weight="1.5pt" color="#7DA1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4613910</wp:posOffset>
                </wp:positionV>
                <wp:extent cx="309880" cy="309880"/>
                <wp:effectExtent l="9525" t="9525" r="23495" b="23495"/>
                <wp:wrapNone/>
                <wp:docPr id="37" name="椭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3098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7DA1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5.45pt;margin-top:363.3pt;height:24.4pt;width:24.4pt;z-index:251683840;v-text-anchor:middle;mso-width-relative:page;mso-height-relative:page;" filled="f" stroked="t" coordsize="21600,21600" o:gfxdata="UEsDBAoAAAAAAIdO4kAAAAAAAAAAAAAAAAAEAAAAZHJzL1BLAwQUAAAACACHTuJAPu8cf9oAAAAL&#10;AQAADwAAAGRycy9kb3ducmV2LnhtbE2PwU6EMBCG7ya+QzMm3twWFBCk7MHExIMxinvYY6Ej4NKW&#10;tF12fXvHkx5n5ss/319vz2ZmK/owOSsh2QhgaHunJztI2H083dwDC1FZrWZnUcI3Btg2lxe1qrQ7&#10;2Xdc2zgwCrGhUhLGGJeK89CPaFTYuAUt3T6dNyrS6AeuvTpRuJl5KkTOjZosfRjVgo8j9of2aCS8&#10;+v3XzrnDW5q0fbY+78Ot716kvL5KxAOwiOf4B8OvPqlDQ06dO1od2CwhzURJqIQizXNgRKRlWQDr&#10;aFNkd8Cbmv/v0PwAUEsDBBQAAAAIAIdO4kD7CRW0UAIAAIEEAAAOAAAAZHJzL2Uyb0RvYy54bWyt&#10;VMtuEzEU3SPxD5b3ZCZpS9NRJlWUqAipopEKYn3jsTOW/MJ2MgkfwFewZNvPgu/g2jNtw2OFyMK5&#10;L1/7HJ87s+uDVmTPfZDW1HQ8KinhhtlGmm1NP7y/eTWlJEQwDShreE2PPNDr+csXs85VfGJbqxru&#10;CTYxoepcTdsYXVUUgbVcQxhZxw0mhfUaIrp+WzQeOuyuVTEpy9dFZ33jvGU8BIyu+iSd5/5CcBbv&#10;hAg8ElVTvFvMq8/rJq3FfAbV1oNrJRuuAf9wCw3S4KFPrVYQgey8/KOVlszbYEUcMasLK4RkPGNA&#10;NOPyNzT3LTiesSA5wT3RFP5fW/Zuv/ZENjU9u6TEgMY3+vHt4fvXLwQDyE7nQoVF927tBy+gmaAe&#10;hNfpH0GQQ2b0+MQoP0TCMHhWXk2nyDvD1GBjl+J5s/MhvuFWk2TUlCslXUiYoYL9bYh99WNVCht7&#10;I5XCOFTKkA5Fd1VepCMA5SMURDS1Q0DBbCkBtUVdsuhzy2CVbNL2tDv47WapPNkDauNytRgvJgkw&#10;Xu6XsnT2CkLb1+VUrxotI0pXSV3TaZl+w25lsEmirScqWRvbHJFmb3v9BcduJLa9hRDX4FFweH8c&#10;oniHi1AWQdnBoqS1/vPf4qkedYBZSjoUMAL+tAPPKVFvDSrkanx+nhSfnfOLywk6/jSzOc2YnV5a&#10;5GGM4+pYNlN9VI+m8FZ/xFlbpFMxBYbh2T21g7OM/WDhtDK+WOQyVLmDeGvuHUvN+wdc7KIVMr/t&#10;MzsDaajz/AbDTKZBOvVz1fOXY/4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Pu8cf9oAAAALAQAA&#10;DwAAAAAAAAABACAAAAAiAAAAZHJzL2Rvd25yZXYueG1sUEsBAhQAFAAAAAgAh07iQPsJFbRQAgAA&#10;gQQAAA4AAAAAAAAAAQAgAAAAKQEAAGRycy9lMm9Eb2MueG1sUEsFBgAAAAAGAAYAWQEAAOsFAAAA&#10;AA==&#10;">
                <v:fill on="f" focussize="0,0"/>
                <v:stroke weight="1.5pt" color="#7DA1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939800</wp:posOffset>
                </wp:positionV>
                <wp:extent cx="309880" cy="309880"/>
                <wp:effectExtent l="9525" t="9525" r="23495" b="2349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3098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7DA1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5.45pt;margin-top:74pt;height:24.4pt;width:24.4pt;z-index:251684864;v-text-anchor:middle;mso-width-relative:page;mso-height-relative:page;" filled="f" stroked="t" coordsize="21600,21600" o:gfxdata="UEsDBAoAAAAAAIdO4kAAAAAAAAAAAAAAAAAEAAAAZHJzL1BLAwQUAAAACACHTuJAnD4PINkAAAAL&#10;AQAADwAAAGRycy9kb3ducmV2LnhtbE2PwU7DMBBE70j8g7VI3KiTQEsS4vSAhMQBIQg99OjESxIa&#10;ryPbTcvfs5zguDNPszPV9mwnsaAPoyMF6SoBgdQ5M1KvYPfxdJODCFGT0ZMjVPCNAbb15UWlS+NO&#10;9I5LE3vBIRRKrWCIcS6lDN2AVoeVm5HY+3Te6sin76Xx+sThdpJZkmyk1SPxh0HP+Dhgd2iOVsGr&#10;33/tnDu8ZWnTrZfnfbj17YtS11dp8gAi4jn+wfBbn6tDzZ1adyQTxKQgWycFo2zc5TyKiawo7kG0&#10;rBSbHGRdyf8b6h9QSwMEFAAAAAgAh07iQELYGHhPAgAAfwQAAA4AAABkcnMvZTJvRG9jLnhtbK1U&#10;zW4TMRC+I/EOlu9kN6El6SqbKmpUhFTRSgVxnnjtrCX/YTvZhAfgKThy5bHgORh7t0n4OSFycGY8&#10;4xl/n7/Z+fVeK7LjPkhrajoelZRww2wjzaam79/dvphREiKYBpQ1vKYHHuj14vmzeecqPrGtVQ33&#10;BIuYUHWupm2MriqKwFquIYys4waDwnoNEV2/KRoPHVbXqpiU5auis75x3jIeAu6u+iBd5PpCcBbv&#10;hQg8ElVTvFvMq8/rOq3FYg7VxoNrJRuuAf9wCw3SYNNjqRVEIFsv/yilJfM2WBFHzOrCCiEZzxgQ&#10;zbj8Dc1jC45nLEhOcEeawv8ry97uHjyRTU2nlBjQ+EQ/vn77/uUzmSZuOhcqTHl0D37wApoJ6F54&#10;nf4RAtlnPg9HPvk+EoabL8ur2QxZZxgabKxSnA47H+JrbjVJRk25UtKFhBgq2N2F2Gc/ZaVtY2+l&#10;UrgPlTKkQ8ldlZepBaB4hIKIpnYIJ5gNJaA2qEoWfS4ZrJJNOp5OB79Z3yhPdoDKmK6W4+UkAcbL&#10;/ZKWeq8gtH1eDvWa0TKicJXUNZ2V6TecVgaLJNp6opK1ts0BSfa2V19w7FZi2TsI8QE8yg3vjyMU&#10;73ERyiIoO1iUtNZ/+tt+ykcVYJSSDuWLgD9uwXNK1BuD+rgaX1wkvWfn4nI6QcefR9bnEbPVNxZ5&#10;GOOwOpbNlB/Vkym81R9w0papK4bAMOzdUzs4N7EfK5xVxpfLnIYadxDvzKNjqXj/gMtttELmtz2x&#10;M5CGKs9vMExkGqNzP2edvhu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w+DyDZAAAACwEAAA8A&#10;AAAAAAAAAQAgAAAAIgAAAGRycy9kb3ducmV2LnhtbFBLAQIUABQAAAAIAIdO4kBC2Bh4TwIAAH8E&#10;AAAOAAAAAAAAAAEAIAAAACgBAABkcnMvZTJvRG9jLnhtbFBLBQYAAAAABgAGAFkBAADpBQAAAAA=&#10;">
                <v:fill on="f" focussize="0,0"/>
                <v:stroke weight="1.5pt" color="#7DA1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-451485</wp:posOffset>
                </wp:positionV>
                <wp:extent cx="309880" cy="309880"/>
                <wp:effectExtent l="9525" t="9525" r="23495" b="23495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13990" y="439420"/>
                          <a:ext cx="309880" cy="3098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7DA1A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5.45pt;margin-top:-35.55pt;height:24.4pt;width:24.4pt;z-index:251685888;v-text-anchor:middle;mso-width-relative:page;mso-height-relative:page;" filled="f" stroked="t" coordsize="21600,21600" o:gfxdata="UEsDBAoAAAAAAIdO4kAAAAAAAAAAAAAAAAAEAAAAZHJzL1BLAwQUAAAACACHTuJAc/d74doAAAAL&#10;AQAADwAAAGRycy9kb3ducmV2LnhtbE2PsU7DMBCGdyTewTokttaxq1KSxumAhMSAEIQOHZ3YJGnj&#10;c2S7aXl7jgnGu/v03/eXu6sb2WxDHDwqEMsMmMXWmwE7BfvP58UjsJg0Gj16tAq+bYRddXtT6sL4&#10;C37YuU4doxCMhVbQpzQVnMe2t07HpZ8s0u3LB6cTjaHjJugLhbuRyyx74E4PSB96Pdmn3ran+uwU&#10;vIXDce/96V2Kul3PL4e4Cs2rUvd3ItsCS/aa/mD41Sd1qMip8Wc0kY0K5DrLCVWw2AgBjAiZ5xtg&#10;DW2kXAGvSv6/Q/UDUEsDBBQAAAAIAIdO4kCSlCAvWwIAAIoEAAAOAAAAZHJzL2Uyb0RvYy54bWyt&#10;VEtu2zAQ3RfoHQjua8mO09hC5MCw4aJA0ARIi67HFGkR4K8kbdk9QE/RZbc5VnuODinl08+qqBf0&#10;kDN85Ht8o8uro1bkwH2Q1tR0PCop4YbZRppdTT+837yaURIimAaUNbymJx7o1eLli8vOVXxiW6sa&#10;7gmCmFB1rqZtjK4qisBariGMrOMGk8J6DRGnflc0HjpE16qYlOXrorO+cd4yHgKurvskXWR8ITiL&#10;N0IEHomqKd4t5tHncZvGYnEJ1c6DayUbrgH/cAsN0uChj1BriED2Xv4BpSXzNlgRR8zqwgohGc8c&#10;kM24/I3NXQuOZy4oTnCPMoX/B8veHW49kU1Np5QY0PhEP77df//6hUyTNp0LFZbcuVs/zAKGiehR&#10;eJ3+kQI51nRyMT6bz1HhEyKdzaeTQVp+jIRh/qycz2aYZpgfYgQsnnCcD/ENt5qkoKZcKelCIg8V&#10;HK5D7KsfqtKysRupFK5DpQzp0H3z8jwdAegjoSBiqB0yC2ZHCagdGpRFnyGDVbJJ29Pu4HfblfLk&#10;AGiSi/VyvJwk7ni5X8rS2WsIbV+XU719tIzoYSV1TWdl+g27lUGQpGCvWYq2tjmh3t72RgyObSTC&#10;XkOIt+DReXh/7KZ4g4NQFknZIaKktf7z39ZTPRoCs5R06GQk/GkPnlOi3hq0ynw8nSJszJPp+QU+&#10;DfHPM9vnGbPXK4s6jLFvHcthqo/qIRTe6o/YdMt0KqbAMDy7l3aYrGLfYdi2jC+XuQzt7iBemzvH&#10;Enj/gMt9tELmt31SZxANDZ/fYGjO1FHP57nq6ROy+A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z&#10;93vh2gAAAAsBAAAPAAAAAAAAAAEAIAAAACIAAABkcnMvZG93bnJldi54bWxQSwECFAAUAAAACACH&#10;TuJAkpQgL1sCAACKBAAADgAAAAAAAAABACAAAAApAQAAZHJzL2Uyb0RvYy54bWxQSwUGAAAAAAYA&#10;BgBZAQAA9gUAAAAA&#10;">
                <v:fill on="f" focussize="0,0"/>
                <v:stroke weight="1.5pt" color="#7DA1A2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8249285</wp:posOffset>
                </wp:positionV>
                <wp:extent cx="152400" cy="193040"/>
                <wp:effectExtent l="0" t="0" r="0" b="16510"/>
                <wp:wrapNone/>
                <wp:docPr id="6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819400" y="9163685"/>
                          <a:ext cx="152400" cy="193040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8789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32pt;margin-top:649.55pt;height:15.2pt;width:12pt;z-index:251676672;v-text-anchor:middle;mso-width-relative:page;mso-height-relative:page;" fillcolor="#598789" filled="t" stroked="f" coordsize="1679575,2125662" o:gfxdata="UEsDBAoAAAAAAIdO4kAAAAAAAAAAAAAAAAAEAAAAZHJzL1BLAwQUAAAACACHTuJAnQnW09sAAAAN&#10;AQAADwAAAGRycy9kb3ducmV2LnhtbE2PwU7DMBBE70j8g7VI3KgTF6okxOkBiQMSCFFQubrxkqSN&#10;11Hspunfs5zocWdGs2/K9ex6MeEYOk8a0kUCAqn2tqNGw9fn810GIkRD1vSeUMMZA6yr66vSFNaf&#10;6AOnTWwEl1AojIY2xqGQMtQtOhMWfkBi78ePzkQ+x0ba0Zy43PVSJclKOtMRf2jNgE8t1ofN0Wk4&#10;7Lev3zS9LV+2s+/UvD+/x6bT+vYmTR5BRJzjfxj+8BkdKmba+SPZIHoNanXPWyIbKs9TEBxRWcbS&#10;jqWlyh9AVqW8XFH9AlBLAwQUAAAACACHTuJAoxUXOqYgAAB3lAAADgAAAGRycy9lMm9Eb2MueG1s&#10;rZ1LjyRHboDvBvwfCn004J18PwYa7cGC9uDHCl75bJS6q6cb6O5qVJU0kn+9P0aQNRHSJlkwvAZU&#10;Mx4mk0Ey+I7Ib/786+vL7pfD6fx8fPt01/6pudsd3u6PD89vnz/d/deP3//zcrc7X/ZvD/uX49vh&#10;091vh/Pdn7/9x3/45sv7x0N3fDq+PBxOO5C8nT9+ef9093S5vH/88OF8/3R43Z//dHw/vPGPj8fT&#10;6/7CX0+fPzyc9l/A/vryoWua6cOX4+nh/XS8P5zP/H+/y/94923C//h4uL/89fHxfLjsXj7dQdsl&#10;/feU/vuT/PfDt9/sP34+7d+fnu+VjP3/gYrX/fMbL72i+m5/2e9+Pj3/AdXr8/3peD4+Xv50f3z9&#10;cHx8fL4/pDWwmrb53Wr+9rR/P6S1wJzz+5VN5/8/tPf/8csPp93zw6e7CUm97V+R0b/+7a//nV8N&#10;d768nz8C9Lf3H076tzN/3P305d+PD8Duf74c08J/fTy9CgNY0u7XT3fd0q5DA8d/+3S3tlM/LWPm&#10;9eHXy+4egHbs0r/fA9CufTMkWXzYfzRE9z+fL385HBPS/S//dr5kUT3wp8ToB6X2R17y+PqC1P7p&#10;w25slmFed1927TSv46zv/HyFbQvYte/Hft497bq2G6epU124wnYF7DSM/TBs4+0L2LZphn5YtxEP&#10;BfDUz+swbyMeC9i2GcZlbrYRTwXw1K1D22wjngvYtllHCNlGjGpcWQwr1rbfRrwWsG07LGPfbyNu&#10;S+GtXT91yzbmtpSeCHieJgd1Kb9lmZrJQ10JsO3nYegc1KUEl3UaV0eCbS3CpR+axUFdynBZxq51&#10;tK6thdivDTq6qc9tKcW1nZvFkWJbinFd13l1FLorpYiWLuPgoO5KMa7d3C2OSnelFNt2WtZm3NaQ&#10;rhQj+3vpHCl2pRQxAXPvibGrxdi1Laq6yeuuFGPb9/00emRXcmzbBdPl4C7l2EJ0v3YOS0pBtl03&#10;j0Bv0t1XkhyGaW0cSfalJFtsXtONDu5KlMPStcu0TXdfihIz0o+DoyZ9JcuxaZfOsX19JcuphyvO&#10;vukrWQ4wfPVwV7Kch67vW4cnlSy7oZua1uFJJculwwQ6dONRv1rttulRcMcCDpUsl6VFwbfpHkpZ&#10;sstkkZtOd6hEKUaq91CXohzXafA0cKgkueDyXI6UkuznvukdBRwqQRJWLLBvc+MMlSDH1Y0WhkqO&#10;eLF5cVCPpRwdzRsrCU7zxJbZJngsJdiOGKhtAY6VAMd2GVvHG4ylAIe56x0PNlby62FF6+yWsZTf&#10;inVy9HmsxNcNa9c4wcJYiw/5eYyuxNfKxnLM3lSKr+ub2eP0VMmQPdsPjmYQs37d4X2LhjpCnEoh&#10;rsPUI5dNdZ4qGXbIxQmqp1KIBFqDF/xOpQyXvl1Y4KblmEohjvhoh+JSgkQV5BcO3lKCvdjGbcRz&#10;Kb+2wZmPjkucSwEialzFJpPnUnxtQ2jvyW8u5df22DqP6FJ+ROFjPzqmjjzpqx51cG70qC4FSKwy&#10;TY0T/c6lBDG4I/HsNkNKGbZdg3tzbMdcCnFo2tZz4kslxa4Zey/6XUopjsRYnUP1UomxxeAtjuot&#10;pRinDtvvpEdLLca2E0I2dwsp9lcxzh122okil0qMDXYJ+7iNuhTj0gyTtxWXUowr6tR4RJdSXKa5&#10;mxxWr6UUl541OltxLYW4LPPsYi6FOI/UIxya11KGC75+dIz0WspwGiHEMaVrKUKCMDbj9nZZSxGO&#10;6B2xz6YE10qCEiE7e3wtJThQoPDS8rWSYNORWm7TTHGkUNKhG6gmbBONuS2gZ4KU2XHibVMKscdn&#10;eYkRVr/APY1tCyWbpomstoDu+2acHb/VNqUcR6xv43C7bUpB4sclVNkUZNuUkiQImjuX7lKUfbeM&#10;XtJFIahc5TBObLBtnlTVm35qqU45dFflG3auBPYO7lKWQ9tRzvNwl7JsZ5IXZ0fiD4tVUi9kB3u4&#10;S1mikauX0FGiKHCP+Eaksy3LqoIzLOvsJEasqUA9jd3k5bhtVcHBhREPbXO7quDMVJ1WJ5/DKhWE&#10;eIpdVW+a3dTwvx2lEFJqreZaEbetSjcBaCm+ALSUXQBaCi4ALXdgAFrKLAAt954PWpVpAtBaVp4I&#10;+nLLBVjL/RaA3i6tqi4TYL1dWv3t0upvl1Z/u7SqQoy/rKoKE4DeLq2qABNgvV1aVe0lwHq7tKqy&#10;S4D1dmlVFRcf6+/KLd6GqSouAdbbpVVVWwKst0urqrQEWG+XVlVlCbDeLq3x9r1VVVd8AqraSgB6&#10;u7SqskqA9XZpVSWVAOvt0qrKKQHW26U13S6tqpbiE1AVUgLQ26VVFVECrLdLq6qfBFhvl1ZVOgmw&#10;3i6tqmriY61qJgHo7VFGVS75A1YGAD5bi3//ZF3/+1/ftO3Pn3Z7mS35kV5WGjx4P55l4EDGABgl&#10;+LGVyBIsAMqYQAnfV/AojcD32/BDBY86CHwaKfj7+McKHkEL/LyNf6rgEaHAr9vwcwUvyZc8QFq1&#10;ueKlfkKX3DprXusndNH0sLfeQSgqfDYpSPqTqNpeN13D6gldOPnK5jtqSUuyIu8gDdl84ney1pWT&#10;ZGw+UUtbmsPpHc7Ka3lLyzc94ay8lninK++cldcyl7hf3gELN9dRy1xi+vSEs/Ja5tJKTU9sr5yA&#10;tpSgNEjTE9srJ66tntCVE0RvrYMOY/mExNDyDhBtPlHLXFqU6YntlQ+1zPlrfsJZeS3zQVdO0LpJ&#10;VS1z6RMmqpyV1zKXeFSeINjcfEctc2ntpSecldcyl5ZdemJ75ZBRykNacemJ7ZVDcPWErpzgbmsd&#10;EF4+IbGdvIPAbfOJWubSEEtPbK+cpVbv0JUTcG2+o5a5NLDSO5yV1zKXybr0hLPyWuYSJ8kTBEGb&#10;VNUyl15SesJZeS3zWVeeh+T+rkdDACWvZl05gckWVYiqekJXTtCx+UQtc4k5ZB10YDafqGUu8UR6&#10;YnvldDNLqqSrkp7YljnqUD2hK1+cldcylx5Ieoez8lrm0tuQJ2hbbK68lvmqK6cdsflELXPpRaR3&#10;bK8c1StXLj2G9MT2ylHS6gldOW2BLapQ1vKJ1BOQl0i5f/OZWuqp1p+f2V49Kl6/R5cv5fnN99SS&#10;T7X5/B6HA7XsaeVmpkk5ffM9tfTbr+Gcw4Na/kzo6HuciI6tV/FAat9pPU5Mxyasn1EloMW6uR42&#10;bP2M8cCJ69i61TMW2EmBueBbtk2aAJwY6f79MPfpbscw90/yDJHo/iJ5g/1x94X5Yh0G3j0xmKzD&#10;vvLvr8dfDj8eE+RFcohhaQepbcMfJvCorysVX+Fe3mr4YVV+rhN9GRthNij7fc/Y12ZV979OC/+n&#10;2A3Kfg2azgGZtdAyM55snDco+83QI90sKfgLNFN4GLzMP4OyX4Vm0FYqN0Cz9xgbNTU1MPtV8DSj&#10;rODS3w5oGZkHM+wdjLENaljtV7FP86BWnyYbojLZG5j9KviSZsUz7fRp6Zi6S10ZSMkiZSv3C7bf&#10;A6eHlbpDiTMzHSqfM1PfTp0tlekbxohc7ExISu84YV/RRF8FJobSpSAs4CKnq981jthv5sy0DMxf&#10;Grh0tVxiZmkB501Ku2wQhfBopynZaYqD3WGY2qedWUMGxZUYZmspk7nY6aFLLywttWeI399KjO4x&#10;rmDgY8dQhYudIWO0MGPn1AH1cB+c3mQ2rTI6MwT6DmdGTR3oITfj1bCaeOw3i2lu6WMb30cGhHwV&#10;m6FAfQO9xRbl92mn76fRI+DIOBATeiWzXonvM9oW8L1Z6JIb+MIsrE9Mw5yIYV8G9lYAPqwyHpOI&#10;YUyUKQRXTJwZkQnkDD51Ie2MsSk4ujySwfjYmU1QYrqGsfNAZxpxLJkYmaCi4XAz9g4mRUtF4VVn&#10;uo5WboSdAygGjqkPOTNO6jzabmD+IFAxetq2+VgnY7HBUlcLVMT1ci7IB0dtNYHFPmJfAzG1jPya&#10;mKaVGcEA+yyWK+kMo/AjRQJXTEj+qjOofuCb2ED4AMW+MDQT6EzH8KPRvuLtfVc29x3TsYpd2B4w&#10;sp8ZUsngDN7NgedjUp2hQgPnvEywV+VogBLTMxMZmCWGVGB3xr7MQx8YDg6QWAiBcW1myvaemAh+&#10;mkUPmzH0FqLntBNGWNcaE08IQzR4ZY0Ye4+alYlIGdUQuwTjh0CDMdezzBsKeLcubC4f+0zMmVNF&#10;GQeMlGad0UMDXybOKvnYFwZzjJhY4SW40kopEzrEfQFnFv6njOymtQ0UfiW4lrGQxBlOhgU2dV0H&#10;Th0qOJNLuHBXTIj1agpiM8YRqFlLJrcYSY5MMUKoxMQmGHBeoOCINTBjeG2CWeNk7D9q+Ng91fCx&#10;9xP4XjMhgkNSEd96sFhSsrxc4hVGsAJRocQWHTJeGCRDcJLJNcWOhmKSb1UEQmKOIATgjCzq9m7R&#10;+Wh7c6rRLF87rSwkwN4gHqV9gjHRjpqxAQo+phO37lI5jYnbSDuqHQfO1vjELGnTZfBBzoj64PN6&#10;dX/tQFIXgU+D6bwcYyN8cmkn6JchzBTu9WHMv8LrK2fijALBTFpOIVqZ+iD2ROEJBtQ2Ua7osbEe&#10;8ZSrOB5nOtkyF+hrvGTCnIvU1Tbr11qEJRP2m5MKKloL1s/g2zUQFcWKkaQsw1OWmAK/QCVLgmCF&#10;Z08hOHe91MBwDQpPzBWYenguCqPwzMRfq9K2TvvV9baSxqmxb0Y5phjQQ7xv8Qrj65Lk+/TPTYeM&#10;kraJD6c668MTylkCK4kyxtmHXzlRZvxpyNX9IBoVwzRlerCdK6J20eMSWpmkYrMQKUaBKK10svXM&#10;fU43YlIC7H1HUqrYqfD4ITpRP9GfyRa2XquvJlP7VdnixYlXlfcdZ34D3hN8cpBf4UkHgsC4laTC&#10;LEkjJ6wD3em7ebb8iIyWaNBnD+eOFzm+KpaqmaklBLqGZbDCINsm5TOucJm0hgzFvxK6BOLqZwKd&#10;qy0ZWUxA/8J5TvMSZGOBQ5TjMYsFvDKoHWQabN2eQDfTz8Och/fpGThafKWfGx6ivSVnbk2+1Oc4&#10;nhfg5/SqDAgmz0L2ENkG7gaYri594eKECD+BsdlCtJNyZ0DPRFJrgSwawcC/qw8DtTAtW7OTOVIX&#10;0YOIdJKAsWuG9oP9O1A1NX52HO5n4MunBwN1rVbgVa91dNvn9qv7nZrZaDEPJ7Ep1vn4OZBlthAn&#10;OTOhGcB3lDSuCVkjSbRLP+WViU5f0geUIdQfjA8BhsJ3cq49wM8BSeN/P7A3A3nBHKIHxU+NOSgb&#10;txQVr/awF1FE9FBntoJOT1EvX9VC18XkZL8mr5kA39JnrG1kf0bOblguxF7mrwF/FtRZ8UtKF+kn&#10;Nxp0OolB2CmnwgL8UGyxBke3oii4nWgDWOw2UNiO7KdERxZLypmOyLez3Ymcs3zZC6i0Tz/SkgQr&#10;6Sfui8PbETyxuxZfRFeDeja39ZDNaWwoZ5eu3TjTA/tVfZg47G5p/cgh1qC4A36qS+qPYH9U7G+n&#10;geNWSo/IItKHiYPhMuoq9hxeRTkUHq6ZZNgywdPrYm+69mEaB25PUXgYFNlbObVmRXZC21hepKxy&#10;cibRQ3/gOrVmfLdf4z/XK1kiNTeU5QL7Jn0lK/WRVxN9ButFRFYFJbPGwAXw+COdsWDvDtI28vnJ&#10;jrXcgjPsUUZNWwP+q7wWEqsonuQqhMb0E+JpNUX0cKBf+U84xmaL4HGnVtzknqEgZ5duNAvO8l3I&#10;kukGBfxJV1klfVgp/AR9QMEvV18pPOY80udZTp4bfNjvYr+AU+3VSr01yh2xJ5yZV/y0F6LcTq5q&#10;srYRJ8CjthHHDqW+rfhHdnwgL1woPXKFF2YF/OGoIhmswmMegv4I9FIBU3tFGRB758uXkAonlPCT&#10;HFHYC/STzWjxoVwax3U0AX6Owuo0JHEosWLgX0AuZSrRH+DDngrRGBeYZP2h9rdgoH16yF8I4BQ/&#10;qXWkP9y4wAiEwo8YoMD+cKEDbkjhif+jeJ5DsdJmyutl90a1io5Cm7YG8S6kg4G+kY6Q8ih+CuzE&#10;Wu5+F6RayKbowlYL9KGlp6ZdWXSfbCygRwJEzWeBx6IE8qLPIDlg4o9k5kH5lVkFymGqz6jnEpUT&#10;6O/g4xV/i24E8T8dIcq0Bj8sUf5Fi4Kc3+Bn5mpc/heVfoIrGiz+9iLWEw+auUPsj+XypIvqcOrd&#10;wImcfGWm2k3Dx8Dpafi+YqE3pF0K6UfrrYaboTxmh9D2ij0EJ1nURP8m7PSyNM4AfIBPLmfmebGp&#10;JMB7nvDBR0JBtQqUxyTj8fhOCYoqrS5VznD7m3CiIicHm8QGyiBF4HOpn+K1DLyX8pJHDDUDaTPo&#10;juJ+BV+qJBRSkFZw7IHvUBASBTEDb7jMyCVGIlgdXcAccLWTvz24HYagJWOnJMz2c7FLeUqDKYyZ&#10;XJXhg0stw3whwWMQ62OHre+EYwtNN+NlvVZKAMfL+UulVyLBdOI7N8ZwpaZLOwASK2ZwKUn6S5WL&#10;hK5uBJ8YLJUSw6RRCF5ZFM4lhjpEf6VdUhzfqDIPQ9FAaW/Isvy9yhAKl4AmcPSFy7V8FSMskHkb&#10;4QwFMKl3urRj864FVMxrZCOln2mtHhxhE8UTpDyqYtwWx1b0OUP8f52O4UpJ6ep6W5to2BqzOFmx&#10;rh40Q29WyeViy2jSrCN51LxT7sGMmE5YmVm+0KYMOrKGlsr1dQjb0kz7zemmQTJdcj2GZBD2myGZ&#10;U9L3o30ktB4j+HdVJ7p2oloeMApkwM0a2drRTGdLoIwXcjHTNFQ1JSeKCn+0xPJupw2MJfR3u1xP&#10;ZdDYoGCzM/ig5wG4zIT5Gn+vA2P1TWzgEMS7KcfIgpHMOMiWpG+pdEsdI3BsTHXoqQQsrex0l9ts&#10;JmM3Fb+ZGl4k9WyMqcjBn0BHqLOr+t1QY6Loryc26M0ykePTTblO21+E0kRZwR6Xy+gyv/Eh5Lbu&#10;KmnPWK0RVxzNETIVY5UQwiFmF1zcpNW2cWD8SMzt8Zt7Za3KKB2GQL+Zv7L5x2Ek5fJ5IlMZqlVE&#10;oFF/EjaY3SN2ZsLWpTu18jO/hwZT4u94ckXKixm8x15HxSTGW6x3hYMne3JpIX+4jhL3Emz7Skuv&#10;BE4rMdzRFexkSlnk/wpObB5sN6oG16EhTFBYxyYRptSdnDbjp9GgMjNy10Fl7h6PziAQkhADZ+xU&#10;49fQxMFHNfowKXJn3P9LzUCx4wGiEgwjqrZUdI0AwZUqFtQKGNI659LeAHy91jdJVKIzCCIZM7k3&#10;zFJBQGPdJ9oCjDP6xKC15pe5MXQOxv5xmNfaMmlQNE9Os5XieOa72Mag1IckKT0qOLOzEe0MSloh&#10;l2ROzkx5BqxjitWiqxuOLNCTXiwuJKWP2lQcPZGpjbQ9MAk0hlxiKIlQVVZwaqZBk5y0Ruq2GXs8&#10;P0MigR4quFT7AmJGsnEjRiJ/36JSP7RpEgaTYIxvUjmoQtdLieHi0WDImiyLW54VnOQysMCYPMId&#10;Baf2FvhToiErzzC0NdGpcsWE3Vp0TuiGORsMus2QSl8/GGRgZsYMKsOkjML6lEihKu8NYly5/M3T&#10;9a2jaxaR378czwcQ/PHQG/ValCHx07bT1nk3+RzB70ANv/3myJ/gQqqcor2G0wDsVwFnLmrPgDSx&#10;3BWS8ZDaZbkTUbmwjIOx+RMsZyv8zIMLStn4CbZfgsRDIhVlAJL0Qxwc/6BdVDqQ/n4kU7LCmqSb&#10;/vZis5ClGSMCnZNvZNhANym4r0TwgWp8xgyvfb7JzO+1DE725nODZeHWMtX4SzyQp80yLmkjLeSj&#10;YUGYBo0OXDEpFJQusGCTtGREOSXgC4rrZIGcG0rQZFbRKBTRPcNfGZq6t6/R0rqRYR2hRIZxI0r4&#10;0ogWDcnagmRJDgzaEDTTbhEHAYcpiRKOygWaLef/uE03QxOr+FuciCRFd7JKiuORVmGurdnMGHwU&#10;0XLejt5fooRkJfB6csMrkx8JmvVK2O8qIePa174lZAVj5ESQjEZp7HPD1KLE3zYlyMBRSDtOwAJg&#10;Qrho5oAGDK4xL1X6hb79kQlm5iwzOKY72szU0mFgBielCIpcxMgchshS4vgw41s+39n7qx3kYPon&#10;2kVMDksCKfrV4iNC2vHCWnUgjg+HMaTaba5ETJ7veEjgmGXLnOES1bD1zqybFb6YYyCyCTiDuzTs&#10;xEGhEjC3oWKSrmPgV2jz4TazAstJsyAoBJxOdeY7/liqx+5uwo5TrE9iIlRl/DwCx5QqMWsfuhdq&#10;3VbboKpEwzjAjgdQRjKPIxUXn3a2k6oYw8AyjBeAp/JU8jDSHA90hljFrh3gomgi0AC7HK/JjBQn&#10;GXbDwWnxDSWdIMrCJBGtZAWG9Kg6KBUIOeeRlsrhtZAYjC7rE3BKOjIB7zNSJiWzEjBGxFhgBM5Z&#10;V/W+TPBEQQZnZM2KDaS5kY2kEMopi0w7jAlyVeYc2c9KOyFE0OcVcObWMnbcZFA/E3ApaiRGSvIZ&#10;7aav2DG/Q9TxZ6n4voSdyFSGLwIxocAKTkoUYyf5VPBRcooIO/2dzHcq8tLZDIihfKPgNCojo8e0&#10;IuMfaak42CkKlPiSF4W2DM7QSFD5YTehtVmqhOFROYSaBjGyYh9Q4NvtDB8WIJEJOCNGWpeKG45a&#10;EDRWLUCRwnF0wknOWOnmkyZAVHHDDmBfEiMZluWedJ/2wtlAOjY7AOerDBrPwFAJnFydkWap2nda&#10;OSw7AJd+T2Yk7TvpYfjY8QAa/jDMQbklABdeK2eYDQ+JYWurX6UwQw02wD5I5zvxnaqrdD182lFJ&#10;3atMGYXlbskD1SzRSIwPEqFiGnGgPJJn+cTgHPVgAXuWsM8Hp/1qtRw8GYdCA3B6zmrF+BQPHzUL&#10;wNFDTSYwMzIw7dJO6mg56kJmGNn3IrHB/hIvBdjJgNV7yMBw0NmRzyMQZCclQNeithGxPulPNkty&#10;4jzafBgCmdET30Q0zhcqfNp5vYmJaZI+kiqRmNWMGUuTQ4Yu37kkxIa/pFUcdVSkiaabD0UOex7c&#10;+mHtZU40E8wHxHwtgtBkpO4ZgGO41PNximAORmcoR7OdMttlvMhXGZqzlvGnI3/+5pDXa/WGFFqu&#10;N/CYLpxTR0NswmSUD82XHTVApfseXpcg43OqumTBQQQp3+G71gdoOfqqyLa0DB4tlzME7iqxQNdS&#10;MXGJ75LIgOksZemwJ4KuO+5LrkxKWwinHQS+8IGJHYOWiwQ8ugkxcLgKTXXQ11mCbuqNBh0NQxYV&#10;YimfB6OTcqxMLe4t0GT5GnoBHYUAC0c/rHyOnQgmvfikFaUpXSVpia8n+DWO0Cl0KHmaVhaLEBfR&#10;1nGlQ7vNKp94W3F3niyxCXYUiOItrWwfmo8Fqe8n6JX02sUt/TjVWDlD7Bsr7r5hbZkncDOorclQ&#10;i5lZzGYQ0zOvZbNsN9hBLhah8pIp4ckgEMX3UPHM0FRIggo5HVDu+FHoTqolHgf5/J/0m9IuFkH5&#10;dpBtxrCbQuMGfT2Ru+w0vcRr8iafEtIQzXLoRTC16UPzVUYd/SCEkmErd5UMJtoqmXQPmrJjrtMm&#10;njDPFnRNyWrojGSeUFMNbKx0JrWqQ5DCfKdLN2cE5N6tREkcM4FO0ogMzfiBL0ta35Y7cfUBu96n&#10;hIKVxeRxbMjUqJSUhBJUgEkLHze5le4GOpQykufJknlEbjTJuDmqFkybkwXRps7QHCMOrL2ccreA&#10;mangwFZJsUVTYdwEAxQu3VRyTAchiSzBh0bvdO/Iad0gKuBqROuk8EE+ilY+bhmDUZ4QJwUFMeo8&#10;MjgosqQXJH1tTzqEPlbUx6lEl8ahVOYBmbKIpusQDZ4+U8IeDaZcsfUikkS33IHqaxVHuGhBZeg4&#10;GxdpW3eJcnrgLwnv7Io2qkoyB+lxkGCdBmGmRA6q+paNf7eyAE4Fi+vjJgzTKEwOlQWzeCC2+Vzc&#10;TmRjKcoStSW6MYKk8D4lWEGjBE8c+GJiaBLCjBvgIIchlJEaskheRtYDjeXmK+sRk3zRSvHpJmRT&#10;ujmhJKcMXFnKLGWmm48xRvaE0NF6ltwNJm1AFzftfc1JMOUc0Aug4bdSwkRIUOrls9xmq6TEF62S&#10;8USVPFfTYu8DSiTdTdLBskRlYSgx3CwxqjkXdBMhRwVtGfhXntCEiqrl+D8ZRxStuqEUjywt0+Wi&#10;S5q0Pk9ytzzhlqvSfBtLVmzDvTd0KJjptJsEOfYY3XLLHJVdGsXmx6QEdBPSZ6tJmBQ1buQOCrVs&#10;LCG6U4Ls0tqUdBLkwnJ3N1BGt/ZX3M8iYhRzJvzmLDd2M8Attz1k6LgTV1jkG9p8WHsuNk648YRR&#10;DxFPwn7I0HGDkpqF9OxllXQ/o+El6k5yYCdBx61V7LuNGd3Qt5XbaJSDDEdHTWEGBfm8caYk7jjT&#10;zbHW5A3tbEp9VsnhNt6oV04nB2OZKQE2yAGlk61adUOXnwiZGkHCjc2U4qWn39hJPH2GhpXBSBA1&#10;SrNVyD0afiA6ul6zje3BvXmU0DNkCC1TEo9tyKkTlSVj7rg1H/fX2J7efXRrAmkA406ZkniahTOJ&#10;thuY94luPCGevh5Yket4Ap7gL632GM74MG3KYe5Edjw+NDKyqTU53F9QZJML9tShcZdulLeSZWtG&#10;J9GV77SJjFCpRHM8qsVxc7tcIPs1T53k8ivdNBJ0+Poht4hoTYZKRFAC42Qmw+CJ5ngsTr56rlEJ&#10;BjzYXkWJJR7mIwC8znFg+vw0BPvB0fREczyCyBkgGUdPFjucbsQBWJkC4xQoktwLrV6JEfmg4ISG&#10;MtKUyJBjCb4dI3dntikDh2OkDDzYqD5NTF81iGysKxLOvRKK3zxPS99n0hCHwMyXnphxDRHhhB86&#10;cSRDbrkT4UWe+e+MP9uIss1Mc3xePiqSPit4/bqIfJTk5/PlL4fjq0xVn48vzw/fP7+8pL+cPv/0&#10;Ly+n3S/7FyY7mQy/1k4rsJf0hcK3ozxmu1gePzw+8pGT/O3DD1/ezx/P7z+cvv1G/vTT8eG3H0B8&#10;OF0+3T0dT/9zx9cQ7/nDp7v7yyl9TeV8f3g79A+C6H7/ejjtd++nM9DH0+Xp+Pm0f396vv/+dHy7&#10;iLPgjq/nz0+X/3z+vDs981XFy9PpcPjhcrd7eAZlAmGhBcrzu6IGwfHnE6v8w4K/T/9TV3RfwAmm&#10;9HhaVF4KTJV1fTm/J/Yqfd/tL/vy7wnq46E7Ph1fHg6nb/8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GiMAAFtDb250ZW50X1R5cGVzXS54bWxQ&#10;SwECFAAKAAAAAACHTuJAAAAAAAAAAAAAAAAABgAAAAAAAAAAABAAAAD8IQAAX3JlbHMvUEsBAhQA&#10;FAAAAAgAh07iQIoUZjzRAAAAlAEAAAsAAAAAAAAAAQAgAAAAICIAAF9yZWxzLy5yZWxzUEsBAhQA&#10;CgAAAAAAh07iQAAAAAAAAAAAAAAAAAQAAAAAAAAAAAAQAAAAAAAAAGRycy9QSwECFAAUAAAACACH&#10;TuJAnQnW09sAAAANAQAADwAAAAAAAAABACAAAAAiAAAAZHJzL2Rvd25yZXYueG1sUEsBAhQAFAAA&#10;AAgAh07iQKMVFzqmIAAAd5QAAA4AAAAAAAAAAQAgAAAAKgEAAGRycy9lMm9Eb2MueG1sUEsFBgAA&#10;AAAGAAYAWQEAAEI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6137,84778;58556,91209;57885,94979;57110,99499;58608,104302;83807,152546;80399,103295;81354,98388;80321,94359;83213,90795;95141,84210;106063,84804;114092,92732;121012,101617;126795,111482;131287,122510;134489,134726;136271,148233;130642,158228;112750,165898;93980,170831;74616,172949;54115,172019;33848,167809;14458,160449;0,152236;1394,137902;4285,125015;8571,113445;14148,103140;20938,94024;28839,85940;38805,78140;75479,465;84127,2818;91948,6955;98634,12618;103926,19547;107669,27563;109605,36432;109373,46671;106378,56910;100983,65857;93523,73071;83043,78759;75970,80621;68329,81138;59784,80026;51937,77208;44890,72916;38514,66891;33299,59134;29995,50265;28782,40569;29814,31390;32809,23012;37455,15539;43547,9256;50879,4447;59216,1267;68251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-1141730</wp:posOffset>
                </wp:positionH>
                <wp:positionV relativeFrom="paragraph">
                  <wp:posOffset>-920115</wp:posOffset>
                </wp:positionV>
                <wp:extent cx="2240280" cy="10692130"/>
                <wp:effectExtent l="0" t="0" r="8255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78" cy="10691814"/>
                        </a:xfrm>
                        <a:prstGeom prst="rect">
                          <a:avLst/>
                        </a:prstGeom>
                        <a:solidFill>
                          <a:srgbClr val="598789">
                            <a:alpha val="54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pt;margin-top:-72.45pt;height:841.9pt;width:176.4pt;z-index:251634688;v-text-anchor:middle;mso-width-relative:page;mso-height-relative:page;" fillcolor="#598789" filled="t" stroked="f" coordsize="21600,21600" o:gfxdata="UEsDBAoAAAAAAIdO4kAAAAAAAAAAAAAAAAAEAAAAZHJzL1BLAwQUAAAACACHTuJARV9L9dwAAAAO&#10;AQAADwAAAGRycy9kb3ducmV2LnhtbE2PS0/DMBCE70j8B2uRuFStE9qSB3EqQNBThSAgzm68JBHx&#10;2rLdB/8e5wS3Ge1o9ptqc9YjO6LzgyEB6SIBhtQaNVAn4OP9eZ4D80GSkqMhFPCDHjb15UUlS2VO&#10;9IbHJnQslpAvpYA+BFty7tsetfQLY5Hi7cs4LUO0ruPKyVMs1yO/SZJbruVA8UMvLT722H43By1g&#10;ljfr5v5htt09WZUZu8teP1+cENdXaXIHLOA5/IVhwo/oUEemvTmQ8mwUME+zIrKHSa1WBbApky3j&#10;vn0U62VeAK8r/n9G/QtQSwMEFAAAAAgAh07iQKv3gDnuAQAAtQMAAA4AAABkcnMvZTJvRG9jLnht&#10;bK1TzY7TMBC+I/EOlu80adRu26jpHrZaLghWWvYBpo6TWPKfxqZpeRkkbjwEj4N4DcZO6fJzQ1wc&#10;jz3+5ptvvmxvT0azo8SgnG34fFZyJq1wrbJ9w5/e379acxYi2Ba0s7LhZxn47e7li+3oa1m5welW&#10;IiMQG+rRN3yI0ddFEcQgDYSZ89LSZefQQKQQ+6JFGAnd6KIqy5tidNh6dEKGQKf76ZLvMn7XSRHf&#10;dV2QkemGE7eYV8zrIa3Fbgt1j+AHJS404B9YGFCWil6h9hCBfUD1F5RRAl1wXZwJZwrXdUrI3AN1&#10;My//6OZxAC9zLyRO8FeZwv+DFW+PD8hU2/AlZxYMjej7py/fvn5my6TN6ENNKY/+AS9RoG1q9NSh&#10;SV9qgZ2ynuernvIUmaDDqlqU1YocIOhuXt5s5uv5IsEWz+89hvhaOsPSpuFIE8tCwvFNiFPqz5RU&#10;Ljit2nuldQ6wP9xpZEeg6S4369V6M73VfoDL6aIs85SpZJjSc/nfcLRlIxGsVpTKBJANOw2RtsaT&#10;MMH2nIHuyd8iYi5gXaJA7KBO5PYQhqlchp1MZVQkZ2tlGr4mDlcW2qZnMnvz0mJSedI17Q6uPdNM&#10;6KciPQaHHznDqO/c5GCwgs4mKkme9IK8kZu6+DiZ79c4Zz3/bbs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V9L9dwAAAAOAQAADwAAAAAAAAABACAAAAAiAAAAZHJzL2Rvd25yZXYueG1sUEsBAhQA&#10;FAAAAAgAh07iQKv3gDnuAQAAtQMAAA4AAAAAAAAAAQAgAAAAKwEAAGRycy9lMm9Eb2MueG1sUEsF&#10;BgAAAAAGAAYAWQEAAIsFAAAAAA==&#10;">
                <v:fill on="t" opacity="35389f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4622800</wp:posOffset>
                </wp:positionV>
                <wp:extent cx="1390650" cy="307340"/>
                <wp:effectExtent l="0" t="0" r="0" b="0"/>
                <wp:wrapNone/>
                <wp:docPr id="70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878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8" o:spid="_x0000_s1026" o:spt="202" type="#_x0000_t202" style="position:absolute;left:0pt;margin-left:161.15pt;margin-top:364pt;height:24.2pt;width:109.5pt;z-index:251671552;mso-width-relative:page;mso-height-relative:page;" filled="f" stroked="f" coordsize="21600,21600" o:gfxdata="UEsDBAoAAAAAAIdO4kAAAAAAAAAAAAAAAAAEAAAAZHJzL1BLAwQUAAAACACHTuJAICtEVdYAAAAL&#10;AQAADwAAAGRycy9kb3ducmV2LnhtbE2Py07DMBBF90j8gzVI7Kid9KkQp0I8JBZsKGE/jU0cEY+j&#10;2G3Sv2dYwXLuHN1HuZ99L852jF0gDdlCgbDUBNNRq6H+eLnbgYgJyWAfyGq42Aj76vqqxMKEid7t&#10;+ZBawSYUC9TgUhoKKWPjrMe4CIMl/n2F0WPic2ylGXFic9/LXKmN9NgRJzgc7KOzzffh5DWkZB6y&#10;S/3s4+vn/PY0OdWssdb69iZT9yCSndMfDL/1uTpU3OkYTmSi6DUs83zJqIZtvuNRTKxXGStHVrab&#10;FciqlP83VD9QSwMEFAAAAAgAh07iQEt9x2nFAQAAVwMAAA4AAABkcnMvZTJvRG9jLnhtbK1TzW4b&#10;IRC+V8o7IO71buw4PyvjqGmUXqo2UtoHwCx4kYChgL3rPkD7Bj31knuey8/RgXWcqr1VvbDAfPPx&#10;fTOzi+vBGrKVIWpwjJ5OakqkE9Bqt2b086e715eUxMRdyw04yehORnq9PHm16H0jp9CBaWUgSOJi&#10;03tGu5R8U1VRdNLyOAEvHQYVBMsTHsO6agPvkd2aalrX51UPofUBhIwRb2/HIF0WfqWkSB+VijIR&#10;wyhqS2UNZV3ltVoueLMO3HdaHGTwf1BhuXb46JHqlidONkH/RWW1CBBBpYkAW4FSWsjiAd2c1n+4&#10;eei4l8ULFif6Y5ni/6MVH7b3geiW0Qssj+MWe7T/8X3/82n/+I2cXeYC9T42iHvwiEzDDQzY6Of7&#10;iJfZ96CCzV90RDCOXLtjeeWQiMhJs6v6fI4hgbFZfTE7K/WvXrJ9iOmdBEvyhtGA7StV5dv3MaES&#10;hD5D8mMO7rQxpYXGkZ7Rq/l0XhKOEcwwLmNlGYYDTXY0Ks+7NKyGg80VtDt0iQONz3cQvlLS43Aw&#10;Gr9seJCUhGTewjhL3AlEMDpKjP7NJqGeIjOzjlSoOR+we0X9YdLyePx+LqiX/2H5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CArRFXWAAAACwEAAA8AAAAAAAAAAQAgAAAAIgAAAGRycy9kb3ducmV2&#10;LnhtbFBLAQIUABQAAAAIAIdO4kBLfcdpxQEAAFcDAAAOAAAAAAAAAAEAIAAAACU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8789"/>
                          <w:spacing w:val="60"/>
                          <w:kern w:val="24"/>
                          <w:sz w:val="28"/>
                          <w:szCs w:val="28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6555105</wp:posOffset>
                </wp:positionV>
                <wp:extent cx="1550035" cy="307340"/>
                <wp:effectExtent l="0" t="0" r="0" b="0"/>
                <wp:wrapNone/>
                <wp:docPr id="71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035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878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荣誉奖励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26" o:spt="202" type="#_x0000_t202" style="position:absolute;left:0pt;margin-left:161.15pt;margin-top:516.15pt;height:24.2pt;width:122.05pt;z-index:251672576;mso-width-relative:page;mso-height-relative:page;" filled="f" stroked="f" coordsize="21600,21600" o:gfxdata="UEsDBAoAAAAAAIdO4kAAAAAAAAAAAAAAAAAEAAAAZHJzL1BLAwQUAAAACACHTuJASnfnV9kAAAAN&#10;AQAADwAAAGRycy9kb3ducmV2LnhtbE2PzU7DMBCE70i8g7VI3KidhIYqjVMhfiQOXCjhvo3dOCK2&#10;o9ht0rdnc6K33Z3R7DflbrY9O+sxdN5JSFYCmHaNV51rJdTf7w8bYCGiU9h7pyVcdIBddXtTYqH8&#10;5L70eR9bRiEuFCjBxDgUnIfGaIth5QftSDv60WKkdWy5GnGicNvzVIicW+wcfTA46Bejm9/9yUqI&#10;UT0nl/rNho+f+fN1MqJZYy3l/V0itsCinuO/GRZ8QoeKmA7+5FRgvYQsTTOykiCyZSLLOs8fgR2W&#10;00Y8Aa9Kft2i+gNQSwMEFAAAAAgAh07iQPBVchvFAQAAVwMAAA4AAABkcnMvZTJvRG9jLnhtbK1T&#10;wY7TMBC9I/EPlu80abth2ajuClgtFwRICx/gOnZjyfYY221SPgD+gBOXvfNd/Q7GTreL4Ia4OLbn&#10;zfN7M5PV9WgN2csQNThG57OaEukEdNptGf308fbZC0pi4q7jBpxk9CAjvV4/fbIafCsX0IPpZCBI&#10;4mI7eEb7lHxbVVH00vI4Ay8dBhUEyxMew7bqAh+Q3ZpqUdfPqwFC5wMIGSPe3kxBui78SkmR3isV&#10;ZSKGUdSWyhrKuslrtV7xdhu477U4yeD/oMJy7fDRM9UNT5zsgv6LymoRIIJKMwG2AqW0kMUDupnX&#10;f7i567mXxQsWJ/pzmeL/oxXv9h8C0R2jl3NKHLfYo+P3b8cfP4/3X8nFVS7Q4GOLuDuPyDS+ghEb&#10;/XAf8TL7HlWw+YuOCMax1IdzeeWYiMhJTVPXy4YSgbFlfbm8KPWvHrN9iOmNBEvyhtGA7StV5fu3&#10;MaEShD5A8mMObrUxpYXGkYHRq2bRlIRzBDOMy1hZhuFEkx1NyvMujZvxZHMD3QFd4kDj8z2EL5QM&#10;OByMxs87HiQlIZnXMM0SdwIRjE4So3+5S6inyMysExVqzgfsXlF/mrQ8Hr+fC+rxf1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Ep351fZAAAADQEAAA8AAAAAAAAAAQAgAAAAIgAAAGRycy9kb3du&#10;cmV2LnhtbFBLAQIUABQAAAAIAIdO4kDwVXIbxQEAAFcDAAAOAAAAAAAAAAEAIAAAACg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8789"/>
                          <w:spacing w:val="60"/>
                          <w:kern w:val="24"/>
                          <w:sz w:val="28"/>
                          <w:szCs w:val="28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953770</wp:posOffset>
                </wp:positionV>
                <wp:extent cx="1645920" cy="307340"/>
                <wp:effectExtent l="0" t="0" r="0" b="0"/>
                <wp:wrapNone/>
                <wp:docPr id="72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878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26" o:spt="202" type="#_x0000_t202" style="position:absolute;left:0pt;margin-left:161.15pt;margin-top:75.1pt;height:24.2pt;width:129.6pt;z-index:251673600;mso-width-relative:page;mso-height-relative:page;" filled="f" stroked="f" coordsize="21600,21600" o:gfxdata="UEsDBAoAAAAAAIdO4kAAAAAAAAAAAAAAAAAEAAAAZHJzL1BLAwQUAAAACACHTuJADis4X9gAAAAL&#10;AQAADwAAAGRycy9kb3ducmV2LnhtbE2PTU/DMAyG70j8h8iTuLGknTqV0nRCfEgcuLCVu9eEtlrj&#10;VE22dv8ec4Kj/T56/bjcLW4QFzuF3pOGZK1AWGq86anVUB/e7nMQISIZHDxZDVcbYFfd3pRYGD/T&#10;p73sYyu4hEKBGroYx0LK0HTWYVj70RJn335yGHmcWmkmnLncDTJVaisd9sQXOhztc2eb0/7sNMRo&#10;npJr/erC+9fy8TJ3qsmw1vpulahHENEu8Q+GX31Wh4qdjv5MJohBwyZNN4xykKkUBBNZnmQgjrx5&#10;yLcgq1L+/6H6AVBLAwQUAAAACACHTuJAB7D08sQBAABXAwAADgAAAGRycy9lMm9Eb2MueG1srVPB&#10;bhMxEL0j8Q+W781ut01LV3GqQlUuCJDafoDjtbOWbI+xneyGD4A/4MSld74r38HYCQmCW9WL1+OZ&#10;efPezOzserSGrGWIGhyjp5OaEukEdNotGX18uDt5Q0lM3HXcgJOMbmSk1/PXr2aDb2UDPZhOBoIg&#10;LraDZ7RPybdVFUUvLY8T8NKhU0GwPKEZllUX+IDo1lRNXV9UA4TOBxAyRny93TnpvOArJUX6pFSU&#10;iRhGkVsqZyjnIp/VfMbbZeC+12JPgz+DheXaYdED1C1PnKyC/g/KahEggkoTAbYCpbSQRQOqOa3/&#10;UXPfcy+LFmxO9Ic2xZeDFR/XnwPRHaOXDSWOW5zR9sf37c9f26dvZFoaNPjYYty9x8g0voURB50b&#10;l98jPmbdowo2f1ERQT+2enNorxwTETnp4nx61aBLoO+svjw7L/DVMduHmN5LsCRfGA04vtJVvv4Q&#10;E1bE0D8huZiDO21MGaFxZGD0atpMS8LBgxnG5VhZlmEPc2Seb2lcjHs5C+g2qBIXGsv3EL5SMuBy&#10;MBq/rHiQlIRk3sFul7gTGMHojmL0N6uEfArNjLqDQs7ZwOkV9vtNy+vxt12ijv/D/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OKzhf2AAAAAsBAAAPAAAAAAAAAAEAIAAAACIAAABkcnMvZG93bnJl&#10;di54bWxQSwECFAAUAAAACACHTuJAB7D08sQBAABXAwAADgAAAAAAAAABACAAAAAnAQAAZHJzL2Uy&#10;b0RvYy54bWxQSwUGAAAAAAYABgBZAQAAX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8789"/>
                          <w:spacing w:val="6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-424815</wp:posOffset>
                </wp:positionV>
                <wp:extent cx="1645920" cy="307340"/>
                <wp:effectExtent l="0" t="0" r="0" b="0"/>
                <wp:wrapNone/>
                <wp:docPr id="73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878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161.15pt;margin-top:-33.45pt;height:24.2pt;width:129.6pt;z-index:251674624;mso-width-relative:page;mso-height-relative:page;" filled="f" stroked="f" coordsize="21600,21600" o:gfxdata="UEsDBAoAAAAAAIdO4kAAAAAAAAAAAAAAAAAEAAAAZHJzL1BLAwQUAAAACACHTuJAZRQQBdgAAAAL&#10;AQAADwAAAGRycy9kb3ducmV2LnhtbE2Py07DMBBF90j8gzVI7FrbqRKFEKdCPCQWbChhP42HOCK2&#10;o9ht0r/HrGA5M0d3zq33qx3ZmeYweKdAbgUwcp3Xg+sVtB8vmxJYiOg0jt6RggsF2DfXVzVW2i/u&#10;nc6H2LMU4kKFCkyMU8V56AxZDFs/kUu3Lz9bjGmce65nXFK4HXkmRMEtDi59MDjRo6Hu+3CyCmLU&#10;D/LSPtvw+rm+PS1GdDm2St3eSHEPLNIa/2D41U/q0CSnoz85HdioYJdlu4Qq2BTFHbBE5KXMgR3T&#10;RpY58Kbm/zs0P1BLAwQUAAAACACHTuJA4QZnEsUBAABXAwAADgAAAGRycy9lMm9Eb2MueG1srVPB&#10;bhMxEL0j9R8s35vdJE1LV3GqlqpcECAVPsDx2llLtsfYTnbDB8AfcOLCne/KdzD2pimCG+LitT1v&#10;nt+bmV3eDNaQnQxRg2N0OqkpkU5Aq92G0Y8fHs5fUhITdy034CSjexnpzersxbL3jZxBB6aVgSCJ&#10;i03vGe1S8k1VRdFJy+MEvHQYVBAsT3gMm6oNvEd2a6pZXV9WPYTWBxAyRry9H4N0VfiVkiK9UyrK&#10;RAyjqC2VNZR1nddqteTNJnDfaXGUwf9BheXa4aMnqnueONkG/ReV1SJABJUmAmwFSmkhiwd0M63/&#10;cPPYcS+LFyxO9Kcyxf9HK97u3geiW0av5pQ4brFHh29fD99/Hn58IYtpLlDvY4O4R4/INNzBgI1+&#10;uo94mX0PKtj8RUcE41jq/am8ckhE5KTLi8X1DEMCY/P6an5R6l89Z/sQ02sJluQNowHbV6rKd29i&#10;QiUIfYLkxxw8aGNKC40jPaPXi9miJJwimGFcxsoyDEea7GhUnndpWA9Hm2to9+gSBxqf7yB8pqTH&#10;4WA0ftryICkJybyCcZa4E4hgdJQY/e02oZ4iM7OOVKg5H7B7Rf1x0vJ4/H4uqOf/YfU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ZRQQBdgAAAALAQAADwAAAAAAAAABACAAAAAiAAAAZHJzL2Rvd25y&#10;ZXYueG1sUEsBAhQAFAAAAAgAh07iQOEGZxLFAQAAVwMAAA4AAAAAAAAAAQAgAAAAJwEAAGRycy9l&#10;Mm9Eb2MueG1sUEsFBgAAAAAGAAYAWQEAAF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8789"/>
                          <w:spacing w:val="6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8209915</wp:posOffset>
                </wp:positionV>
                <wp:extent cx="1550035" cy="307340"/>
                <wp:effectExtent l="0" t="0" r="0" b="0"/>
                <wp:wrapNone/>
                <wp:docPr id="74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035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8789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161.15pt;margin-top:646.45pt;height:24.2pt;width:122.05pt;z-index:251675648;mso-width-relative:page;mso-height-relative:page;" filled="f" stroked="f" coordsize="21600,21600" o:gfxdata="UEsDBAoAAAAAAIdO4kAAAAAAAAAAAAAAAAAEAAAAZHJzL1BLAwQUAAAACACHTuJAQ2JPVtoAAAAN&#10;AQAADwAAAGRycy9kb3ducmV2LnhtbE2Py07DMBBF90j8gzVI7Kgdp41oiFMhHhILNpSwd2MTR8Tj&#10;KHab9O8ZVnQ5c4/unKl2ix/YyU6xD6ggWwlgFttgeuwUNJ+vd/fAYtJo9BDQKjjbCLv6+qrSpQkz&#10;ftjTPnWMSjCWWoFLaSw5j62zXsdVGC1S9h0mrxONU8fNpGcq9wOXQhTc6x7pgtOjfXK2/dkfvYKU&#10;zGN2bl58fPta3p9nJ9qNbpS6vcnEA7Bkl/QPw58+qUNNTodwRBPZoCCXMieUArmVW2CEbIpiDexA&#10;q3yd5cDril9+Uf8CUEsDBBQAAAAIAIdO4kAKjnJ3xQEAAFcDAAAOAAAAZHJzL2Uyb0RvYy54bWyt&#10;U8FuEzEQvSP1Hyzfm90mXQqrOBWlKhcESIUPcLx21pLtcW0nu+ED4A84ceHOd+U7GHvTFMENcfHa&#10;njfP783MLq9Ha8hOhqjBMXoxqymRTkCn3YbRTx/vzl9QEhN3HTfgJKN7Gen16uzZcvCtnEMPppOB&#10;IImL7eAZ7VPybVVF0UvL4wy8dBhUECxPeAybqgt8QHZrqnldP68GCJ0PIGSMeHs7Bemq8CslRXqv&#10;VJSJGEZRWyprKOs6r9VqydtN4L7X4iiD/4MKy7XDR09Utzxxsg36LyqrRYAIKs0E2AqU0kIWD+jm&#10;ov7DzX3PvSxesDjRn8oU/x+teLf7EIjuGL26pMRxiz06fPt6+P7z8OMLaea5QIOPLeLuPSLTeAMj&#10;NvrxPuJl9j2qYPMXHRGMY6n3p/LKMRGRk5qmrhcNJQJji/pqcVnqXz1l+xDTGwmW5A2jAdtXqsp3&#10;b2NCJQh9hOTHHNxpY0oLjSMDoy+beVMSThHMMC5jZRmGI012NCnPuzSux6PNNXR7dIkDjc/3ED5T&#10;MuBwMBoftjxISkIyr2GaJe4EIhidJEb/aptQT5GZWScq1JwP2L2i/jhpeTx+PxfU0/+w+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DYk9W2gAAAA0BAAAPAAAAAAAAAAEAIAAAACIAAABkcnMvZG93&#10;bnJldi54bWxQSwECFAAUAAAACACHTuJACo5yd8UBAABXAwAADgAAAAAAAAABACAAAAApAQAAZHJz&#10;L2Uyb0RvYy54bWxQSwUGAAAAAAYABgBZAQAAY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8789"/>
                          <w:spacing w:val="6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-1069975</wp:posOffset>
                </wp:positionH>
                <wp:positionV relativeFrom="paragraph">
                  <wp:posOffset>1988185</wp:posOffset>
                </wp:positionV>
                <wp:extent cx="2115820" cy="29464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20" cy="294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hint="eastAsia" w:hAnsi="微软雅黑" w:eastAsia="微软雅黑" w:cs="Times New Roman"/>
                                <w:color w:val="FFFFFF"/>
                                <w:kern w:val="24"/>
                              </w:rPr>
                              <w:t>求职意向：媒体公关类工作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25pt;margin-top:156.55pt;height:23.2pt;width:166.6pt;z-index:251635712;mso-width-relative:page;mso-height-relative:page;" filled="f" stroked="f" coordsize="21600,21600" o:gfxdata="UEsDBAoAAAAAAIdO4kAAAAAAAAAAAAAAAAAEAAAAZHJzL1BLAwQUAAAACACHTuJANM72GdsAAAAM&#10;AQAADwAAAGRycy9kb3ducmV2LnhtbE2Py07DMBBF90j8gzVIbFBrmzZpG+J0UUBquyP0A5x4SELj&#10;cRS7D/4edwXLmTm6c26+vtqenXH0nSMFciqAIdXOdNQoOHy+T5bAfNBkdO8IFfygh3Vxf5frzLgL&#10;feC5DA2LIeQzraANYcg493WLVvupG5Di7cuNVoc4jg03o77EcNvzZyFSbnVH8UOrB9y0WB/Lk1Ww&#10;28/3h82Wfx9X3evTdlEKXqVvSj0+SPECLOA1/MFw04/qUESnyp3IeNYrmMh0mURWwUzOJLAbks4X&#10;wKq4SVYJ8CLn/0sUv1BLAwQUAAAACACHTuJAscWZpLIBAAA9AwAADgAAAGRycy9lMm9Eb2MueG1s&#10;rVJLbhsxDN0X6B0E7euxB7GRDCwHBYJ0U7QB0h5A1mg8AvQrKXvGvUyA7HqIHifINUrJE6dod0U3&#10;kiiSj4+PXF+PzrKDBjTBC76YzTnTXoXW+J3gX7/cvrvkDJP0rbTBa8GPGvn15u2b9RAbXYc+2FYD&#10;IxCPzRAF71OKTVWh6rWTOAtRe3J2AZxMZMKuakEOhO5sVc/nq2oI0EYISiPS783JyTcFv+u0Sp+7&#10;DnViVnDilsoJ5dzms9qsZbMDGXujJhryH1g4aTwVPUPdyCTZHsxfUM4oCBi6NFPBVaHrjNKlB+pm&#10;Mf+jm/teRl16IXEwnmXC/werPh3ugJlW8BVnXjoa0fPDj6efj2yVtRkiNhRyH+9gspCeudGxA5dv&#10;aoGNRc/jWU89Jqbos14slpc1ya7IV19drC6K4NVrdgRMH3RwLD8EB5pXkVEePmKiihT6EpKL+XBr&#10;rC0zs54Ngl8t62VJOHsow/ocq8v0J5jcx4l5fqVxO07tbEN7JAFog6l8H+A7ZwNtg+D4bS9Bcya9&#10;om/BT7wwvt8nIlG4ZahTPhHNBs2oUJ72KS/B73aJet36z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0zvYZ2wAAAAwBAAAPAAAAAAAAAAEAIAAAACIAAABkcnMvZG93bnJldi54bWxQSwECFAAUAAAA&#10;CACHTuJAscWZpLIBAAA9AwAADgAAAAAAAAABACAAAAAq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hint="eastAsia" w:hAnsi="微软雅黑" w:eastAsia="微软雅黑" w:cs="Times New Roman"/>
                          <w:color w:val="FFFFFF"/>
                          <w:kern w:val="24"/>
                        </w:rPr>
                        <w:t>求职意向：媒体公关类工作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-1069975</wp:posOffset>
                </wp:positionH>
                <wp:positionV relativeFrom="paragraph">
                  <wp:posOffset>1511300</wp:posOffset>
                </wp:positionV>
                <wp:extent cx="2115820" cy="4724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2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hAnsi="微软雅黑" w:eastAsia="微软雅黑"/>
                                <w:color w:val="FFFFFF"/>
                                <w:kern w:val="24"/>
                                <w:sz w:val="44"/>
                                <w:szCs w:val="44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25pt;margin-top:119pt;height:37.2pt;width:166.6pt;z-index:251636736;mso-width-relative:page;mso-height-relative:page;" filled="f" stroked="f" coordsize="21600,21600" o:gfxdata="UEsDBAoAAAAAAIdO4kAAAAAAAAAAAAAAAAAEAAAAZHJzL1BLAwQUAAAACACHTuJAVLmwptwAAAAM&#10;AQAADwAAAGRycy9kb3ducmV2LnhtbE2Py07DMBBF90j8gzVIbFBrJw1pGuJ0UUAq3ZH2A5x4SELj&#10;cRS7D/4edwXL0Rzde26xvpqBnXFyvSUJ0VwAQ2qs7qmVcNi/zzJgzivSarCEEn7Qwbq8vytUru2F&#10;PvFc+ZaFEHK5ktB5P+acu6ZDo9zcjkjh92Uno3w4p5brSV1CuBl4LETKjeopNHRqxE2HzbE6GQkf&#10;u2R32Gz593HVvz5tl5Xgdfom5eNDJF6Aebz6Pxhu+kEdyuBU2xNpxwYJsyjNngMrIV5kYdUNSZMl&#10;sFrCIooT4GXB/48ofwFQSwMEFAAAAAgAh07iQDgaiGeyAQAAPQMAAA4AAABkcnMvZTJvRG9jLnht&#10;bK1SzY4TMQy+I+07RLnTaUftUkZNV0ir3QuClRYeIM0knUiTH+y0M92XQeLGQ/A4iNfASYcughvi&#10;ksSx/fnzZ29uRtezowa0wQu+mM05016F1vq94B8/3L1cc4ZJ+lb2wWvBTxr5zfbqxWaIja5DF/pW&#10;AyMQj80QBe9Sik1Voeq0kzgLUXtymgBOJjJhX7UgB0J3fVXP59fVEKCNEJRGpN/bs5NvC74xWqX3&#10;xqBOrBecuKVyQjl3+ay2G9nsQcbOqomG/AcWTlpPRS9QtzJJdgD7F5SzCgIGk2YquCoYY5UuPVA3&#10;i/kf3Tx2MurSC4mD8SIT/j9Y9e74AMy2gtOgvHQ0oh+fv37/9oWtszZDxIZCHuMDTBbSMzc6GnD5&#10;phbYWPQ8XfTUY2KKPuvFYrWuSXZFvuWrerksglfP2REw3evgWH4IDjSvIqM8vsVEFSn0V0gu5sOd&#10;7fsys96zQfDXq3pVEi4eyuh9jtVl+hNM7uPMPL/SuBundnahPZEAtMFUvgvwxNlA2yA4fjpI0JxJ&#10;r+hb8DMvjG8OiUgUbhnqnE9Es0EzKpSnfcpL8Ltdop63fvs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VLmwptwAAAAMAQAADwAAAAAAAAABACAAAAAiAAAAZHJzL2Rvd25yZXYueG1sUEsBAhQAFAAA&#10;AAgAh07iQDgaiGeyAQAAPQMAAA4AAAAAAAAAAQAgAAAAKw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hAnsi="微软雅黑" w:eastAsia="微软雅黑"/>
                          <w:color w:val="FFFFFF"/>
                          <w:kern w:val="24"/>
                          <w:sz w:val="44"/>
                          <w:szCs w:val="44"/>
                          <w:lang w:eastAsia="zh-CN"/>
                        </w:rPr>
                        <w:t>大山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-645795</wp:posOffset>
                </wp:positionH>
                <wp:positionV relativeFrom="paragraph">
                  <wp:posOffset>3692525</wp:posOffset>
                </wp:positionV>
                <wp:extent cx="969645" cy="1675765"/>
                <wp:effectExtent l="0" t="0" r="0" b="635"/>
                <wp:wrapNone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464" cy="167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出生年月：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现居地址：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最高学历：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主修专业：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0.85pt;margin-top:290.75pt;height:131.95pt;width:76.35pt;z-index:251637760;mso-width-relative:page;mso-height-relative:page;" filled="f" stroked="f" coordsize="21600,21600" o:gfxdata="UEsDBAoAAAAAAIdO4kAAAAAAAAAAAAAAAAAEAAAAZHJzL1BLAwQUAAAACACHTuJACQB9S9sAAAAL&#10;AQAADwAAAGRycy9kb3ducmV2LnhtbE2Py07DMBBF90j8gzVI7FrbVQNRyKRCkSokRBct3bCbxG4S&#10;4UeI3Qd8fc0KlqM5uvfccnWxhp30FAbvEORcANOu9WpwHcL+fT3LgYVITpHxTiN86wCr6vampEL5&#10;s9vq0y52LIW4UBBCH+NYcB7aXlsKcz9ql34HP1mK6Zw6riY6p3Br+EKIB25pcKmhp1HXvW4/d0eL&#10;8FqvN7RtFjb/MfXL2+F5/Np/ZIj3d1I8AYv6Ev9g+NVP6lAlp8YfnQrMIMykkI+JRchymQFLSCbT&#10;ugYhX2ZL4FXJ/2+orlBLAwQUAAAACACHTuJACDndVhUCAAD2AwAADgAAAGRycy9lMm9Eb2MueG1s&#10;rVPBjtowEL1X6j9YvpcABXaJCCu6K6pKqF2JVj0bxyaRbI9rGxL6Ae0f7KmX3vtdfEfHDrCovVW9&#10;ODOeyfO8mTezu1YrshfO12AKOuj1KRGGQ1mbbUE/fVy+uqXEB2ZKpsCIgh6Ep3fzly9mjc3FECpQ&#10;pXAEQYzPG1vQKgSbZ5nnldDM98AKg0EJTrOArttmpWMNomuVDfv9SdaAK60DLrzH24cuSOcJX0rB&#10;wwcpvQhEFRRrC+l06dzEM5vPWL51zFY1P5XB/qEKzWqDj16gHlhgZOfqv6B0zR14kKHHQWcgZc1F&#10;4oBsBv0/2KwrZkXigs3x9tIm//9g+fv9oyN1WdApJYZpHNHx6fvxx6/jz29kGNvTWJ9j1tpiXmjf&#10;QItjPt97vIysW+l0/CIfgnFs9OHSXNEGwvFyOpmOJiNKOIYGk5vx7XAcYbLnv63z4a0ATaJRUIfD&#10;Sz1l+5UPXeo5JT5mYFkrlQaoDGkKOnk97qcfLhEEVybmiiSFE0xk1FUerdBu2hPNDZQHZOmgk4m3&#10;fFljKSvmwyNzqAskhlrHaAXuKyUN6qag/suOOUGJemdwMNPBaBSFlpzR+GaIjruObK4jZqfvAaU5&#10;wC2xPJkxP6izKR3ozyjxRXwVQ8xwfLug4Wzeh07NuCJcLBYpCaVlWViZteURumvWYhdA1qmPkXbH&#10;FfsfHRRXmsRpEaJ6r/2U9byu8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JAH1L2wAAAAsBAAAP&#10;AAAAAAAAAAEAIAAAACIAAABkcnMvZG93bnJldi54bWxQSwECFAAUAAAACACHTuJACDndVhUCAAD2&#10;AwAADgAAAAAAAAABACAAAAAqAQAAZHJzL2Uyb0RvYy54bWxQSwUGAAAAAAYABgBZAQAAs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出生年月：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现居地址：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最高学历：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主修专业：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3692525</wp:posOffset>
                </wp:positionV>
                <wp:extent cx="1035050" cy="1675765"/>
                <wp:effectExtent l="0" t="0" r="0" b="635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1" cy="167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="Calibri" w:hAnsi="Calibri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1995.06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北京海淀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大学本科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2"/>
                                <w:szCs w:val="22"/>
                              </w:rPr>
                              <w:t>视觉传达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.1pt;margin-top:290.75pt;height:131.95pt;width:81.5pt;z-index:251638784;mso-width-relative:page;mso-height-relative:page;" filled="f" stroked="f" coordsize="21600,21600" o:gfxdata="UEsDBAoAAAAAAIdO4kAAAAAAAAAAAAAAAAAEAAAAZHJzL1BLAwQUAAAACACHTuJAqrB79doAAAAK&#10;AQAADwAAAGRycy9kb3ducmV2LnhtbE2Py07DMBBF90j8gzVI7Kid0CArZFKhSBUSgkVLN+yc2E0i&#10;7HGI3Qd8Pe4KljNzdOfcanV2lh3NHEZPCNlCADPUeT1Sj7B7X99JYCEq0sp6MgjfJsCqvr6qVKn9&#10;iTbmuI09SyEUSoUwxDiVnIduME6FhZ8Mpdvez07FNM4917M6pXBneS7EA3dqpPRhUJNpBtN9bg8O&#10;4aVZv6lNmzv5Y5vn1/3T9LX7KBBvbzLxCCyac/yD4aKf1KFOTq0/kA7MIuQiTyRCIbMC2AWQ92nT&#10;IshlsQReV/x/hfoXUEsDBBQAAAAIAIdO4kBQpnzTEwIAAPgDAAAOAAAAZHJzL2Uyb0RvYy54bWyt&#10;U8GO0zAQvSPxD5bvNGlpu0vUdFV2VYRUwUoFcXYdu7EUe4ztNikfAH/AiQt3vqvfwdhpuxXcEJdk&#10;xjN+M2/meXbX6YbshfMKTEmHg5wSYThUymxL+vHD8sUtJT4wU7EGjCjpQXh6N3/+bNbaQoyghqYS&#10;jiCI8UVrS1qHYIss87wWmvkBWGEwKMFpFtB126xyrEV03WSjPJ9mLbjKOuDCezx96IN0nvClFDy8&#10;l9KLQJqSYm8hfV36buI3m89YsXXM1oqf2mD/0IVmymDRC9QDC4zsnPoLSivuwIMMAw46AykVF4kD&#10;shnmf7BZ18yKxAWH4+1lTP7/wfJ3+0dHVIW7w/EYpnFHx+/fjj9+HX9+JaM4n9b6AtPWFhND9xo6&#10;zD2fezyMtDvpdPwjIYJxhDpcpiu6QHi8lL+c5JMhJRxjw+nN5HY0iTjZ03XrfHgjQJNolNTh+tJU&#10;2X7lQ596TonVDCxV06QVNoa0JZ1ihXThEkHwxsRckcRwgomU+tajFbpNd+K5geqANB30QvGWLxW2&#10;smI+PDKHykBmqHaM1uC+UNKickrqP++YE5Q0bw2u5tVwPI5SS854cjNCx11HNtcRs9P3gOLEuWC1&#10;ZMb80JxN6UB/QpEvYlUMMcOxdknD2bwPvZ7xkXCxWKQkFJdlYWXWlkfofliLXQCp0hwj7Z4rzj86&#10;KK+0idNTiPq99lPW04Od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qsHv12gAAAAoBAAAPAAAA&#10;AAAAAAEAIAAAACIAAABkcnMvZG93bnJldi54bWxQSwECFAAUAAAACACHTuJAUKZ80xMCAAD4AwAA&#10;DgAAAAAAAAABACAAAAApAQAAZHJzL2Uyb0RvYy54bWxQSwUGAAAAAAYABgBZAQAAr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ascii="Calibri" w:hAnsi="Calibri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1995.06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北京海淀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大学本科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2"/>
                          <w:szCs w:val="22"/>
                        </w:rPr>
                        <w:t>视觉传达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4286885</wp:posOffset>
                </wp:positionV>
                <wp:extent cx="91440" cy="156210"/>
                <wp:effectExtent l="38100" t="0" r="41910" b="0"/>
                <wp:wrapNone/>
                <wp:docPr id="1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1" cy="15642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7.4pt;margin-top:337.55pt;height:12.3pt;width:7.2pt;z-index:251639808;v-text-anchor:middle;mso-width-relative:page;mso-height-relative:page;" fillcolor="#FFFFFF" filled="t" stroked="f" coordsize="559792,955625" o:gfxdata="UEsDBAoAAAAAAIdO4kAAAAAAAAAAAAAAAAAEAAAAZHJzL1BLAwQUAAAACACHTuJAG+VhWdkAAAAN&#10;AQAADwAAAGRycy9kb3ducmV2LnhtbE2PwU7DMBBE70j8g7VI3FI7bUnaNE4PSJXgSAuc3XhJosbr&#10;yHbr8PeYExx3djTzpt7PZmQ3dH6wJCFfCGBIrdUDdRLeT4dsA8wHRVqNllDCN3rYN/d3taq0jfSG&#10;t2PoWAohXykJfQhTxblvezTKL+yElH5f1hkV0uk6rp2KKdyMfClEwY0aKDX0asLnHtvL8WoklDq+&#10;bmZDn9O8OhXmA+PBvUQpHx9ysQMWcA5/ZvjFT+jQJKazvZL2bJSQ5at1Yg8SivIpB5YsWb4Ua2Dn&#10;JG23JfCm5v9XND9QSwMEFAAAAAgAh07iQDNwpNJXAwAAkggAAA4AAABkcnMvZTJvRG9jLnhtbK1W&#10;S2/cNhC+F+h/IHi3JUqiHguvAzSGgyBFE8DpueBS1EoARQokvbvOr++QkizJ6xxSdA9aUsN5fN8M&#10;Z3T34dJLdBLGdlrtMbmNMRKK67pTxz3++/vjTYmRdUzVTGol9vhFWPzh/vff7s7DTiS61bIWBoER&#10;ZXfnYY9b54ZdFFneip7ZWz0IBcJGm5452JpjVBt2Buu9jJI4zqOzNvVgNBfWwtuHUYjvg/2mEdx9&#10;bRorHJJ7DLG58DThefDP6P6O7Y6GDW3HpzDYf4iiZ50Cp6+mHphj6Nl0V6b6jhttdeNuue4j3TQd&#10;FwEDoCHxGzRPLRtEwALk2OGVJvv/meV/nb4Z1NWQO4KRYj3k6MvT139G18DOebA7OPQ0fDPTzsLS&#10;Q700pvf/AAJdAqMvr4yKi0McXlaEerscJITmWVJ4wqNFlz9b90noYIed/rRuzEc9r1g7r/hFzUsD&#10;WfX5lCGfDiPIp8EI8nkY8zkw5/V8cH6JzntMaVVUCUYtxERpntCQrV6fxHcdzjmPISmqssox8uFW&#10;WZYkU7jLOf586Pgf4sdai+RlnkNxbbTAdTBZlFlJgywpMwrGA8K3srSiZZpO3rY+tru3ijQu4rxa&#10;G11FA5iTLFsLVwAXIeRj62S7G12mFSEQoQe5aM4gs5KkcTEKrwJaCX8R5krzmrxVQEuu5oBWOBfh&#10;NU6prQj5WBI8ol3phx4BqsuRd+kpCamg1wE9N2TNeFYmNIYrAIK0zLNN/uei9IVDaJXOt2PrYLub&#10;CoBkaTGVVRFTsqmAYhHShJCf+swLWiRB84oZqdYFvmJjujxAGujMp+b/MbbxJmyMzwfeg3JDaAbF&#10;PxbPVbhraXKFdLp0v8gdgP5JQkhR0ip7J4srBuZ62GLhUykBK77lBHpe21Cgd2l0Vsuufuyk9I3H&#10;vtiP0qATg4YGc63WZ4wksw5e7vFj+E1tYaMmle9qBCgBDjiDydlIBq2Q9wP0cquOGDF5hJHMnQmt&#10;TmnvcWw+xroHZtvRaTA7VmzfORjGsuv3uIz9b/IslY9UhHE6NuHIj4VxEPjVQdcvMEbgOwAGbKvN&#10;D8DwWcGYqkiWQYAubDIoN9iYteQQNkmVVjAbEFMctMegfYl52zD4ApvTkPaTdb0Pp5ZPift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BvlYVnZAAAADQEAAA8AAAAAAAAAAQAgAAAAIgAAAGRycy9k&#10;b3ducmV2LnhtbFBLAQIUABQAAAAIAIdO4kAzcKTSVwMAAJIIAAAOAAAAAAAAAAEAIAAAACgBAABk&#10;cnMvZTJvRG9jLnhtbFBLBQYAAAAABgAGAFkBAADx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-884555</wp:posOffset>
                </wp:positionH>
                <wp:positionV relativeFrom="paragraph">
                  <wp:posOffset>3909695</wp:posOffset>
                </wp:positionV>
                <wp:extent cx="152400" cy="142875"/>
                <wp:effectExtent l="0" t="0" r="635" b="9525"/>
                <wp:wrapNone/>
                <wp:docPr id="1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167" cy="143036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9.65pt;margin-top:307.85pt;height:11.25pt;width:12pt;z-index:251640832;v-text-anchor:middle;mso-width-relative:page;mso-height-relative:page;" fillcolor="#FFFFFF" filled="t" stroked="f" coordsize="1993900,1873250" o:gfxdata="UEsDBAoAAAAAAIdO4kAAAAAAAAAAAAAAAAAEAAAAZHJzL1BLAwQUAAAACACHTuJAqKJ9mdsAAAAN&#10;AQAADwAAAGRycy9kb3ducmV2LnhtbE2PzU7DMBCE70i8g7VIXFDqOKF/IU4PlYrEAVUUHsCNlyRq&#10;vI5it03fnuUEx52dnf2m3EyuFxccQ+dJg5qlIJBqbztqNHx97pIViBANWdN7Qg03DLCp7u9KU1h/&#10;pQ+8HGIjOIRCYTS0MQ6FlKFu0Zkw8wMS77796EzkcWykHc2Vw10vszRdSGc64g+tGXDbYn06nB1j&#10;qFd12r/dsmnv7HszBXzebZ+0fnxQ6QuIiFP8M8MvPt9AxUxHfyYbRK8hUfk6Z6+GhZovQbAlUWrO&#10;0pGlfJWBrEr5v0X1A1BLAwQUAAAACACHTuJAQh/E2OkUAABMaQAADgAAAGRycy9lMm9Eb2MueG1s&#10;rZ1dbyS3cobvA+Q/DHQZIFazP8juhdcHwTlwLnKSY8Sb62A8Gq2ESBphZrxa59efp7rJmaK9zaKC&#10;rAGPdlVdXcWXrHpZrO75/k9fn582X/bH0+Ph5eON+6652exfdoe7x5fPH2/+69OP/zzebE7n7cvd&#10;9unwsv9489v+dPOnH/7xH75/e/2wbw8Ph6e7/XGDkpfTh7fXjzcP5/Prh9vb0+5h/7w9fXd43b/w&#10;y/vD8Xl75q/Hz7d3x+0b2p+fbtum8bdvh+Pd6/Gw259O/Otfll/e/DDrv7/f785/u78/7c+bp483&#10;2Hae/3+c//+L/P/2h++3Hz4ft68Pj7toxvb/YMXz9vGFm15U/WV73m5+PT7+QdXz4+54OB3uz9/t&#10;Ds+3h/v7x91+9gFvXPM7b35+2L7uZ18YnNPrZZhO/39qd//x5afj5vEO7Nqbzcv2GYz+7ee//fdy&#10;a0bn7fX0AaGfX386in+n178edv9z2rwc/vywffm8/5fj8fD2sN/eYZOT0bzNLpC/nLh088vbvx/u&#10;0L399XyYB+rr/fFZFDIEm68zHr9d8Nh/PW92/KMbWufDzWbHr1zfNZ2f77D9kC7e/Xo6/+v+MCva&#10;fvnr6bzAecdPMxh30aNPQH///ASy/3S7caMfhrB527hp6qYmzYGLrNOyfQAXv3ngqtC1wx+EGbSr&#10;4nZCc7OuuVPCQ/D8WVfcK1nnhi64guIhE+6GsXXrmr0WbiYU+3WTGf2Lf2Hiv35dMUv9IuuarnV9&#10;v654UsKh6YepXVfsMviaMI7BrWt2GkA/9V3fFVRnADrnR19SrRH0wQ9Nyeocwt6PoS1YrTH0Q9s2&#10;oWB1hiFGD20BQ6dB9ChumoLqDEU39uUB0TBaU7rVMA4MRyhM6Vaj6NpuGrsCjK2G0bNS+wKKrUYx&#10;TG5qCqul1SiaRmsQx6admml9pFsNom+m3k3r06PNMJzGAeH1oKQxZJI2fixo1hD6sZ2GwhLvNIQI&#10;h65gc6ch9HjYjes2dxrBwBwdCoul0wj6rm3GkmaNYGBm9IXg32kEh8n3zVCwWSNIuPNDaTQ0gq33&#10;oSnZrBF0wY1Nt45gpxEEv6ktrO9eI+gG17UFzb1GsOt7V4p3vUbQDaMrpcJeI4hwN3WFge41hKxX&#10;cuf6cPQaQufbTuLM6lrpMwx7TCmp1hg6j9FtyeocxMa3pYDXaxQxO0ykz1WzYSIq2QbI0VBY44PG&#10;0Q0S8gqJa8iADANroDAmg0ayG1iMhcQ1ZECGbnRtYTEOGsmuaUNfCHqDBtJ58kWJ1wwaydbDawrZ&#10;ZciAHHrXTgVmM2ggWV7TVJgjXuPYdage1me21zC2vh26wgzxGYqohr0VVGsU28aTM9Ynn89Q9B6z&#10;C+PhNYqOP76wHH2GYugG8mLBao2ia9ktFKa1z1AM09i3pQHRKLIRIVKuD0jQKMKZJl9SHTSMbEJk&#10;N7K60EMG4zj6piusmJDByEIvpYKQwTg13cjwrW6Lgoaxa8eJlbtudQYj0abrCyEkZDAO49APpcHO&#10;cBxH54g462ZnOPqh60pzZPwdkG1T2sOMGZABQ4B9dUzGDEk2MbDJdbtHjaQLA1GnMN5jBmUg57Fp&#10;XR2TUUPpgtC4wniPGkvoUzFDjhmUgVRd2myMGZR+mkohe8yQDGEixq+P9pQh2Xg3FXYEUw5kP05A&#10;swrkpIEc+omt6+pQTzmMLASY3LrmDEasKHCzKQPR92THQlydNIjOwcTXTc4gHJgbrhBVJw1hS/2j&#10;oFgD2Dm4dWGQHYWZK8Npu6GUYlyjAWx7InBhsbBMlWrSaCjEDwoZShji1A+F3aJrMgTxsStMDtdk&#10;GPa+8YWETp1GWwJ1GgupkaCopSlf9cXR1jB2vgullegajaSV0gmLypJmA7cgJjBTlnIeNdNr6S2r&#10;3RiiGkRDVENoiGr8DFENniGqkTNENWyGqMbMENWAlUWzKo0hqledIVqPVlaeMbTWo9XWo5UVZgwD&#10;6tFq69Fq69HKCjJlW7NyjCFaj1ZWijG01qOVlWEMrfVrq6tHq6tHKyu/lG3Nii+GaP3aygovhtb6&#10;SJjVXAyt9WsrK7cYWuvR6uvRysosZQOyGoshWo9WVl0xtNajlRVWDK31aGU1FUNrPVpZOcXQWh8J&#10;s0pKWWtWRzFE6yOhr0crK6D8wYBboUTxCHP7kE41d19f4r/x04az1483n4RayUHn6+Ekh6hyzMlR&#10;6aflIHb7AUH5rZZ3mTzOiXwXj1W/Id9m8gRwkR/W5btMntAs8mFdvs/kWcYiP63LD5m8MEu5ANoo&#10;R8/f9NjnV0SXXcHnkF8RnXYFr8f8iug2526rVk35FdFxt+45tEwjLSxNPOeYbO0e/Cq7InoOvVq9&#10;Ikdbjr7me6x7jrLsHtFzTqtW75EjLqxovkfB8xxzYTxyBXRm9R455nK0NF9R8DzHvIueQ0NW75Fj&#10;zl5muUfB8xxzYRizVeue46oeXWEPcgWnMmtWMSjZFdFzTltWr8gxl6w/32Pdcxhfdo/oeb/uOcOZ&#10;XRE9JxWvWpVjLplYrOIcY/WKHHPJsvMVBc9zzCWDzlcUPM8xl+w4X1HwPMdcMt98xbrngKzHSrKa&#10;XEHKWvOc6ZBdET0nHa1ekWMu2Wi+x7rnTKDsHtFzmnNW75FjLsX3+R4Fz3PMpaYuV1AtX71HjrmU&#10;yucrCp7nmEsFfL6i4HmOeYieU7JetSrHPETPw7rnTG89ulKEFqsoL6/dg4WQXRE9p2i8ekWOuRSM&#10;53use87BXnaP6DkV3tV75JhLdXe+R8HzHHMp2soV1GNX75FjLrXY+YqC5znmU/Sc+unqPXLMpXY6&#10;36PgeY65FEXnK9Y9Z2Hr0Z3LnXKJlDLX7CII5NdE56VGuXpNjvtcoFzus+4/oSO/TxwAqSmu3ifH&#10;3jVxCKRWqK5ZOFokskfaM3/fmHm82dCY+YtcA6/dnoX/ph83b/QBxqa9zQM/x548+f3z4cv+02GW&#10;PAsXdhM9UTByfOWgnr/NrXvc/ir49JJdQFPBGKdsfkWSS5+vyw0yeamYpjskufQZ5bVB7xTX9iet&#10;u6fDaT+P0tWjP95poHGKk7sFgatgUvINV7Irklz6/JY8jsNlljskufT5DYPeKa7tT1oLrrd946Rt&#10;ANg5KY0NmyXUu4FWo2V+Zxeke6XP6IkSd46zRw71ip73ND1FpvduedpJJyZkUX8T3JCm+Xvla+yn&#10;m4OW1mUZvVN+lP5sw3yaazlOnNWPtDyScoreuqkfpToLuiOnPDDRsvjY0IEXxcf+Er0SpukzYus8&#10;rS5LSB1ZcZf0m8TSZxLHADnuEWO6PhDQy8Z0DeZE8UA7syHuHMe4UVziXFm8mWg7SLZLpDHEr9OG&#10;1qvpsidMLqbP6KqaZfTscMpnaKddTU5yGJlAXKQpoTgyzTj1cQnS8DFaS4qW5VGOwmbt9HD0Ze0c&#10;m7FEojgdWIbtztHltsAUuobub0M7PSeRP4cWmCxj2ql1S2YMpCd2KcWRcXISF22nkcinVJrgSZ+X&#10;GUlHWhx3Fi7cqKx9aHxkXNJhyAMAhrhngSwDSWu3FfPJoXTOR3FHt5Kh3Y+y4mZU6e+z4p6jF0wa&#10;/WQSND2gGdrHZpAHHBCnyyBQhS67SpsNfH0R53jYmjP02UgJetbu7DgzDV7am0V8ZPYkwpfQTJ8R&#10;VcIosEbxll6Nsu20rAR5aEK0B3pSTO2cDEftBIXLDjsZkT6TMY6VHbXT+EVPRnEgpSMrkmHvadBK&#10;/DFpTZ9JeytNfovtw8BiNbTTTSGNfOIqidaaBC1dt7FOw7k8mdzSTt9SnDPC7qxx5/5y5i7G0Hp4&#10;4ZvJxfSZXKVpTtpORLxlHK2B7LxLM5J+YGZbedxXaFAyYp1BBaJScqOGQI0jaW1Z5hX8SUlX0aGG&#10;zqfEyWvoh5avoEPDNHRUggUEejpNtqXFK6wJ6JYuFtH+PvEK6hTo/oyTuYI5Ed95OmM2pYI4EVFp&#10;ZY/SJm8iVtMjvEjbtMmTUi/SJmsi4Tg5rWEIR3raDNLE1O2lA3KWNjkTtIBW+ShtUiaFfQVjUtIV&#10;hMk3PSRltqSCLxFHE5GsoEtkGhq+o26TLRGt6cGL0iZZgpyMF90mV/I9YEb+YFMlHoGiCW+xxGZK&#10;PF0CxYjSJlHi4YtW+iuZJ8xGiyd5Gusita6gSX4EzGqWRP6njLBY4kyS5Om5TfzO5kiEMy9NguKl&#10;TZEQEY4m0hUMKdCWHS3hHhZBYuHS9BV1m/wouImlvkjb9Gh+oCfyFwKhwY7A3XHINntpkyN5jiwx&#10;L5sbhc73MPRZt02NmFRN4ow2Mwo9O9NqYgS/HVMOt3kRTFrKDLPdNi0K0LJYaJ+LWGVWRPHAJYZm&#10;k6Iw8NBLNScKAxvXON42JVrjNTYjaoeW7cA8PpBTnI7Ua62a1jKI0hXFSmpJjCyTElVruy7xp5ZQ&#10;AOEsSrc9ASPq5tnl8ujDvrt4aNjySDAnEUXdhJQ4a3CYp+SK0tRhqZcullBkuVR503imz0h3J0Yx&#10;jgkP1VkFBMhK3Abw1A8PkpUt4VGOeBzeNbK1MqSJc4sltCDT5lqW5vlhqLlgSSzwnI6WRpAC0hCP&#10;pztqj1YBCd4fmRB7AZqsy7qZ7XHdQdAhQ4Y0Vccl9ndcaI036y5GgE4cNrZdV2m4GWhWmyKbwcEq&#10;Ylz9ZPYyr6whvwwizdY8ymDMlStCgEXqKi8gHiNL8FPmIQ6UVxBFiTS3mFosOUv8MnERn+Etzq7r&#10;qpDH1EmT5SlwXXK4QfC1xC/rWR6eoyu+qB3alIKFCzz2cjmxS+s+fS7rX0UixKGt5WXXXsMckZ2y&#10;cHUMRbydLs09yYj0GY25BmjJG9fTsySWPqP4Nf7PaWYy5ntAY4y6dfIDBxBL4aDGHHbE7FQv8qa3&#10;LkAbI3dAvzmYLkDnYr6rwYq0MvCkyhwja6YCZYy+jS05NTNNKpM8wrvor5nIFCTSXqBqnYxUWeNu&#10;oG4ZuolTpmhPxSpnw001JspXBBHCBuWmKF8RozirGKStlhxVFQI5NpEFtchXRNixg8Ql/RUBHHnq&#10;oVF/RX5Q8jXZR5lTk9qUtzV5Uw1mTVJWWNVkfDUVaujEeJ1pNVxFTeQaIqTWSQ3LUsuQnblJ4dQq&#10;l9dgWPxQBZEa8qliVAWz1SGQ5+ot2qwjbAUnR/wSwCsIPyThkh+y/UTKOukzMmfPKxriacE7xdlZ&#10;yHFQkVN07FTj4n6neIUxJCrZ0Cw7IbVzSh6mz8VTJV1hijzPHg8i3iddYffaji/Zu14973t5cc/s&#10;cSLRa9vEAf4Z02wSTfrTZxyXqyDPzvPQn4Eo24TYc/ZO8ZaCqLGjdN1VO6ejk3Uy1nupfM/j8U7x&#10;8pjIQRVRKBvoNGrpM64fJVkzHmp1VolLTTMma7YI1paPHX6fcjWBwBo+HnKWo545VfPoqbm1pQlA&#10;XvUhTIBjZuwqrn0qlelknPPL1ig9uJEXN8i7HGbtWGbMQ54qn2Ixns1tsGynqM5bfBbtHSypvP3A&#10;T3lHxSLOEYG1KKhndPHcncKG0LfyyFAWlkfQxFXqXRbjp2VBdjSLOO9PskYGPh57PKUCYdnO66lS&#10;NU82mNamcuLp7ti/TncSu9yyq7wLBhsW26eGd0UZ4lgeDwioALVWeuGtPumYnpc0sa8wtNNVEDtT&#10;mb9UfgzxQd64MNvOsACZJc5ZzOIqJ668acUQp9QX9ymUgXmlgiU+8k6MxRhqGFZlgSYEXnG1iMsr&#10;+CxjeF9EzNN4OliBg8KCnM3LjKRBxp5iHOPEAygKBd2lxTeF0vQZQyrFIqyftbOqpIekuJooDnD0&#10;v4hDTK3AwbTieGERZ+dka4fXx4Ie++gKcXnno4xMzW4jdZtKJKgpdiGfrKF8BdcwYoFyls3bMFrN&#10;IGosWdq8KcVaIleollhj2XOdCURV6KyF7XWisZmHCFtr8DqPKRb4yeqaU8uE4sUoByzlucZpdFyF&#10;9M9NZg2WV2ykRU5wxSBrfHgfRordgXdS8ARa2Z5riCIHEpktvK4RkEIMEFv6rwGWQkwTjBo/G8pr&#10;/A50nVj1b50eKFFKViz7q7MPhT4TL5XcKPQTfcr6AfeSOznuG63is07N8m5DC1/e0XnJ/CPdd9b6&#10;0sSCBkyzG1HzFt6t2Zr2K1o08r4vc3wU66Je3FmJQpM6fIH9GuOvOONI0xU5qTgfILAXSjpyKmnU&#10;iZnzV8Y70nRl2a8JNW+FZTdr2KP4OlhL32nZ/utmPT1tUJJXO8cqcbZTqdRaYQ3H27zmb85daDed&#10;5Y2UlO6SuDmW8qJjwvfMYmugGonNy5E0HKBiJgQqd0m7PdFoQJJ3nkrerZnHdG4nfl+zTDgBSLuH&#10;mlXIu4xjl7p0WZuLXKSTqxUxhB5NwsDiakWIAqZ43AlFNiMgKzQV5yviK9QytqPInsOK3uxG4nEn&#10;RX0zN9DLdTm2sDMPFDdN9Yq8xr4llagrsmZP+1HcJlfkZNmNxg1SRcaXpue4RCv4BOdcsVG+jq0w&#10;WZeJUsOFOCaO67OGaTEL45yt4HGBN6cvhlSQRLr8YliZd7tlhkV3SdJcQW9TC20Nd44YVrDyJGkf&#10;XlRvJKJgxQYlucTrdq29z2WsiGbWtuoCQsWO7YJuzWbwMm9qNpqXKVm3iY2zvbU3yNeF1Nqb7+sa&#10;rdjYX5d/RdHgGlkqChLXoFVR7LjGw4pCigq1dpFGRXG7AKQThFlcUrmnonCl8lpFVUwlTZptrW22&#10;ysgV9TyV7iuKhYpLVFQiFVGpKHMqFlRRQ2X3lyiWhIZyoHWKv9nVX00OGUyjgKqZp1231rQWYmhQ&#10;fp6DunBmu+KuCbl9eCKteCn9vEu64uhE6a44ClEHSe+T/n29IJ1V8QysPE09vyXn8li1PI2tvkLl&#10;dHh6vPvx8elJHqM+/Xb689Nx82XLN+fwhTt3h7ebzdP2dOYfP978OP+JW6fssqf5lUMvB1GTdkqi&#10;bj9/Gc/yMqP5O2Lka2GWr5f55XD3G18Rw7cI8fU8D4fj/97weqMdP3y82Z2P86Pop93+Zd/diaId&#10;31Fz3G5ejyekD8fzwyF+fc+Px8PLWUzafnh6/Pxw/s/Hz5vjI69JOj8c9/ufzjebu0dUziI4rlSe&#10;XqNqFBx+PeLhPADHz79cRiBzeKfkRNN8+ezU4kr8Fhy+smce7miffCeQ/vssdf0SpB/+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0XAABbQ29u&#10;dGVudF9UeXBlc10ueG1sUEsBAhQACgAAAAAAh07iQAAAAAAAAAAAAAAAAAYAAAAAAAAAAAAQAAAA&#10;PxYAAF9yZWxzL1BLAQIUABQAAAAIAIdO4kCKFGY80QAAAJQBAAALAAAAAAAAAAEAIAAAAGMWAABf&#10;cmVscy8ucmVsc1BLAQIUAAoAAAAAAIdO4kAAAAAAAAAAAAAAAAAEAAAAAAAAAAAAEAAAAAAAAABk&#10;cnMvUEsBAhQAFAAAAAgAh07iQKiifZnbAAAADQEAAA8AAAAAAAAAAQAgAAAAIgAAAGRycy9kb3du&#10;cmV2LnhtbFBLAQIUABQAAAAIAIdO4kBCH8TY6RQAAExpAAAOAAAAAAAAAAEAIAAAACoBAABkcnMv&#10;ZTJvRG9jLnhtbFBLBQYAAAAABgAGAFkBAACFGAAAAAA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4237,112398;98947,44032;88046,86728;83727,60931;78769,53800;82335,53018;85234,51655;87524,49800;89177,47394;90424,44032;43406,94670;51379,60467;43406,61307;46508,53336;49610,52148;52104,50467;53959,48264;55264,45539;16381,20365;13111,22595;11548,26274;12069,120944;14558,123986;18436,125174;130216,124305;133023,121553;133863,26969;132647,23117;129608,20596;117625,24739;25499,20046;101880,15730;126945,8487;132415,9327;137249,11645;141156,15237;143935,19785;145295,25115;145179,121060;143559,126245;140577,130649;136496,134038;131547,136124;18436,136732;12966,135892;8104,133546;4196,129982;1447,125434;86,120133;202,24160;1794,18974;4775,14542;8885,11153;13834,9067;27756,8487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-884555</wp:posOffset>
                </wp:positionH>
                <wp:positionV relativeFrom="paragraph">
                  <wp:posOffset>5048885</wp:posOffset>
                </wp:positionV>
                <wp:extent cx="156845" cy="149225"/>
                <wp:effectExtent l="0" t="0" r="0" b="3175"/>
                <wp:wrapNone/>
                <wp:docPr id="13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779" cy="149239"/>
                        </a:xfrm>
                        <a:custGeom>
                          <a:avLst/>
                          <a:gdLst>
                            <a:gd name="T0" fmla="*/ 1678526 w 2768"/>
                            <a:gd name="T1" fmla="*/ 720029 h 2768"/>
                            <a:gd name="T2" fmla="*/ 1532963 w 2768"/>
                            <a:gd name="T3" fmla="*/ 720029 h 2768"/>
                            <a:gd name="T4" fmla="*/ 1472528 w 2768"/>
                            <a:gd name="T5" fmla="*/ 574982 h 2768"/>
                            <a:gd name="T6" fmla="*/ 1577152 w 2768"/>
                            <a:gd name="T7" fmla="*/ 469612 h 2768"/>
                            <a:gd name="T8" fmla="*/ 1577152 w 2768"/>
                            <a:gd name="T9" fmla="*/ 299199 h 2768"/>
                            <a:gd name="T10" fmla="*/ 1492023 w 2768"/>
                            <a:gd name="T11" fmla="*/ 213992 h 2768"/>
                            <a:gd name="T12" fmla="*/ 1321766 w 2768"/>
                            <a:gd name="T13" fmla="*/ 213992 h 2768"/>
                            <a:gd name="T14" fmla="*/ 1215193 w 2768"/>
                            <a:gd name="T15" fmla="*/ 320663 h 2768"/>
                            <a:gd name="T16" fmla="*/ 1079378 w 2768"/>
                            <a:gd name="T17" fmla="*/ 265376 h 2768"/>
                            <a:gd name="T18" fmla="*/ 1079378 w 2768"/>
                            <a:gd name="T19" fmla="*/ 119680 h 2768"/>
                            <a:gd name="T20" fmla="*/ 959158 w 2768"/>
                            <a:gd name="T21" fmla="*/ 0 h 2768"/>
                            <a:gd name="T22" fmla="*/ 839588 w 2768"/>
                            <a:gd name="T23" fmla="*/ 0 h 2768"/>
                            <a:gd name="T24" fmla="*/ 719368 w 2768"/>
                            <a:gd name="T25" fmla="*/ 119680 h 2768"/>
                            <a:gd name="T26" fmla="*/ 719368 w 2768"/>
                            <a:gd name="T27" fmla="*/ 265376 h 2768"/>
                            <a:gd name="T28" fmla="*/ 579004 w 2768"/>
                            <a:gd name="T29" fmla="*/ 323265 h 2768"/>
                            <a:gd name="T30" fmla="*/ 469182 w 2768"/>
                            <a:gd name="T31" fmla="*/ 213992 h 2768"/>
                            <a:gd name="T32" fmla="*/ 298925 w 2768"/>
                            <a:gd name="T33" fmla="*/ 213992 h 2768"/>
                            <a:gd name="T34" fmla="*/ 213796 w 2768"/>
                            <a:gd name="T35" fmla="*/ 299199 h 2768"/>
                            <a:gd name="T36" fmla="*/ 213796 w 2768"/>
                            <a:gd name="T37" fmla="*/ 469612 h 2768"/>
                            <a:gd name="T38" fmla="*/ 322968 w 2768"/>
                            <a:gd name="T39" fmla="*/ 579535 h 2768"/>
                            <a:gd name="T40" fmla="*/ 265133 w 2768"/>
                            <a:gd name="T41" fmla="*/ 720029 h 2768"/>
                            <a:gd name="T42" fmla="*/ 119570 w 2768"/>
                            <a:gd name="T43" fmla="*/ 720029 h 2768"/>
                            <a:gd name="T44" fmla="*/ 0 w 2768"/>
                            <a:gd name="T45" fmla="*/ 839708 h 2768"/>
                            <a:gd name="T46" fmla="*/ 0 w 2768"/>
                            <a:gd name="T47" fmla="*/ 960038 h 2768"/>
                            <a:gd name="T48" fmla="*/ 119570 w 2768"/>
                            <a:gd name="T49" fmla="*/ 1080368 h 2768"/>
                            <a:gd name="T50" fmla="*/ 265133 w 2768"/>
                            <a:gd name="T51" fmla="*/ 1080368 h 2768"/>
                            <a:gd name="T52" fmla="*/ 320369 w 2768"/>
                            <a:gd name="T53" fmla="*/ 1216309 h 2768"/>
                            <a:gd name="T54" fmla="*/ 213796 w 2768"/>
                            <a:gd name="T55" fmla="*/ 1322980 h 2768"/>
                            <a:gd name="T56" fmla="*/ 213796 w 2768"/>
                            <a:gd name="T57" fmla="*/ 1493393 h 2768"/>
                            <a:gd name="T58" fmla="*/ 298925 w 2768"/>
                            <a:gd name="T59" fmla="*/ 1578600 h 2768"/>
                            <a:gd name="T60" fmla="*/ 469182 w 2768"/>
                            <a:gd name="T61" fmla="*/ 1578600 h 2768"/>
                            <a:gd name="T62" fmla="*/ 573805 w 2768"/>
                            <a:gd name="T63" fmla="*/ 1473880 h 2768"/>
                            <a:gd name="T64" fmla="*/ 719368 w 2768"/>
                            <a:gd name="T65" fmla="*/ 1534370 h 2768"/>
                            <a:gd name="T66" fmla="*/ 719368 w 2768"/>
                            <a:gd name="T67" fmla="*/ 1680067 h 2768"/>
                            <a:gd name="T68" fmla="*/ 839588 w 2768"/>
                            <a:gd name="T69" fmla="*/ 1800397 h 2768"/>
                            <a:gd name="T70" fmla="*/ 959158 w 2768"/>
                            <a:gd name="T71" fmla="*/ 1800397 h 2768"/>
                            <a:gd name="T72" fmla="*/ 1079378 w 2768"/>
                            <a:gd name="T73" fmla="*/ 1680067 h 2768"/>
                            <a:gd name="T74" fmla="*/ 1079378 w 2768"/>
                            <a:gd name="T75" fmla="*/ 1534370 h 2768"/>
                            <a:gd name="T76" fmla="*/ 1219742 w 2768"/>
                            <a:gd name="T77" fmla="*/ 1476482 h 2768"/>
                            <a:gd name="T78" fmla="*/ 1321766 w 2768"/>
                            <a:gd name="T79" fmla="*/ 1578600 h 2768"/>
                            <a:gd name="T80" fmla="*/ 1492023 w 2768"/>
                            <a:gd name="T81" fmla="*/ 1578600 h 2768"/>
                            <a:gd name="T82" fmla="*/ 1577152 w 2768"/>
                            <a:gd name="T83" fmla="*/ 1493393 h 2768"/>
                            <a:gd name="T84" fmla="*/ 1577152 w 2768"/>
                            <a:gd name="T85" fmla="*/ 1322980 h 2768"/>
                            <a:gd name="T86" fmla="*/ 1475128 w 2768"/>
                            <a:gd name="T87" fmla="*/ 1220862 h 2768"/>
                            <a:gd name="T88" fmla="*/ 1532963 w 2768"/>
                            <a:gd name="T89" fmla="*/ 1080368 h 2768"/>
                            <a:gd name="T90" fmla="*/ 1678526 w 2768"/>
                            <a:gd name="T91" fmla="*/ 1080368 h 2768"/>
                            <a:gd name="T92" fmla="*/ 1798746 w 2768"/>
                            <a:gd name="T93" fmla="*/ 960038 h 2768"/>
                            <a:gd name="T94" fmla="*/ 1798746 w 2768"/>
                            <a:gd name="T95" fmla="*/ 839708 h 2768"/>
                            <a:gd name="T96" fmla="*/ 1678526 w 2768"/>
                            <a:gd name="T97" fmla="*/ 720029 h 2768"/>
                            <a:gd name="T98" fmla="*/ 899373 w 2768"/>
                            <a:gd name="T99" fmla="*/ 1259888 h 2768"/>
                            <a:gd name="T100" fmla="*/ 539364 w 2768"/>
                            <a:gd name="T101" fmla="*/ 900199 h 2768"/>
                            <a:gd name="T102" fmla="*/ 899373 w 2768"/>
                            <a:gd name="T103" fmla="*/ 539859 h 2768"/>
                            <a:gd name="T104" fmla="*/ 1258732 w 2768"/>
                            <a:gd name="T105" fmla="*/ 900199 h 2768"/>
                            <a:gd name="T106" fmla="*/ 899373 w 2768"/>
                            <a:gd name="T107" fmla="*/ 1259888 h 2768"/>
                            <a:gd name="T108" fmla="*/ 899373 w 2768"/>
                            <a:gd name="T109" fmla="*/ 720029 h 2768"/>
                            <a:gd name="T110" fmla="*/ 719368 w 2768"/>
                            <a:gd name="T111" fmla="*/ 900199 h 2768"/>
                            <a:gd name="T112" fmla="*/ 899373 w 2768"/>
                            <a:gd name="T113" fmla="*/ 1080368 h 2768"/>
                            <a:gd name="T114" fmla="*/ 1079378 w 2768"/>
                            <a:gd name="T115" fmla="*/ 900199 h 2768"/>
                            <a:gd name="T116" fmla="*/ 899373 w 2768"/>
                            <a:gd name="T117" fmla="*/ 720029 h 2768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68" h="2768">
                              <a:moveTo>
                                <a:pt x="2583" y="1107"/>
                              </a:moveTo>
                              <a:cubicBezTo>
                                <a:pt x="2359" y="1107"/>
                                <a:pt x="2359" y="1107"/>
                                <a:pt x="2359" y="1107"/>
                              </a:cubicBezTo>
                              <a:cubicBezTo>
                                <a:pt x="2337" y="1028"/>
                                <a:pt x="2306" y="953"/>
                                <a:pt x="2266" y="884"/>
                              </a:cubicBezTo>
                              <a:cubicBezTo>
                                <a:pt x="2427" y="722"/>
                                <a:pt x="2427" y="722"/>
                                <a:pt x="2427" y="722"/>
                              </a:cubicBezTo>
                              <a:cubicBezTo>
                                <a:pt x="2500" y="650"/>
                                <a:pt x="2500" y="532"/>
                                <a:pt x="2427" y="460"/>
                              </a:cubicBezTo>
                              <a:cubicBezTo>
                                <a:pt x="2296" y="329"/>
                                <a:pt x="2296" y="329"/>
                                <a:pt x="2296" y="329"/>
                              </a:cubicBezTo>
                              <a:cubicBezTo>
                                <a:pt x="2224" y="256"/>
                                <a:pt x="2106" y="256"/>
                                <a:pt x="2034" y="329"/>
                              </a:cubicBezTo>
                              <a:cubicBezTo>
                                <a:pt x="1870" y="493"/>
                                <a:pt x="1870" y="493"/>
                                <a:pt x="1870" y="493"/>
                              </a:cubicBezTo>
                              <a:cubicBezTo>
                                <a:pt x="1804" y="457"/>
                                <a:pt x="1734" y="429"/>
                                <a:pt x="1661" y="408"/>
                              </a:cubicBezTo>
                              <a:cubicBezTo>
                                <a:pt x="1661" y="184"/>
                                <a:pt x="1661" y="184"/>
                                <a:pt x="1661" y="184"/>
                              </a:cubicBezTo>
                              <a:cubicBezTo>
                                <a:pt x="1661" y="83"/>
                                <a:pt x="1578" y="0"/>
                                <a:pt x="1476" y="0"/>
                              </a:cubicBezTo>
                              <a:cubicBezTo>
                                <a:pt x="1292" y="0"/>
                                <a:pt x="1292" y="0"/>
                                <a:pt x="1292" y="0"/>
                              </a:cubicBezTo>
                              <a:cubicBezTo>
                                <a:pt x="1190" y="0"/>
                                <a:pt x="1107" y="83"/>
                                <a:pt x="1107" y="184"/>
                              </a:cubicBezTo>
                              <a:cubicBezTo>
                                <a:pt x="1107" y="408"/>
                                <a:pt x="1107" y="408"/>
                                <a:pt x="1107" y="408"/>
                              </a:cubicBezTo>
                              <a:cubicBezTo>
                                <a:pt x="1031" y="430"/>
                                <a:pt x="958" y="459"/>
                                <a:pt x="891" y="497"/>
                              </a:cubicBezTo>
                              <a:cubicBezTo>
                                <a:pt x="722" y="329"/>
                                <a:pt x="722" y="329"/>
                                <a:pt x="722" y="329"/>
                              </a:cubicBezTo>
                              <a:cubicBezTo>
                                <a:pt x="650" y="256"/>
                                <a:pt x="532" y="256"/>
                                <a:pt x="460" y="329"/>
                              </a:cubicBezTo>
                              <a:cubicBezTo>
                                <a:pt x="329" y="460"/>
                                <a:pt x="329" y="460"/>
                                <a:pt x="329" y="460"/>
                              </a:cubicBezTo>
                              <a:cubicBezTo>
                                <a:pt x="256" y="532"/>
                                <a:pt x="256" y="650"/>
                                <a:pt x="329" y="722"/>
                              </a:cubicBezTo>
                              <a:cubicBezTo>
                                <a:pt x="497" y="891"/>
                                <a:pt x="497" y="891"/>
                                <a:pt x="497" y="891"/>
                              </a:cubicBezTo>
                              <a:cubicBezTo>
                                <a:pt x="460" y="958"/>
                                <a:pt x="430" y="1031"/>
                                <a:pt x="408" y="1107"/>
                              </a:cubicBezTo>
                              <a:cubicBezTo>
                                <a:pt x="184" y="1107"/>
                                <a:pt x="184" y="1107"/>
                                <a:pt x="184" y="1107"/>
                              </a:cubicBezTo>
                              <a:cubicBezTo>
                                <a:pt x="83" y="1107"/>
                                <a:pt x="0" y="1190"/>
                                <a:pt x="0" y="1291"/>
                              </a:cubicBezTo>
                              <a:cubicBezTo>
                                <a:pt x="0" y="1476"/>
                                <a:pt x="0" y="1476"/>
                                <a:pt x="0" y="1476"/>
                              </a:cubicBezTo>
                              <a:cubicBezTo>
                                <a:pt x="0" y="1578"/>
                                <a:pt x="83" y="1661"/>
                                <a:pt x="184" y="1661"/>
                              </a:cubicBezTo>
                              <a:cubicBezTo>
                                <a:pt x="408" y="1661"/>
                                <a:pt x="408" y="1661"/>
                                <a:pt x="408" y="1661"/>
                              </a:cubicBezTo>
                              <a:cubicBezTo>
                                <a:pt x="429" y="1734"/>
                                <a:pt x="457" y="1804"/>
                                <a:pt x="493" y="1870"/>
                              </a:cubicBezTo>
                              <a:cubicBezTo>
                                <a:pt x="329" y="2034"/>
                                <a:pt x="329" y="2034"/>
                                <a:pt x="329" y="2034"/>
                              </a:cubicBezTo>
                              <a:cubicBezTo>
                                <a:pt x="256" y="2106"/>
                                <a:pt x="256" y="2224"/>
                                <a:pt x="329" y="2296"/>
                              </a:cubicBezTo>
                              <a:cubicBezTo>
                                <a:pt x="460" y="2427"/>
                                <a:pt x="460" y="2427"/>
                                <a:pt x="460" y="2427"/>
                              </a:cubicBezTo>
                              <a:cubicBezTo>
                                <a:pt x="532" y="2500"/>
                                <a:pt x="650" y="2500"/>
                                <a:pt x="722" y="2427"/>
                              </a:cubicBezTo>
                              <a:cubicBezTo>
                                <a:pt x="883" y="2266"/>
                                <a:pt x="883" y="2266"/>
                                <a:pt x="883" y="2266"/>
                              </a:cubicBezTo>
                              <a:cubicBezTo>
                                <a:pt x="953" y="2306"/>
                                <a:pt x="1028" y="2337"/>
                                <a:pt x="1107" y="2359"/>
                              </a:cubicBezTo>
                              <a:cubicBezTo>
                                <a:pt x="1107" y="2583"/>
                                <a:pt x="1107" y="2583"/>
                                <a:pt x="1107" y="2583"/>
                              </a:cubicBezTo>
                              <a:cubicBezTo>
                                <a:pt x="1107" y="2685"/>
                                <a:pt x="1190" y="2768"/>
                                <a:pt x="1292" y="2768"/>
                              </a:cubicBezTo>
                              <a:cubicBezTo>
                                <a:pt x="1476" y="2768"/>
                                <a:pt x="1476" y="2768"/>
                                <a:pt x="1476" y="2768"/>
                              </a:cubicBezTo>
                              <a:cubicBezTo>
                                <a:pt x="1578" y="2768"/>
                                <a:pt x="1661" y="2685"/>
                                <a:pt x="1661" y="2583"/>
                              </a:cubicBezTo>
                              <a:cubicBezTo>
                                <a:pt x="1661" y="2359"/>
                                <a:pt x="1661" y="2359"/>
                                <a:pt x="1661" y="2359"/>
                              </a:cubicBezTo>
                              <a:cubicBezTo>
                                <a:pt x="1737" y="2338"/>
                                <a:pt x="1809" y="2308"/>
                                <a:pt x="1877" y="2270"/>
                              </a:cubicBezTo>
                              <a:cubicBezTo>
                                <a:pt x="2034" y="2427"/>
                                <a:pt x="2034" y="2427"/>
                                <a:pt x="2034" y="2427"/>
                              </a:cubicBezTo>
                              <a:cubicBezTo>
                                <a:pt x="2106" y="2500"/>
                                <a:pt x="2224" y="2500"/>
                                <a:pt x="2296" y="2427"/>
                              </a:cubicBezTo>
                              <a:cubicBezTo>
                                <a:pt x="2427" y="2296"/>
                                <a:pt x="2427" y="2296"/>
                                <a:pt x="2427" y="2296"/>
                              </a:cubicBezTo>
                              <a:cubicBezTo>
                                <a:pt x="2500" y="2224"/>
                                <a:pt x="2500" y="2106"/>
                                <a:pt x="2427" y="2034"/>
                              </a:cubicBezTo>
                              <a:cubicBezTo>
                                <a:pt x="2270" y="1877"/>
                                <a:pt x="2270" y="1877"/>
                                <a:pt x="2270" y="1877"/>
                              </a:cubicBezTo>
                              <a:cubicBezTo>
                                <a:pt x="2308" y="1809"/>
                                <a:pt x="2338" y="1737"/>
                                <a:pt x="2359" y="1661"/>
                              </a:cubicBezTo>
                              <a:cubicBezTo>
                                <a:pt x="2583" y="1661"/>
                                <a:pt x="2583" y="1661"/>
                                <a:pt x="2583" y="1661"/>
                              </a:cubicBezTo>
                              <a:cubicBezTo>
                                <a:pt x="2685" y="1661"/>
                                <a:pt x="2768" y="1578"/>
                                <a:pt x="2768" y="1476"/>
                              </a:cubicBezTo>
                              <a:cubicBezTo>
                                <a:pt x="2768" y="1291"/>
                                <a:pt x="2768" y="1291"/>
                                <a:pt x="2768" y="1291"/>
                              </a:cubicBezTo>
                              <a:cubicBezTo>
                                <a:pt x="2768" y="1190"/>
                                <a:pt x="2685" y="1107"/>
                                <a:pt x="2583" y="1107"/>
                              </a:cubicBezTo>
                              <a:close/>
                              <a:moveTo>
                                <a:pt x="1384" y="1937"/>
                              </a:moveTo>
                              <a:cubicBezTo>
                                <a:pt x="1078" y="1937"/>
                                <a:pt x="830" y="1690"/>
                                <a:pt x="830" y="1384"/>
                              </a:cubicBezTo>
                              <a:cubicBezTo>
                                <a:pt x="830" y="1078"/>
                                <a:pt x="1078" y="830"/>
                                <a:pt x="1384" y="830"/>
                              </a:cubicBezTo>
                              <a:cubicBezTo>
                                <a:pt x="1689" y="830"/>
                                <a:pt x="1937" y="1078"/>
                                <a:pt x="1937" y="1384"/>
                              </a:cubicBezTo>
                              <a:cubicBezTo>
                                <a:pt x="1937" y="1690"/>
                                <a:pt x="1689" y="1937"/>
                                <a:pt x="1384" y="1937"/>
                              </a:cubicBezTo>
                              <a:close/>
                              <a:moveTo>
                                <a:pt x="1384" y="1107"/>
                              </a:moveTo>
                              <a:cubicBezTo>
                                <a:pt x="1231" y="1107"/>
                                <a:pt x="1107" y="1231"/>
                                <a:pt x="1107" y="1384"/>
                              </a:cubicBezTo>
                              <a:cubicBezTo>
                                <a:pt x="1107" y="1537"/>
                                <a:pt x="1231" y="1661"/>
                                <a:pt x="1384" y="1661"/>
                              </a:cubicBezTo>
                              <a:cubicBezTo>
                                <a:pt x="1537" y="1661"/>
                                <a:pt x="1661" y="1537"/>
                                <a:pt x="1661" y="1384"/>
                              </a:cubicBezTo>
                              <a:cubicBezTo>
                                <a:pt x="1661" y="1231"/>
                                <a:pt x="1537" y="1107"/>
                                <a:pt x="1384" y="1107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shape id="齿轮" o:spid="_x0000_s1026" o:spt="100" style="position:absolute;left:0pt;margin-left:-69.65pt;margin-top:397.55pt;height:11.75pt;width:12.35pt;z-index:251641856;mso-width-relative:page;mso-height-relative:page;" fillcolor="#FFFFFF" filled="t" stroked="f" coordsize="2768,2768" o:gfxdata="UEsDBAoAAAAAAIdO4kAAAAAAAAAAAAAAAAAEAAAAZHJzL1BLAwQUAAAACACHTuJAxEoklNsAAAAN&#10;AQAADwAAAGRycy9kb3ducmV2LnhtbE2Py07DMBBF90j8gzVI7FLbDQ1pGqcSSIgdEqUbdk48eajx&#10;OIrdNvD1mBUsR/fo3jPlfrEju+DsB0cK5EoAQ2qcGahTcPx4SXJgPmgyenSECr7Qw766vSl1YdyV&#10;3vFyCB2LJeQLraAPYSo4902PVvuVm5Bi1rrZ6hDPueNm1tdYbke+FiLjVg8UF3o94XOPzelwtgra&#10;7/kNxWftXjfZk18PEx3bJVXq/k6KHbCAS/iD4Vc/qkMVnWp3JuPZqCCR6TaNrILH7UYCi0gi5UMG&#10;rFaQyzwDXpX8/xfVD1BLAwQUAAAACACHTuJA5ST3qUkMAACMQwAADgAAAGRycy9lMm9Eb2MueG1s&#10;rVxdjuO4EX4PkDsIfgyQsUj9UGpMzwLJYvISJAts5wAe2z1twLYMy9Pds4fKDRa5TnKLVFGkXKV2&#10;UdWLnYcem6wfVn1ksViU9fGH18M+e96e+113vF+YD/ki2x7X3WZ3/Hq/+NfD5z83i6y/rI6b1b47&#10;bu8X37f94odPf/zDx5fT3dZ2T91+sz1nIOTY372c7hdPl8vpbrns10/bw6r/0J22R+h87M6H1QW+&#10;nr8uN+fVC0g/7Jc2z+vlS3fenM7detv30Prj0Ln45OU/Pm7Xl38+PvbbS7a/X8DYLv7v2f/9gn+X&#10;nz6u7r6eV6en3ToMY/UbRnFY7Y6gdBT14+qyyr6dd29EHXbrc9d3j5cP6+6w7B4fd+uttwGsMfnE&#10;mp+fVqettwWc059GN/W/n9j1P55/Ome7DWBXLLLj6gAY/e/X//z313+ja15O/R1Q/Hz66Ry+9fAR&#10;7Xx9PB/wf7Age/Xu/D66c/t6ydbQaKrauXaRraHLlK0tWpS5vDKvv/WXv207L2j1/Pf+MqCxgU/e&#10;l5swoAdA7vGwB2D+tMxM7ZrK1tlLZl3dBABHSkMoHUwQ22ZPNwktITRVYdu6EESCX0blSZElITSl&#10;s5VtBJEVoaxc2TZWGGVNCE3lnKmsINIRyrJuayOJhAU5mpMWCdCNlLZtTSv50jB8AOncSs40FCBr&#10;iraVxmkYQoU1rhZBpxClhTKMrKlMK46UglTYvIYJcnsqGYZS7trCScAbCpOtq8LVklCGU1ooBcqY&#10;tm5yQailQLVVayppoJbiJIqjEDVFWzWiOIqQKI6C4wCZWhRHsUlbTLFJy1RDYyk0lWvzvBQWpaXI&#10;FLYAxAVkCooMrF8DIeF2hCsoMsnJXlB4bNu0tpJkUnjSMilGQOlaaVEWFKNk+CgoRmmZFKNklCso&#10;RoWF8C7NJdiVrmEO0KwKCaOSYgRQmkKKHSXFKL1nUIxgJlcuFzAqKUZpmRQjURyFB9auyxthapYU&#10;HlEcRaat87wQxVFk0hZTZEze5BgQbofgSg1NRaGZEUqxgR2gqFsBm4piY6ypi1zaKysKTnKyVxQh&#10;g3NYjOsVhSgtlOIESVlRwAYo+JQClQwfFQOqcg3gLwitKVDJOFczoNJCKVCVK5pcCnQ1A6oEUtGn&#10;NQUquXPUDKiqKAtYxLd9WlOg0kIZULCl57WThFKgkttwzYACmbDuBaGOApVMFRwDKi2UAmWSSY1j&#10;SCXtdxSpGal6qByFCtZ060ppS3YMq9LVpZjQO4oVLOpEVotHpzH/hkw9saoaChYeteQEvGFopaUy&#10;tJKnj4ahlQwrDUMrLZWhlYyADUOrdJURD18NQ8vavKmlM0jD0EqeEhuGVnKzahlayeNsy9BKS2Vo&#10;ubZxpZSatRSt5GbdMrDSQilYyYSiZVil7adYJZOelkLVtHAGk5KzliFlq7aBY8vtcG1yClUFe2Ut&#10;pfomp1DBmSB1XKZQJcdqcgoVDKCppMTC5AwrWzWukAKWySlYM4OlaM0MlqJlZjyrxsvkFLDkJDCs&#10;EpHcXw2rRKRdwEoRaRdgFe0atJML1hgGWHI3NEYPGCtHzIyWAjbjWYpXnkGGBzleXVVweAtVu1is&#10;g5ye+CBNygoSM6R0fc2Q0vU1Q0rxmiGlcM2QUrRmSOnymiGlaM2Q6tFiNYq0VFakmCHVo8XKFDNS&#10;9WgVerRYpWJmAHq0Cj1arFgxMwD92mLlirRUVq+YIdWvLVaxmJGqR6vUr61J5SIVs0o9WqV+bZV6&#10;tFgFI+0sVsKYIdWjxWoYM1L1aLEixoxU/dqq9GhVerRYGSM9VlbGmCHVR8JajxYrZMwMQI8Wq2TM&#10;SNWjVevRggu9a/o0MwD92mK1jLRUVsyYIdWjxYoZM1L1aDl9JGTFjDcDgCvZr/HSdfUU72HXr8dw&#10;EQufshVe6D8Y0/hr7lPX47UvXszC5e6DCRe7QIgXt5S+ZfTgMqQvRHpICFFClA/OQPpKpjeMHiYl&#10;0juZ3jJ6mG5IHy+m347fFowezxfIAIeH4Sr7BkfJOYLJcDAQOSrOEYyGlF/kqDlHMBtuF0UOxzmC&#10;4ZCqixwcaczU0XK4GBQ5JlgHy8GFEgcklBRtGyy3suVw+8U4guVWthzSS8YRLIe0VxwVxxyzXrQc&#10;VIscHHPMaD1HwnKOOWarniNhOcccL808R8JyjjlmmZ4jYTnHHDNI5ID0ULScY14GyyH1kzhAKMWj&#10;DJZDWidycMwxq/Ojki2HYTAdwXJIx0QdHHPMxlAHpFoiB8e8CpZDGiVycMzxJsjrSFjOMcdrHs+R&#10;sJxjjtmP50hYzjHHzAY54PpFtINjjlmL55AtB3dSPPBqxXPIloPjGUewHFIJaVQAAOMIlsOVh8jB&#10;MccsAUcFKYDIwTF3wXLY3kUOjjleVXgdCcs55rhze46E5RxzvGLwHAnLOeZ4fYAccDcg2sExb4Ll&#10;UPeXOGAiUTyw7O91yJbDlGMcwXKo14s6OOZYrvc6ZMshb6Y6sBSPHFBnF3VwzNtgOdTQRQ6OOdbQ&#10;vY6E5RxzLJB7joTlHHOsfnuOhOUcc1/aRhYsXIuWcNRNHozHsrTEA8uIetiXpQc9sv2w5DhPcABc&#10;5sl6OPZwlT+4AMvF4tg4+r5c7MeWyOdgybKxYTF44En4gM8AX+kdeBI+4HPAYBl34GE+gFwdcs6Q&#10;mJ/h+dbpk63nRQZPtn5BH0AevbpgPh8/Zi/3C//UZPYUPmDPoXvePnSe5oJZPVwdQJ0NdIN/ou4r&#10;zfrbl936L9tfGEeBZ2fCAZoHUeoOtItJ5t+iOKyqoZ4cHsIaLAx68sFd8PgOa7d44w4MDcSfMCvm&#10;tZSQTiKTs5YJU7brTKnwbgmU1LA5UktiO9w2svaovITAqrYEnnvySuD5ViZM2a6zxIa83UJ+Qi0x&#10;AZNpex6y3TAolRLThO0Z7papEm27UgneoQEmJRSYiCXGhRGX3I2mxodUkB6CjxaTkckMUzIuFW27&#10;zpI4smGDHnXAfb8fMJty8KzyMEv0E8vYsA9yQYpW3fBN2Ji5eAxH6O6JUbE5OFSpIcgK0I0eisJm&#10;2nVKcnxYE+cHnCHJfIIHZYdmiJqkucHbfqRuY9TlMZB/GyIihijkmSxwXbPKCIxPqGGyijE83WjG&#10;6ETGo9KAY0eeENkiFLpmlQYcO2qYxtTQPAnBUXEI/yoNiBlqQAwJpLpmnYbgWZw8VEMoT0BKxjWH&#10;fIjs4Xz+8G/DbMIVhFZEpgiFtl1lyCS5iDqGeQOXx2yphFZ7TdBnt+/AgkGN+EnTqhp+EISRlIiP&#10;RmHcJc2j40K7SgOGHo/CRJi2XackLDq/t5ER49bnlTewF9J2fGgIpwZuxNCuUhJXEjw7y4Rp21VK&#10;4uK2mG+QEY/tmJ+Q9lE5JkFaS2Jcs5iGEWHadpUl15gKuSFRcg3BvD1G+TgolZImTFWLqTFRom1X&#10;KcE0HGeLLTgmPm8fOiCTJ9p9xBk6hk1RpebKhUeWm+LmOt6pp278CS4GLR+u/LDH36KFSBpTofgj&#10;NZ2emIlFrlGPukOnJ+aBb/TEvNFODR07gkN1ekYuPAdSfNQdOj0unAttAVVuqqfBh8eGiTjpwId2&#10;scO+I575OOa5JmFA36Gyx4cyrwdPg8Qeez1rTTvCSe9dscATD14YYmGcb/oOnT3xUOvHT+0ZO6bB&#10;Ox5349ah04Ngoj2wS7Hw4lFWdej0FHGLxvlF7cH55/XgjGQdsUKCMx86dHrGSkzgGvFRd+j04Gr3&#10;w57qwbDmOyb5zlBFQk+HPEunZxQXErrRHnXHO/VM0kkf1rw9obQ1DmB0aOh4q2ff9VuP6LUWFmJ9&#10;EdNmeOo4YHuluZln5+EcDj9yZNOkidl8zdPgsR1VaWfPyITayFwECwdQkYC2RztC+1sXsNw7GF/j&#10;k+8wEabC0DLv6an2seM9tnhHeXETz5iof+pKE62JHW/NUSB6nQ0ziNpw1H9zdEIJfuBIQb09drzL&#10;DyMX/HaYiRsHMFnCVz+8J/LAT+LDsKfi8Lu3ZzqAseNd9oxcU/eMAwgQxJV6tSd0iLhCB9a/fawd&#10;C+Ge+vragb7b7zafd/s9lr/77/1f9+fseQUvi4B3TGy6l0W2X/UXaLxffPb/0OUggrHt/UMvxw7F&#10;DN1Dy9a/f2J4nGaJr1IYXp6An750m+/w3gV4cQa8keKpO/+ygAds1vDhfnHxKpAIXvnglYXXU+A7&#10;Jeh3+ExfovHp/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0OAABbQ29udGVudF9UeXBlc10ueG1sUEsBAhQACgAAAAAAh07iQAAAAAAAAAAAAAAA&#10;AAYAAAAAAAAAAAAQAAAAnw0AAF9yZWxzL1BLAQIUABQAAAAIAIdO4kCKFGY80QAAAJQBAAALAAAA&#10;AAAAAAEAIAAAAMMNAABfcmVscy8ucmVsc1BLAQIUAAoAAAAAAIdO4kAAAAAAAAAAAAAAAAAEAAAA&#10;AAAAAAAAEAAAAAAAAABkcnMvUEsBAhQAFAAAAAgAh07iQMRKJJTbAAAADQEAAA8AAAAAAAAAAQAg&#10;AAAAIgAAAGRycy9kb3ducmV2LnhtbFBLAQIUABQAAAAIAIdO4kDlJPepSQwAAIxDAAAOAAAAAAAA&#10;AAEAIAAAACoBAABkcnMvZTJvRG9jLnhtbFBLBQYAAAAABgAGAFkBAADlDwAAAAA=&#10;" path="m2583,1107c2359,1107,2359,1107,2359,1107c2337,1028,2306,953,2266,884c2427,722,2427,722,2427,722c2500,650,2500,532,2427,460c2296,329,2296,329,2296,329c2224,256,2106,256,2034,329c1870,493,1870,493,1870,493c1804,457,1734,429,1661,408c1661,184,1661,184,1661,184c1661,83,1578,0,1476,0c1292,0,1292,0,1292,0c1190,0,1107,83,1107,184c1107,408,1107,408,1107,408c1031,430,958,459,891,497c722,329,722,329,722,329c650,256,532,256,460,329c329,460,329,460,329,460c256,532,256,650,329,722c497,891,497,891,497,891c460,958,430,1031,408,1107c184,1107,184,1107,184,1107c83,1107,0,1190,0,1291c0,1476,0,1476,0,1476c0,1578,83,1661,184,1661c408,1661,408,1661,408,1661c429,1734,457,1804,493,1870c329,2034,329,2034,329,2034c256,2106,256,2224,329,2296c460,2427,460,2427,460,2427c532,2500,650,2500,722,2427c883,2266,883,2266,883,2266c953,2306,1028,2337,1107,2359c1107,2583,1107,2583,1107,2583c1107,2685,1190,2768,1292,2768c1476,2768,1476,2768,1476,2768c1578,2768,1661,2685,1661,2583c1661,2359,1661,2359,1661,2359c1737,2338,1809,2308,1877,2270c2034,2427,2034,2427,2034,2427c2106,2500,2224,2500,2296,2427c2427,2296,2427,2296,2427,2296c2500,2224,2500,2106,2427,2034c2270,1877,2270,1877,2270,1877c2308,1809,2338,1737,2359,1661c2583,1661,2583,1661,2583,1661c2685,1661,2768,1578,2768,1476c2768,1291,2768,1291,2768,1291c2768,1190,2685,1107,2583,1107xm1384,1937c1078,1937,830,1690,830,1384c830,1078,1078,830,1384,830c1689,830,1937,1078,1937,1384c1937,1690,1689,1937,1384,1937xm1384,1107c1231,1107,1107,1231,1107,1384c1107,1537,1231,1661,1384,1661c1537,1661,1661,1537,1661,1384c1661,1231,1537,1107,1384,1107xe">
                <v:path o:connectlocs="95071397,38820956;86826736,38820956;83403709,31000628;89329592,25319517;89329592,16131560;84507902,11537554;74864577,11537554;68828303,17288809;61135767,14307965;61135767,6452645;54326528,0;47554106,0;40744868,6452645;40744868,14307965;32794677,17429098;26574380,11537554;16931055,11537554;12109365,16131560;12109365,25319517;18292846,31246106;15017083,38820956;6772422,38820956;0,45273548;0,51761239;6772422,58248930;15017083,58248930;18145639,65578301;12109365,71329556;12109365,80517513;16931055,85111519;26574380,85111519;32500207,79465454;40744868,82726822;40744868,90582196;47554106,97069887;54326528,97069887;61135767,90582196;61135767,82726822;69085957,79605743;74864577,85111519;84507902,85111519;89329592,80517513;89329592,71329556;83550972,65823780;86826736,58248930;95071397,58248930;101880635,51761239;101880635,45273548;95071397,38820956;50940317,67927899;30549475,48534970;50940317,29106942;71294344,48534970;50940317,67927899;50940317,38820956;40744868,48534970;50940317,58248930;61135767,48534970;50940317,38820956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-889000</wp:posOffset>
                </wp:positionH>
                <wp:positionV relativeFrom="paragraph">
                  <wp:posOffset>4686300</wp:posOffset>
                </wp:positionV>
                <wp:extent cx="173990" cy="121920"/>
                <wp:effectExtent l="0" t="0" r="0" b="0"/>
                <wp:wrapNone/>
                <wp:docPr id="14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4198" cy="12171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  <a:effectLst/>
                      </wps:spPr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-70pt;margin-top:369pt;height:9.6pt;width:13.7pt;z-index:251642880;mso-width-relative:page;mso-height-relative:page;" fillcolor="#FFFFFF" filled="t" stroked="f" coordsize="263,184" o:gfxdata="UEsDBAoAAAAAAIdO4kAAAAAAAAAAAAAAAAAEAAAAZHJzL1BLAwQUAAAACACHTuJAPFvK79wAAAAN&#10;AQAADwAAAGRycy9kb3ducmV2LnhtbE2PwU7DMBBE70j8g7VI3FI7AdqSxukBxAEEErSVuLqxG1uN&#10;11HsNIWvZznBbXdnNPumWp99x05miC6ghHwmgBlsgnbYSthtn7IlsJgUatUFNBK+TIR1fXlRqVKH&#10;CT/MaZNaRiEYSyXBptSXnMfGGq/iLPQGSTuEwatE69ByPaiJwn3HCyHm3CuH9MGq3jxY0xw3o6eU&#10;8VtNL0ft3uz2/vF1995H9/ks5fVVLlbAkjmnPzP84hM61MS0DyPqyDoJWX4rqEySsLhZ0kCWLM+L&#10;ObA9ne4WBfC64v9b1D9QSwMEFAAAAAgAh07iQCqQkRNxBQAAgRkAAA4AAABkcnMvZTJvRG9jLnht&#10;bMVZX2/bNhB/H7DvIOh9sSlZ/oc4xdYue+m6AO0+AC3RsTBZFEQlTvrpd+SRlk9ySroo0Dwo0vn0&#10;u+PxePcjdfvu5VBFz6JVpaw3MbuZxpGoc1mU9eMm/vfL/W/LOFIdrwteyVps4leh4nd3v/5ye2zW&#10;IpF7WRWijQCkVutjs4n3XdesJxOV78WBqxvZiBp+3Mn2wDt4bB8nRcuPgH6oJsl0Op8cZVs0rcyF&#10;UiD9gD/GdwZ/txN5989up0QXVZsYfOvMtTXXrb5O7m75+rHlzb7MrRv8O7w48LIGoyeoD7zj0VNb&#10;jqAOZd5KJXfdTS4PE7nblbkwY4DRsOlgNJ/3vBFmLBAc1ZzCpH4cbP7p+aGNygLmbhZHNT/AHN23&#10;QuiIR2yW6AAdG7UGvc/NQ6uHqJqPMv9PRbV8v+f1o/hdNRBmAID35Z9F2T3Isu7AR6ZfnpC39YMC&#10;nGh7/FsWYIs/ddIE7mXXHjQ6hCR6MfPzepof8dJFOQjZYsZWkFA5/MQStmALY4Gv3cv5k+r+EtIA&#10;8eePqsPpLdwd37u7/KWGW20Q7iIYhjamHxuptP0ky+IIzGAEJkbtbW02g9wCbRMur3KyuEIZohru&#10;BipnGHiPzykEEpDnQcoJRmO1sgGHoH0jGjg+xsKgIe/AD5YEBQ/jzBZpkCMrhF7OQrRT63YS5DYk&#10;hnE7bJDpHLWnpuL4MiTDUc7nIW7DbJt5zEKUWYraaVj8bI6A93olexKKXaltF1jQ3MwxWRdBU8MS&#10;1F6Fac8wJGHaSYYzmQVl63VV5DptN0o2DZodW8+WQX5bZRaWrlBCcCkETaUNIIMqGJBUDjsNwk6m&#10;dsVDmgeAJwxzEHrJNerLIG1m8ypwfq6czp+ijhXA9s0Wmv6QVbVxBKxqq4MJnZR3ut262+gI/XGe&#10;xtEeij1UZC0/yGfxRRqN7mLX7RXyp22Z/yG+nquTtgsGDYZfqIdB0OiThYESqbPaUkQnxGZFhcN+&#10;7sfGBYPc4uS3VxjkN3o9M8vFQVuZad5OBn1LD6/nCl6vCWFwMH5hkNcJVlVs6w7bko6l6WwDYc9E&#10;vH4nljNMzbJ1OMAdTdHC6jmU9l3dC++AmCnDDsgZhf+4GDC/R1zHCw+0yPgJ7OQMCIwZaWb6uDM6&#10;IkdedGyUbEFTw5rEOufA2YhMedEdR1rQbLRAMzKiMfvyw9vxgmdnoXFGobZfkp5qtx/ehoFmiGX6&#10;bGoaqQvOmN954e2AlyRtLDoN2IgOerHdGyQEhCg6x4kwaKlSCulwQqSB8LhGUhJfZqOFvLU3ivnb&#10;81NvZChJvQx0WRroPSZ3SlLSGZ2R1crSIQP2ek9osHPTLwxznbBmB+54BrLjy9IweDvaFakFDHid&#10;LmQD6YiSeyNDebnzM0Qa5L0hLuDnjMzrSUrW2ZjGB3hvU4EkPQXqx3SuO/a+kkqYwtdzJ0te7AT3&#10;hLTXuMSAyI7BWfcLxx6R4aMvdIMxALfbjsvSMHjbYqYk2dxeAjYJZ53BSeH8C6RB8KdXCFBmjSbE&#10;6Hi7Q8JxMfCWmqSEOzh4WgKdK/3+yAvPICpIHkgDZnPb7zIivrCl8lpIGDJOlpAA9dstul7Gu7AA&#10;C7gIKEVxBr4lDZrgwd7NZWKYOMyC3V4wmoyuJwzFo6VL84Y+XVzupzFQqDfE4zH8sLLiOootQ284&#10;8IZ44Bc86l2mWban7abR6c+BlazK4r6sKr3NVK/qfdVGzxw+B8BXhEIe46jiqgMhnHubP1sFyGtV&#10;rXevqwx2JBqllhrP1JBWPtUF1o3KHIkK89EBj5nN2bc+7sYz9K0sXuHoG76WwGn5XrZfYzh4zuFm&#10;E3fGqj4dh3N+Mxz7TUJ/SDh/hvvzLyd3/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mBwAAW0NvbnRlbnRfVHlwZXNdLnhtbFBLAQIUAAoAAAAA&#10;AIdO4kAAAAAAAAAAAAAAAAAGAAAAAAAAAAAAEAAAAMgGAABfcmVscy9QSwECFAAUAAAACACHTuJA&#10;ihRmPNEAAACUAQAACwAAAAAAAAABACAAAADsBgAAX3JlbHMvLnJlbHNQSwECFAAKAAAAAACHTuJA&#10;AAAAAAAAAAAAAAAABAAAAAAAAAAAABAAAAAAAAAAZHJzL1BLAQIUABQAAAAIAIdO4kA8W8rv3AAA&#10;AA0BAAAPAAAAAAAAAAEAIAAAACIAAABkcnMvZG93bnJldi54bWxQSwECFAAUAAAACACHTuJAKpCR&#10;E3EFAACBGQAADgAAAAAAAAABACAAAAArAQAAZHJzL2Uyb0RvYy54bWxQSwUGAAAAAAYABgBZAQAA&#10;Dgk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-1069975</wp:posOffset>
                </wp:positionH>
                <wp:positionV relativeFrom="paragraph">
                  <wp:posOffset>3162300</wp:posOffset>
                </wp:positionV>
                <wp:extent cx="2116455" cy="297815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6183" cy="2975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hint="eastAsia" w:hAnsi="微软雅黑" w:eastAsia="微软雅黑" w:cs="Times New Roman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基 本 信 息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25pt;margin-top:249pt;height:23.45pt;width:166.65pt;z-index:251643904;mso-width-relative:page;mso-height-relative:page;" filled="f" stroked="f" coordsize="21600,21600" o:gfxdata="UEsDBAoAAAAAAIdO4kAAAAAAAAAAAAAAAAAEAAAAZHJzL1BLAwQUAAAACACHTuJAaVN8MtsAAAAM&#10;AQAADwAAAGRycy9kb3ducmV2LnhtbE2Py07DMBBF90j8gzVIbFBrB7khCZl0UUAq3RH6AU5sktDY&#10;jmL3wd8zXcFyNFf3nlOuL3ZkJzOHwTuEZCmAGdd6PbgOYf/5tsiAhaicVqN3BuHHBFhXtzelKrQ/&#10;uw9zqmPHqMSFQiH0MU4F56HtjVVh6Sfj6PflZ6sinXPH9azOVG5H/ihEyq0aHC30ajKb3rSH+mgR&#10;3ndyt99s+fchH14etk+14E36inh/l4hnYNFc4l8YrviEDhUxNf7odGAjwiJJsxVlEWSekdU1kkqy&#10;aRBWUubAq5L/l6h+AVBLAwQUAAAACACHTuJAtLo6G7MBAAA/AwAADgAAAGRycy9lMm9Eb2MueG1s&#10;rVJLbtswEN0XyB0I7mNZCpyPYDooECSbog2Q9gA0RVoE+OuQtuRepkB3PUSPU/QaHVKqU7S7IBuS&#10;83t8b2bWt6M15CAhau8YrRdLSqQTvtNux+inj/fn15TExF3HjXeS0aOM9HZz9mY9hFY2vvemk0AQ&#10;xMV2CIz2KYW2qqLopeVx4YN0GFQeLE9owq7qgA+Ibk3VLJeX1eChC+CFjBG9d1OQbgq+UlKkD0pF&#10;mYhhFLmlckI5t/msNmve7oCHXouZBn8BC8u1w09PUHc8cbIH/R+U1QJ89CothLeVV0oLWTSgmnr5&#10;j5qnngdZtGBzYji1Kb4erHh/eASiO5zdihLHLc7o19fvP398I+jA7gwhtpj0FB5htiI+s9RRgc03&#10;iiBj6ejx1FE5JiLQ2dT1ZX19QYnAWHNztaqvMmj1XB0gpgfpLckPRgEnVhrJD+9imlL/pOTPnL/X&#10;xqCft8aRgdGbVbMqBacIghuXE2SZ/wyTdUzM8yuN23GWs/XdEVuAO4zf9x6+UDLgPjAaP+85SEq4&#10;E+hmdOIVw9t9QhKFW4aa6lFTNnBKRd28UXkN/rZL1vPeb3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aVN8MtsAAAAMAQAADwAAAAAAAAABACAAAAAiAAAAZHJzL2Rvd25yZXYueG1sUEsBAhQAFAAA&#10;AAgAh07iQLS6OhuzAQAAPwMAAA4AAAAAAAAAAQAgAAAAKg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hint="eastAsia" w:hAnsi="微软雅黑" w:eastAsia="微软雅黑" w:cs="Times New Roman"/>
                          <w:color w:val="FFFFFF"/>
                          <w:kern w:val="24"/>
                          <w:sz w:val="28"/>
                          <w:szCs w:val="28"/>
                        </w:rPr>
                        <w:t>基 本 信 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-1069975</wp:posOffset>
                </wp:positionH>
                <wp:positionV relativeFrom="paragraph">
                  <wp:posOffset>6373495</wp:posOffset>
                </wp:positionV>
                <wp:extent cx="2116455" cy="297815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6183" cy="2975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hint="eastAsia" w:hAnsi="微软雅黑" w:eastAsia="微软雅黑" w:cs="Times New Roman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联 系 方 式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25pt;margin-top:501.85pt;height:23.45pt;width:166.65pt;z-index:251646976;mso-width-relative:page;mso-height-relative:page;" filled="f" stroked="f" coordsize="21600,21600" o:gfxdata="UEsDBAoAAAAAAIdO4kAAAAAAAAAAAAAAAAAEAAAAZHJzL1BLAwQUAAAACACHTuJAcQI47dsAAAAO&#10;AQAADwAAAGRycy9kb3ducmV2LnhtbE2PzU7DMBCE70i8g7VIXFBrB1q3pHF6KCC1vRH6AE7sJqHx&#10;OordH96ezQmOO/NpdiZb31zHLnYIrUcFyVQAs1h502Kt4PD1MVkCC1Gj0Z1Hq+DHBljn93eZTo2/&#10;4qe9FLFmFIIh1QqaGPuU81A11ukw9b1F8o5+cDrSOdTcDPpK4a7jz0JI7nSL9KHRvd00tjoVZ6dg&#10;t5/tD5st/z69tm9P20UheCnflXp8SMQKWLS3+AfDWJ+qQ06dSn9GE1inYJLI5ZxYcoR4WQAbGTmj&#10;OeUozYUEnmf8/4z8F1BLAwQUAAAACACHTuJADqiRbrIBAAA/AwAADgAAAGRycy9lMm9Eb2MueG1s&#10;rVJLbtswEN0XyB0I7mNZCpyPYDooECSbog2Q9gA0RVoE+OuQtuRepkB3PUSPU/QaHVKqU7S7IBuS&#10;83t8b2bWt6M15CAhau8YrRdLSqQTvtNux+inj/fn15TExF3HjXeS0aOM9HZz9mY9hFY2vvemk0AQ&#10;xMV2CIz2KYW2qqLopeVx4YN0GFQeLE9owq7qgA+Ibk3VLJeX1eChC+CFjBG9d1OQbgq+UlKkD0pF&#10;mYhhFLmlckI5t/msNmve7oCHXouZBn8BC8u1w09PUHc8cbIH/R+U1QJ89CothLeVV0oLWTSgmnr5&#10;j5qnngdZtGBzYji1Kb4erHh/eASiO5wdTspxizP69fX7zx/fCDqwO0OILSY9hUeYrYjPLHVUYPON&#10;IshYOno8dVSOiQh0NnV9WV9fUCIw1txcreqrDFo9VweI6UF6S/KDUcCJlUbyw7uYptQ/Kfkz5++1&#10;MejnrXFkYPRm1axKwSmC4MblBFnmP8NkHRPz/ErjdpzlbH13xBbgDuP3vYcvlAy4D4zGz3sOkhLu&#10;BLoZnXjF8HafkEThlqGmetSUDZxSUTdvVF6Dv+2S9bz3m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xAjjt2wAAAA4BAAAPAAAAAAAAAAEAIAAAACIAAABkcnMvZG93bnJldi54bWxQSwECFAAUAAAA&#10;CACHTuJADqiRbrIBAAA/AwAADgAAAAAAAAABACAAAAAq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hint="eastAsia" w:hAnsi="微软雅黑" w:eastAsia="微软雅黑" w:cs="Times New Roman"/>
                          <w:color w:val="FFFFFF"/>
                          <w:kern w:val="24"/>
                          <w:sz w:val="28"/>
                          <w:szCs w:val="28"/>
                        </w:rPr>
                        <w:t>联 系 方 式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ragraph">
                  <wp:posOffset>7465695</wp:posOffset>
                </wp:positionV>
                <wp:extent cx="123825" cy="120015"/>
                <wp:effectExtent l="0" t="0" r="9525" b="0"/>
                <wp:wrapNone/>
                <wp:docPr id="21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990" cy="12006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-69.3pt;margin-top:587.85pt;height:9.45pt;width:9.75pt;z-index:251650048;mso-width-relative:page;mso-height-relative:page;" fillcolor="#FFFFFF" filled="t" stroked="f" coordsize="969654,903534" o:gfxdata="UEsDBAoAAAAAAIdO4kAAAAAAAAAAAAAAAAAEAAAAZHJzL1BLAwQUAAAACACHTuJAo2/Art4AAAAP&#10;AQAADwAAAGRycy9kb3ducmV2LnhtbE2PwU7DMAyG70i8Q2QkLqhLMqDdStNJIO0AmpAYHOCWNaGp&#10;1jhVk27j7fFOcLT/T78/V6uT79nBjrELqEDOBDCLTTAdtgo+3tfZAlhMGo3uA1oFPzbCqr68qHRp&#10;whHf7GGbWkYlGEutwKU0lJzHxlmv4ywMFin7DqPXicax5WbURyr3PZ8LkXOvO6QLTg/2ydlmv528&#10;gptCNvg8Pu5fps3r59qJL13MB6Wur6R4AJbsKf3BcNYndajJaRcmNJH1CjJ5u8iJpUQW9wUwYjIp&#10;lxLY7rxb3uXA64r//6P+BVBLAwQUAAAACACHTuJARkiItvAFAAA5EwAADgAAAGRycy9lMm9Eb2Mu&#10;eG1srVhZjttGEP0PkDsQ/LfF3rsH1hhIDOcnSAzYOQCHokYCKFIg6Vl8m1wgR0guk9zDj72I3aLG&#10;mQmiD4lUdS2vqvr18ubtw6HJ7up+2HftOievizyr26rb7Nvbdf7bp/evdJ4NY9luyqZr63X+WA/5&#10;2+vvv3tzf7yqabfrmk3dZzDSDlf3x3W+G8fj1Wo1VLv6UA6vu2PdQrjt+kM54rW/XW368h7WD82K&#10;FoVc3Xf95th3VT0M+PedE+bX1v52W1fjr9vtUI9Zs84R22i/e/t9M32vrt+UV7d9edztKx9G+R+i&#10;OJT7Fk5Ppt6VY5l97vcLU4d91XdDtx1fV91h1W23+6q2GICGFGdoPu7KY22xIDnD8ZSm4f8zW/1y&#10;96HP9pt1TkmeteUBNfrnzz/+/uv3KTX3x+EKIz4eP/T+bcDjhPNh2x+mXyDIHmw6H0/prB/GrMKf&#10;hDJjkPQKIjIVi0w2V7Ny9XkYf6o7a6i8+3kYXTU24anchafqoQ2PPWo6VbOx1RzzDNXs8wzVvHHV&#10;PJbjpDdFNz1m9+vcSCMFz7MdHgsmGLe1OnR39afOjhsnEJqwQqNfES7XinPmw53HVZ9v9tUP9ZdY&#10;SxlGC3mmBdfWpFIqmBRw7DJwSUjZ7C/1kr4tzXLGqPDInc85ICGMNxt8RhhnIUqSeknfnE/NqFGo&#10;JrIza57McnPCuQhIR8KX4Yw1F+mLAprLdQroiVqmyKqmG2rbdHONHVpZoGUwI17WC0KrQpkzrRCS&#10;UEUwueyFWPiyHMWai9RHAS2LFmGchc/qBUmlxvS43AuS0xPORUCx8GU4Y81FL0QBLXshwjkLlzif&#10;7gVDGBcWLWNSkEBjc8+kXeXnqDToe68lCu3XGj+ZuCKEOqHkUup4ApuCKOF5iFJCrOYy3gtcZIxR&#10;wvWfoIJQmZg1YGDnU2oieRqQJkS5iirFGQjNUXWKrGlj5jOF0Nwxn2dVpxNGhV+fD0M5de415UIG&#10;dg2jUk9+FkpphNeRyhAe4wFCo4PB4iyHXBhQr02wAhUoq/msHDIttXEzH+wpeVIatHYhXCtwzgnQ&#10;W/Zw0QrBjXKaTDFMkYs5vIQTwTKN9Qlsw7hhJsEp4cm3A4NdaWKf8oneTL08zXOCKyx11jPRikrl&#10;Y/52bwuiC+GQzlqB5wAgmETzIvg43ljI0aDB31m8F3o71lSkwNSKUz8HRNExzmwIKMI4C5/VC0Ip&#10;aZTNzqwZzMoC2F3q6CKgWPgynLHmIn1RQMvERzhn4RLnkzxHsVngjj0S/W/3AgV/gWim3p21Qo4o&#10;L4LJZS/EwpflKNZcpD4KaFm0COMsXOboQv8x0JdydDNrBpyM6xPORUCx8GU4Y81FL0QBXUj8E7U8&#10;m2dP9gIvNNjMVfVEZN9uBHC6YG4JeUUIsfwe8iMKwfxEwhKcTl3BCA9coovnL3YKu3XjGk+B/hN/&#10;2J2EhYNiMRUJT2teUD9xmRLoXs95Z7m50AMYrfx6xEgBNo45SDKqPEZWgP0ToWCCE5dPJpQonu+T&#10;FwbbRVsJTjVL9xFMKsb8gq+0xnIYkSIHTuL2EWAxZOvZOPm0QXW9jtVTqeR8gYRRIJ8mvKJwmaxH&#10;WE5CoRVKgM2I2xP8e245p8R4n1wImtQTNCLxj/XJQYKJkEkpEaITEni96DPsM9xajR0IdmBWR6MJ&#10;sPi6OMOo8OtHE2xdXKvhWMBPu4kwKkXndAiRqNUUlDAC4CYHYTq8ws7Fny6YRE2TFGIwC3xq2OkU&#10;mvpI37xHqoV0CxK2H9hrRR5BivBpw+G4aIhFF6d6aj/sH0CU05HaHuJPx2zLnvNBfuia/eb9vmkm&#10;uMPj8GPTZ3clDuy4tdl093nWlMOIP9f5e/vxiU/UmnY6tROqQAdZVeJeaNuUIx4PR9xUDO1tnpXN&#10;LS6cqrG3R/m2mzw6vP0wviuHnXNqzTq0h/2Iq6Zmf8BJv5g+3nPTTpHW9rLIXTKspnsPd9MxPd10&#10;m0dckuCWC9dHu67/Au9thYd1Plob0yDcz9i0+Luk6QIofsdzfON1/R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nCAAAW0NvbnRlbnRfVHlwZXNd&#10;LnhtbFBLAQIUAAoAAAAAAIdO4kAAAAAAAAAAAAAAAAAGAAAAAAAAAAAAEAAAAEkHAABfcmVscy9Q&#10;SwECFAAUAAAACACHTuJAihRmPNEAAACUAQAACwAAAAAAAAABACAAAABtBwAAX3JlbHMvLnJlbHNQ&#10;SwECFAAKAAAAAACHTuJAAAAAAAAAAAAAAAAABAAAAAAAAAAAABAAAAAAAAAAZHJzL1BLAQIUABQA&#10;AAAIAIdO4kCjb8Cu3gAAAA8BAAAPAAAAAAAAAAEAIAAAACIAAABkcnMvZG93bnJldi54bWxQSwEC&#10;FAAUAAAACACHTuJARkiItvAFAAA5EwAADgAAAAAAAAABACAAAAAtAQAAZHJzL2Uyb0RvYy54bWxQ&#10;SwUGAAAAAAYABgBZAQAAjwk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-889000</wp:posOffset>
                </wp:positionH>
                <wp:positionV relativeFrom="paragraph">
                  <wp:posOffset>7840980</wp:posOffset>
                </wp:positionV>
                <wp:extent cx="133350" cy="120015"/>
                <wp:effectExtent l="0" t="0" r="635" b="0"/>
                <wp:wrapNone/>
                <wp:docPr id="22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51" cy="1202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shape id="微博" o:spid="_x0000_s1026" o:spt="100" style="position:absolute;left:0pt;margin-left:-70pt;margin-top:617.4pt;height:9.45pt;width:10.5pt;z-index:251652096;mso-width-relative:page;mso-height-relative:page;" fillcolor="#FFFFFF" filled="t" stroked="f" coordsize="684048,556307" o:gfxdata="UEsDBAoAAAAAAIdO4kAAAAAAAAAAAAAAAAAEAAAAZHJzL1BLAwQUAAAACACHTuJANUlVGdcAAAAP&#10;AQAADwAAAGRycy9kb3ducmV2LnhtbE1Py07DMBC8I/EP1iJxS+20DYEQpwIEVyRaJK5uvNhRYzuy&#10;3Tb8PdsTHHdeO9NuZjeyE8Y0BC+hXAhg6PugB28kfO7eintgKSuv1Rg8SvjBBJvu+qpVjQ5n/4Gn&#10;bTaMQnxqlASb89RwnnqLTqVFmNAT9x2iU5nOaLiO6kzhbuRLIe64U4OnD1ZN+GKxP2yPjmo876qv&#10;d/NqK6XN01xjnQ99lPL2phSPwDLO+U8Ml/rkgY467cPR68RGCUW5FjQmE7NcrWkFaYqyfCBsf8Gq&#10;VQ28a/n/Hd0vUEsDBBQAAAAIAIdO4kA5CpKKYAkAAJ0dAAAOAAAAZHJzL2Uyb0RvYy54bWytWVtu&#10;40YW/R8gexD4n3a9H0arAySNnp/BTIBkFsCmKEuAJAok23ZnD9lAFjFLmN1kH3PqJfPKssQexB8y&#10;pcuq+zr3VfX+h+f9bvHY9sO2Oywr/o5Vi/bQdKvt4WFZ/fvXT9+7ajGM9WFV77pDu6y+tkP1w4fv&#10;/vb+6Xjfim7T7VZtv8Amh+H+6bisNuN4vL+7G5pNu6+Hd92xPYC47vp9PeJr/3C36usn7L7f3QnG&#10;zN1T16+Ofde0w4BfPyZi9SHuv163zfiv9Xpox8VuWUG2MX728fNz+Lz78L6+f+jr42bbZDHq/0OK&#10;fb09gOlpq4/1WC++9NtXW+23Td8N3Xp813T7u2693jZt1AHacHamzS+b+thGXWCc4Xgy0/DXbdv8&#10;8/HnfrFdLSshqsWh3sNHf/73P3/+/kcwzdNxuMcbvxx/7vO3AY9Bz+d1vw//ocHiOZrz68mc7fO4&#10;aPAjl1JoXi0akLhgwquw593L4ubLMP697eJG9eM/hjF5Y1We6k15ap4P5bGHT4M3d9GbY7WAN/tq&#10;AW9+Tt481mNYF6QLj4unZWWcYgpI3CwrrY1kNvpq3z22v3bxvTEoIYTwDPJCXOmk0jKL+/Je8+Xz&#10;tvmx/Y2s4k5yXVZ5a7MUaUsuDZeZqIXjhMg8kz4TrRIRjTAP5UK/HeO23DNbVnrtrZ9uyx1X0DCo&#10;obgyLoM8r3SO+ySQEp77KNBMnspjr7itkpaJKU/BteSZp3JaUCNIGMGkldJ7E6WdxRPw8dm2SnLF&#10;iSrCcBGcGvUUlhEjCK2Uyb70UNkFaefxVF7aggIbXBtRmcwnpDG6uIw7avi38EM92Oy6oY1bvuAq&#10;bw6UyowkEzycZX55j+5UVsH2yQzSOOGp6a0zOvkFRKUo/qz27sTPfAMWYG2DvWKkWAE0EhsZx7XK&#10;RMdNjHrEYgoIy5REpkkxxmRJCVQz+q2sFBYASCutZ2fbOvxloneCOs0pIUsQWuSk+VhwXiOgE0/l&#10;hCF6esFM3tY6gJ4QnbfFtghVF4nz8OecUZmnhSGpP+HOooqB86jh38APteYV/BljYNagLWDEbNwc&#10;Ml/HnwzJKJueMQkoTuJFGiERmNGAUmuEKyFaWwzokJQLvzN5L+RcCZP6klGspGlVipiAAk/lrEAq&#10;nPAUxgiWMK+8kmY+T8Gkc8ndmnGNrD7ZlisokHORgQAEnByp3Sa7KgZczMcCl9qVONPKIKFNeTou&#10;S0CguiFzTIgCuuU4gy+RFwJxHv405E16Cm8AbLKt9jzrCaJhxAiw7UX8nPnz7fwH0KmUG4QW0kXH&#10;3cSfcKguyfRYxS2NUQQJ6mqENMovaubURlrbXAtDuVDz6xJXcEy2kUFGITbSXpRUhLdo+TVWl0rI&#10;rDZR1llesdqqxFBZDz2nenArZc5SWhhQp0QEg4YlgwXgWKbms5ToZVBN4krGuSFKIhkyFIwYZBKV&#10;mPBUCEmk/UBEhHkx37DAOApsXCmC50gcSWAvdwMCJe+ssLwBnrng08yr7Bpk7qTsTewBNSU+vecp&#10;yEqlg+t5bsO4sJriQHsmcl1G+8jQJc8NT6BLwv3Bttx78J86GzwFzxmcaxR8QrQoGDm80IunvPgK&#10;fLvDtLmF2ALoDtzQHOuUaLGmvEWtmwp1WKOyEMg9gO0k5kDkLmVubIj0fE5EjY3cJMNfIN6S0DqU&#10;qrwGQ0ZU+ZaEKM3oWRKf86ygLdrFbCYp0cwSCa0Fv7xS8dQQ3JQQ4ZAxLaVH+kxaXbWhhdmzJRRi&#10;jwphJDdZCKUk7cRRZC3agqgbAI0aMMOGqB4lsEJclcbzqoTS6zAyBmRI1CFSmjTqPtJpJAqOikts&#10;iCKIvi8SOQ/CzpEQZSfjkCONFa2KhOV/RiA8k7OlwNuovTMsjrYf2wapMCCxs9BRxmJ6jUSrJSYA&#10;bHgKdAVEp9wMRyFJXdTnYqRIVRogNBSh9k235QqpPvGUmqPETYgKYZRLJVcaE99FntQqWIOkkzZE&#10;tUP9um0VZTla/bIGTiVCGCWQ86JV4NNUr4tVMH2x3PlxicGjeIza4UxC7dBUpA0xK9uI+huxrFAY&#10;cyvI4TgMHlMzGamRYqKEoXZQG1q0SJkbM7D2HBtabJjKHmfapobsloROc5HWeO8RM1MBUWvy3Bwy&#10;JZHvjYpEDXilm8eokPsiFNLUxkHSG828RTuT4gyHA7SXwoBfajPyCmrPVBF0ILBmsjTGkDdSN5U9&#10;BSv6PAb8ptjy8OF0Wxw0IDASUaGVIAZSQcOUB7mB6yPxVTK+xBMzFINygSfaeoQS4Ym5AHCNRORr&#10;2k6h9Wd5uBWmNN2zeBokGJVUkUJ6Q3CgHWCcEoxCX5VGoRJK2gj0jVEgdPX2G+ZXhIPP7RSEReki&#10;emqVNYE5LK3EyLa5qKLTzf3tLC2/xyFNlhU2lsgdE7QjI7g8KjqvUqIsSqLcXYIr9d7baFfOMzRt&#10;wWmlnlxHusZsgxO+04IiRzkqxEboTpBZJvJPaBzyp5ZullkmK1EPHR3qcUQX+rgEOLQXBI3wd8mJ&#10;6BhxzhYEesWT5lGskbl0YA2G8rymvEWNmsLQGOTe3FQYbRBXU8W1xUCWJESk0c7bIAXnuiJwOIYm&#10;eoaEEoNl7gEMUn2ZEK5KiC5a5s4G8tByYzD5lSZLWYCBiI9uoEytiLxZmR4HFz4DGU9alOpwXUIv&#10;cKIQHSl0OCic2hD5M58CCI56Q9pidHSF+K3ImqzkOGY96xRh5uQ3NGsUWJOIOdFu4EoZZP2UGTXO&#10;NEpJLyYp/xOgwsvh9B+BhJfT5I39y0uXMIglLh/aamQ6EnuglQwJGj3lBM3gyDmxUunw+ZUqlxni&#10;BC/BEMP42aaaFWHCSRHxJc6Wba6tEh3cHMSj4zKAecSGRwHIQXLVHAonKqf65oln0RuehnOMUVOg&#10;KY3MlpZJ+CAzouoXttlVUL4clqPUzBEN+uejasyjhDvkyq0yicEJ3EqCpiKV3A7HhWubmOROVznR&#10;my+XRUO3264+bXe70IUPX4efdv3iscalEG4GV91TtdjVw4gfl9Wn+Jc1Ist2h3AzhNEcvcqiqXH3&#10;uN7VIx73R9yGDYeHalHvHnCp2Yx9vC46dIFjiuh+GD/WwyYxjdsmG+y3I64zd9s9qkcYYIuqu0OQ&#10;tI0Xkuki6y7craXbtPD0uVt9xUUcblJxRbnp+t/A/dDgYVmNUfrwEu4Ao1nyfWW4ZJx+x/P0VvXD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Q&#10;CwAAW0NvbnRlbnRfVHlwZXNdLnhtbFBLAQIUAAoAAAAAAIdO4kAAAAAAAAAAAAAAAAAGAAAAAAAA&#10;AAAAEAAAALIKAABfcmVscy9QSwECFAAUAAAACACHTuJAihRmPNEAAACUAQAACwAAAAAAAAABACAA&#10;AADWCgAAX3JlbHMvLnJlbHNQSwECFAAKAAAAAACHTuJAAAAAAAAAAAAAAAAABAAAAAAAAAAAABAA&#10;AAAAAAAAZHJzL1BLAQIUABQAAAAIAIdO4kA1SVUZ1wAAAA8BAAAPAAAAAAAAAAEAIAAAACIAAABk&#10;cnMvZG93bnJldi54bWxQSwECFAAUAAAACACHTuJAOQqSimAJAACdHQAADgAAAAAAAAABACAAAAAm&#10;AQAAZHJzL2Uyb0RvYy54bWxQSwUGAAAAAAYABgBZAQAA+AwAAAAA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-881380</wp:posOffset>
                </wp:positionH>
                <wp:positionV relativeFrom="paragraph">
                  <wp:posOffset>7084695</wp:posOffset>
                </wp:positionV>
                <wp:extent cx="127000" cy="127000"/>
                <wp:effectExtent l="0" t="0" r="6985" b="6985"/>
                <wp:wrapNone/>
                <wp:docPr id="2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726" cy="126726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9.4pt;margin-top:557.85pt;height:10pt;width:10pt;z-index:251657216;v-text-anchor:middle;mso-width-relative:page;mso-height-relative:page;" fillcolor="#FFFFFF" filled="t" stroked="f" coordsize="5581,5581" o:gfxdata="UEsDBAoAAAAAAIdO4kAAAAAAAAAAAAAAAAAEAAAAZHJzL1BLAwQUAAAACACHTuJAGHcC9dwAAAAP&#10;AQAADwAAAGRycy9kb3ducmV2LnhtbE2PUUvDMBSF3wX/Q7iCb12SDXV0TYeIgoIIdgPZW9ZkbbG5&#10;aZt0q//e2yd9vOcczv1Otp1cy852CI1HBXIhgFksvWmwUrDfvSRrYCFqNLr1aBX82ADb/Poq06nx&#10;F/y05yJWjEowpFpBHWOXch7K2jodFr6zSN7JD05HOoeKm0FfqNy1fCnEPXe6QfpQ684+1bb8Lkan&#10;4PAcp92yb78OY/Eo3j72/Xt47ZW6vZFiAyzaKf6FYcYndMiJ6ehHNIG1ChK5WhN7JEfKuwdglEmk&#10;nLXjrK1I43nG/+/IfwFQSwMEFAAAAAgAh07iQEaV3KwSFQAAoncAAA4AAABkcnMvZTJvRG9jLnht&#10;bK1dS28kOY6+LzD/IZHHAbYdesWj0NVz2EHvYR/TmK45D7LS6bIB22lkZper99fvR4mMDnVnkKnF&#10;1qHCVaYokZ9EUSQV8f1fvr08b74eTuen4+vHrfuu224Or/vj/dPrl4/bf3z68V/H7eZ82b3e756P&#10;r4eP218P5+1ffvjTv3z//vbh4I+Px+f7w2kDJq/nD+9vH7ePl8vbh7u78/7x8LI7f3d8O7zilw/H&#10;08vugn+evtzdn3bv4P7yfOe7rr97P57u307H/eF8xv/+tfxy+0Pm//Bw2F/+9vBwPlw2zx+3GNsl&#10;/33Kf3+mv+9++H734ctp9/b4tOdh7P4Po3jZPb2i05nVX3eX3eaX09MfWL087U/H8/Hh8t3++HJ3&#10;fHh42h+yDJDGdb+T5ufH3dshywLlnN9mNZ3//9ju//vrT6fN0/3HrQ/bzevuBRj9x89/+2fpGtp5&#10;fzt/ANHPbz+d+F9n/Lj5/P5fx3vQ7n65HLPg3x5OL6QAiLT5lvX766zfw7fLZo//dL4ffL/d7PEr&#10;/hk873YfpPH+l/Pl3w/HzGj39T/PlwLPPX7Kyr3nEX4ClA8vz0Dqz3cb7+IQx9DHfvO+SWl0DOpM&#10;7K4TP14l9teJr3OGyq4N4zrneJ34Oud0nfg6Z6j02jCucx6uE1/njNV7O+fpOvF1zq4NwiYMXROI&#10;rglF1wSja8LRNQHpmpB0TVC6Jix9E5a+CUvfhCUZsWsT9voc9E1Y+iYsyc5dG8n1RembsPRNWPom&#10;LEMTlqEJy9CEZWjCMjRhGZqwDE1YhiYsQxOWYYmlC8m7rp9i2lyf37EJy7jEMkxD6LyPa5ybkIxN&#10;SMYmJGMTkrEJydiEZFwimaY+hThNw4pPEpdALjyY60CmJZAzNNdNSVrCaHNuAjI1AZmagExNQKYm&#10;IFMTkGkJ5EKDK/puQrJfImny7puw7Juw7Juw7Juw7Juw7Juw7Juw7Juw7JuwHJqwHJqwHJqwHJqw&#10;HJqwHJqwHJqwHJqwHJqwHJqwHJuwxBnzqnN33XqPTViOTViOTViOTViOTViOTViOTViOTVhOTVhO&#10;TVhOTVhOTVhOTVhOTVhOTVhOTVhOTVhOTVi6rglM1zWh6bomOF3XhKfrmgB1XROi8PyvG6Hrborr&#10;mjB1XROormtDtTX604ZqY/ynMQDUGAFqDAE1xoAag0BVFKjb9B3+bPqUcMLlUKtEWF0VAtJJq/iP&#10;QbpE0iBdrk2DdLkuDdLlmjRIl+vRIF2uRYN0uQ4N0uUaNEiX608nrSI8BuntaFWxHYPr7WhVUR2D&#10;6+1oVfEcg+vtaFWRHIPr7WhVMRydaxXAMUhvX1tV8MbgevvaqsI2Btfb11YVsDG43r62qliNzrUK&#10;1Bikt6+tdDtaVYTGGMDtaFWxGYPr7WhVURmD6+1opdvXVhWM0QdQRWIM0tvRqmIwBtfb0aqiLwbX&#10;29Gq4i4G19vRqiIuOtcq3GKQ3r62qkCLwfX2fasKsRhcb9+3quDKH7gij/5FMuW7R0me77+9cvYc&#10;P212VJbxycENpHz62/FMuXrKpiMj/yknzsEFhPTbJf1U0WOCE30gn/EqPRzCJX9MXaJP6/Suosek&#10;JPphnd5X9JhuRD+t04eKnk4f1MCtS4zU4FICOlHkForMqW7BQsP9X9VSX7dgseHSr7YY6hYsOFz1&#10;1RY10uSpkxzIwa62+B3WLDkyq2st4FAudUVZ1dzHuuRIG1YtWHJkQVf7qBGnDGjuY11ypA+XfZDX&#10;Sy3Q9WofNebk0eYWiuQ15uSt5haK5DXm5InmForkNebkZeYWiuQ15uRBUgu4h6uS15hHlhyu31oL&#10;MF1ql3J2uY91ydF91YIlh8u22keNOeXXch/rkmPAyz7IG6MWSImt9lFjTp5WbqFIXmNOSa7cQpG8&#10;xpxSV7mFInmNOSWkcgtF8hpz8myoBdyWVclrzCl5lFusSw51LrVLKaHcYl1yKL5qwZLDlVgbFQCo&#10;WrDkcBNWW9SYk5dAo0K6ZbVFjTl5ALmFInmNOe3uuYUieY057dy5hSJ5jTklO3ILRfIac0phUItS&#10;AHd1X4ZvvNQuJSZyi3XJMZGqFiw5Eglr2sWUq1qw5EgPrLaoMafUQB7VuuTwm5d9UMCfWiCUv9pH&#10;jTmF8XMLRfIacwrO5xaK5DXmFHLPLRTJa8wpkJ5bKJLXmOfwODWhwPeq7DXqOehd2qxLj2W01HAO&#10;ZZc26/JjydVtWAEUel4bGxZf3YZVQAHl1TY1+u43d25dB1iyVT+zQ4fg72o/9QxwFPjNOlB8Oiz0&#10;uh/RQe3VldXJjvkJVcq/r08+bTeoT/5MY4OfvruQPy8/bt4/bnOd6+aRf6DfvBy/Hj4dM82FvPqU&#10;qHQO441+tgi/0Ty/WrRCIc835kqJgcx1tslCIU+mjLxkosf+VXQsFPL8I6XMFKGQZ6GMnnmGiLyQ&#10;xhOUOK1hnKCUWSG85Ck82dSGADui8+RNMgRYTp2S4lvUe0D6XKek8rxMaegzehxXmDLqPJ1oKcz7&#10;v8gsT5bd8cYUAgy9Ok7HTggoDX06djhBKWtLepWn9E7lmkX2nH/AqhAKeQol5caKPo3eO8oVF0p9&#10;1sWON36gacy6jl02zBBjnB27zph1Fk8q+aRxRpzJVM13lLTJlDiR6JS8NkOEP25QFlsW4uwbi8bl&#10;WTQfJsrX5t6NVYyyNJ6fEfuY1nuYqEaNeCZMfp2SD6whoZxDpRx5Sw/9fIoUSeTJEo1U0UK9I+9l&#10;8GTnPvTwSfTeBaNhPs9Ir/Lk3gd2usKILUjlOYgNGQ1rEwbK7ZJEExw8lWdPUTxQxg6LVKdkuxSd&#10;pc/EKw4GytBS4gNZDHPkRbQjT9ZSorwmjTNg4avjjFQBQ5TemnVRevcYsM6TkrCZJ3xqlTKw0x29&#10;Yb1DoDxK5gljovOkxH6mnE/soh15spZwnYYpLYy8oOlnv0p4yZN5OkHTzd60UMhTKCkvQuN081lL&#10;KOQplDw/owMEquwdxa4zT0R4dEreOyK5phol5kU5HsAk6zYZLgNrvjOsImZQsWARNdJ67yOVHEMi&#10;GFKLkkpdMqWxF/tB7NJkaMnPlmGEO6Rqqae8CfU+Ii2jU7LvDCdIR9Mnym8QTzJ6Ks9EVRKZ0pjz&#10;PvIMCT02JpVn5FUMO6+vOB+oApV67w2b7IOMM2EYau9exkmmTKfkc0WIKFZVKZ3oMxqWFq5i8f3h&#10;gxmyd8IzQF1q753ITqJplG7iIExAgbNBSZdqSPPO4jlSzWWmnE9fYmXkWayNG8X/7AzZ3Sgrjlws&#10;VaIBTi/17ifDzruB7ZKf5hi7jE+ePE5yKjLPEYdTtXdcJWBKY727nv0lP8xnPulVnty77Np+wF0Y&#10;tffElgFbnL7eXeIgu8ddTIMnlcaRPnvjdIa7nWWP8zjx6jwjW0VPxkSVCP5H6T2icFqn5NiCj4bv&#10;7ejwmCUKhp13gc8dHu6v3nugvDtpKcxRCkFRnowmzhuF0uNAp0oUeMV5j3tKOiXbEI+byQYlCPI4&#10;zVWMVcGUcx5GJJEnS+TZr4PDYoyTRM69d4hIqxJ50Xxn9Y49I/N01q7tImPkJgvNhK2NxgnHyph1&#10;PUduHB1VVIloE8w8cf9ZpxzYJrvB2DfdSJfjaJyDcX6Hq1jsEoyegdFE1yEzTzi3qkQTr2LXG146&#10;bv+XueR6IyLhO07rYP/ULZjvqPqextlj4Wvj9I7tPOIi+qzzWPCFZzKsDSjLjuASJqreO/vejlws&#10;nZJ3LpegWJ2S0xow44Zn5egeAWkpIder86Qq9UyJ0IRK6am2miij5aniziNTGrbOe/ZYsEit3qna&#10;Nfdu+Z+whkyJCaBLRBedM0/jDOtnnlYkChLxXMKZ3+idqpqp9wDnQR8nR40cnEWLkiUKc8WBWG15&#10;Fuvt6fBYesciVXt37Nc5b0ThEF1gnn7OPkmv8pTdkPc4g6MLvIZNOt4JjfXrAvuTxmyDqMUaWl4S&#10;jm9Zi6gr0HTo4BtlOoit04l90XF2mGYFPX2OOVmzBjtsY2V4+ugcXGuaM0anMBA3kbGPZ7guktTR&#10;1wiyUUUE3Ywg0SVmRBe140SCETxAaIMPpoYU5M+Q6hB91ibAxKU5zjjqjWINjRDQwNbIGwfXnm5h&#10;YnjB2Px77hfxa1WOJJFmY+tNbAeiYaqjRIiMzTRyfCgZIafA+Zc0F9CIgZJnMVRkmkkvlgshUYfe&#10;WOA49WV+FOXV5oHnLMVgbcq8MwxG2M7xGW2wjj68dMnD1MYHA5TlGCGPRseLcjKWEZ8PJiMcwEke&#10;ZNJ1C8RHLVzX0mcpTz6kp3V+4lCQR6lJK84MvBmdjo03PGiVjj1yK85bDuqOfCl1dBkxyKB3ys6T&#10;hwHUuAmZscCZLBjzmBUSjDP87DDp+xnrjUL/mggCV0QhokYnJ6NoRFfk9EhJFI0fl37hBKMDxnko&#10;zBIdinwtEUbKDUZQHP5jmQOjcSqQMKabjJXhuIQGAUUdEs+1mjjpGZZPIgB01NK0SBEXMs3wzXX1&#10;IDNZCK1JiJQbE2J30LqOEu3DS81UwsRHJk/7ocYxyRitk3IvUg9GMKPnHRhRGn2MeItMkXoybP4g&#10;9RodFoQmzCjJeKpi1whpW8heh5Xzmjh0F8h/1zjiym2RBoUAusYdzgKl82gFYsWJxkQyepftHcEp&#10;fZbnM18WfTDgcUiwlnGOVmg50RVfcuImI0mCiAi7e5Mx0xG5KTyRmtOnEYxPWY9mChHhq7Igo7ck&#10;EncYOtBXJAKg7F8jk6XOEMQmij6jVViBIzJTUp2WNusgB/eejFmHkG6Z8kiSGeOMnPaJg2GscbYs&#10;h8s4WAE5ivrTDImjsVMg51BmSJyMQgA/SuJ6MrwZRJaLPlNnSBTIwaNxps5AMwiayVmFKnLGRbZP&#10;13zwHGYD7PqsC4ETL8ksLohcXIAEjB66Q8qhoEkvp1JnHQrChNIIt6A6pqxNBLh1u4RiuLI2U0Qx&#10;vzbnw8h2KUVj60fepawO+EW6/UTxVpmfqIzUrXeU8zQuxutaih0HurBKdHcrOr6/kJJxOkNBmEhk&#10;hP9h4hijZMy66PnohSyarqWIxVlWB79Jdb0oz/P5S965uk4ZZG2aPOnon9emVfCFs7igackuqTm4&#10;QfqKi5H9H1AaWppDASaaFHsuEhlpCqwJwd2aSwn5lsLTiPhECZVgzhvzk84LhacRpYk9e0HJclDj&#10;wB5qikZhGt7gy2hax6W8DeVxkkOt2RCMjvUZDO8ijjLn4djpPCfRUoBoau8T+6mw3rpDS28JLJq3&#10;PBY4/DyXaLvResfWxjytaEEiNzrr87crBBKlkmeJViGtzpTWKSvhwFZ4WrGURFlo6j1ORkQAU77M&#10;T/gMOu5Jzm5xNBLCiTLwuffR5Cne2mCNUwqU8DQwShxJQgpZtzbYW8RXNE5RoGSPOhmno7wNZdmT&#10;kd6HMWTfm2ot1VlH21DmGY09Lm9DhdLwQ/LmUiiNpP2CEmbcGCdrCRWzFiXPumAUD0JLxdpgZ7DQ&#10;5OKCSDWh+jjZhqD6RLchSO7yOoLPavDk9D4KZi3Z+QC9uEAiFmH/fDwfMPQr107wUv48BxDik5Gs&#10;XjuRRJin4aua8Cyfp+iITin9WxcVEkJkZaRW/gI2sswCpF+NcXZckotKAt3DxaorPFFiYu05nC1C&#10;pFY/KSKEWHTvRmu3H9kfdAOMkKbPeb9FbY8uEY6SZfWjfEGfWfAgikVBLs+gTLyTOOtsgXlRbKQL&#10;Rgo/RimJsAoZY+BiaLwMy9A8VU+SlULhpaFPL4Fcq8gY9avFF56MOGDsuB5jMs5fuDRV5txoLCLU&#10;sBWABiPiEKTYcrBi6wObst7wwUPPSW9KBmoTMySOYCfDv8JJl88UxiaPIrpCSFu42vXsYRhgB8mk&#10;B+sUi5qAPH9wT0DvuuOXDFjWG5Wq7P1aXXdsWq2SJwhdOPaGsUbZb5lmveGlBjlBDlZ4Re5ZDEZh&#10;FGqoixWgFLYKoThfozV7evaPrcWFgvRiAqxIFTyJokdcxNWtClYXWxUzUjVJyt4ZRTy4h8B2krIr&#10;mopiN9tJw5PFHaHiT6GixrB+KJMsdjKgBkbt3Uvv0chFwDkqyxblaEbvuNxQerciqbhAx5S0Vanj&#10;lCyMGwzNw81nLY2Gj4YNivfH0Yi9YSdl2SdrnIP4MJ21P1LdJ+1lqHE04mQj5wTMEmGEhMtJC0dc&#10;3cDFka01bmXovhYKBYvs8AkN3OVqokfYU0UTMcSy4hbeq+3zYtbLmpr9rjWfF/45I2bFL1D1wVwR&#10;vVNHjXI84WnUBmCpCE/L7lGVXfZogIjeO/JmvKoM/xS3oXmc/MLR1YghfDjxJWEGtPUHi8/WNBkW&#10;JcwrtbccAcSrikS9sVbghLCFJrdFHWcvif7BilP3gCZrfjBOvCgCZTthlWpD8YzRAIdaHecAfyH3&#10;TuEzlXLkrJgbjZWKfYxxn4yYHQpgyzkWM1q3uwjq8gyZjAKGMNFXU8iedUaFDTIEhae3rhJgFy0z&#10;hD7AomoJNwTFmhqRDtgDHqd52uh4HeESh9U7v1MEdlefn9jDyzpCLYXB0zGaiN1ZPDnSgTOPxZPX&#10;Ee736bMO2RG20Ihx6prHQa/gbmXrIxnYPENgoQyebOntfYxc/swTt3d0noGvw6PC2dAnQZN5UnmB&#10;tjbzbegy5y2eXko5rEsxUFLZw515IIXnkMfpJkufJDKNE3dJDIlwE4wpjT0uSk2vedUFZQdsQwYr&#10;40JOUx7nYOxxOGOz7OaOQCHvzLM3KhVwHJ/3OD0GA/vJPmYyrA0yrGUuOSS31bkUqKwzj9PMxdLb&#10;DwqlEVWC5WCJcMrQe+/lQpCVxUHclXvHOzV0nggVl3HaLyJgDxfnc30V400arHlvnFcQZhBKw9Ki&#10;AoAlwpLTJaLS6qx5HEN0SvjATGnNkCte7e99YThw9HKi/BrQ+S1F+M/lhzzPx+en+x+fnp8pXHz+&#10;9fxvz6fN1x2+x4rPuN4f37eb5935gv/8uP0x/+HhV82e8xtJX4/ERuwesTvkT7yWd53e0adK6eOk&#10;5aOln4/3v+JDpfg2LT76+ng8/c8Wbz/d44eP2/3llN/SdN4fXg/hnhjt8eXT027zdjqD+ni6PB75&#10;o7A/no6vFxoS3k3z9OXx8venL5vTE96ienk8HQ4/Xbab+yewzCQQfMHy/MasweD4ywkSZgWcvnye&#10;NVAJvF/QEafcPAtVRIGSSUJ8CDarm8dHX5pd/jtT/fZp3R/+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IcXAABbQ29udGVudF9UeXBlc10ueG1s&#10;UEsBAhQACgAAAAAAh07iQAAAAAAAAAAAAAAAAAYAAAAAAAAAAAAQAAAAaRYAAF9yZWxzL1BLAQIU&#10;ABQAAAAIAIdO4kCKFGY80QAAAJQBAAALAAAAAAAAAAEAIAAAAI0WAABfcmVscy8ucmVsc1BLAQIU&#10;AAoAAAAAAIdO4kAAAAAAAAAAAAAAAAAEAAAAAAAAAAAAEAAAAAAAAABkcnMvUEsBAhQAFAAAAAgA&#10;h07iQBh3AvXcAAAADwEAAA8AAAAAAAAAAQAgAAAAIgAAAGRycy9kb3ducmV2LnhtbFBLAQIUABQA&#10;AAAIAIdO4kBGldysEhUAAKJ3AAAOAAAAAAAAAAEAIAAAACsBAABkcnMvZTJvRG9jLnhtbFBLBQYA&#10;AAAABgAGAFkBAACv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902141617;@0,@0;@0,@0;@0,@0;@0,@0;902141617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-881380</wp:posOffset>
                </wp:positionH>
                <wp:positionV relativeFrom="paragraph">
                  <wp:posOffset>8213090</wp:posOffset>
                </wp:positionV>
                <wp:extent cx="127000" cy="131445"/>
                <wp:effectExtent l="0" t="0" r="6985" b="2540"/>
                <wp:wrapNone/>
                <wp:docPr id="2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959" cy="131337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9.4pt;margin-top:646.7pt;height:10.35pt;width:10pt;z-index:251658240;v-text-anchor:middle;mso-width-relative:page;mso-height-relative:page;" fillcolor="#FFFFFF" filled="t" stroked="f" coordsize="90,93" o:gfxdata="UEsDBAoAAAAAAIdO4kAAAAAAAAAAAAAAAAAEAAAAZHJzL1BLAwQUAAAACACHTuJAZ4YbgtkAAAAP&#10;AQAADwAAAGRycy9kb3ducmV2LnhtbE2PS0/DMBCE70j8B2uRuKDUcROhNMSp1CJOnGhRz268JBF+&#10;RPH2wb9ne4Ljzoxmvm3WV+/EGec0xqBBLXIQGLpox9Br+Ny/ZRWIRCZY42JADT+YYN3e3zWmtvES&#10;PvC8o15wSUi10TAQTbWUqRvQm7SIEwb2vuLsDfE599LO5sLl3sllnj9Lb8bAC4OZcDtg9707ed5N&#10;5Wu12h7e00ibsnjakHMH0vrxQeUvIAiv9BeGGz6jQ8tMx3gKNgmnIVNFxezEznJVlCA4kyl1046s&#10;FapUINtG/v+j/QVQSwMEFAAAAAgAh07iQKWmdMSYCAAApDYAAA4AAABkcnMvZTJvRG9jLnhtbM2b&#10;S4/bNhDH7wX6HQQdCzS2nrYX8QZog/TQRwJkey60srw2YFuGpF1v+uk7Q1JejsXXFD00h4095vzF&#10;mR8pUUPp/YfX4yF6abp+357WcfJuHkfNqW43+9PTOv7z4dOPyzjqh+q0qQ7tqVnH35o+/nD//Xfv&#10;L+e7Jm137WHTdBGInPq7y3kd74bhfDeb9fWuOVb9u/bcnODHbdsdqwG+dk+zTVddQP14mKXzeTm7&#10;tN3m3LV10/dg/Sh/jO+F/nbb1MPn7bZvhuiwjqFvg/jbib+P+Hd2/766e+qq825fq25U/6IXx2p/&#10;goNepT5WQxU9d/uJ1HFfd23fbod3dXuctdvtvm5EDBBNMr+J5uuuOjciFkhOf76mqf/vZOs/Xr50&#10;0X6zjtM8jk7VERj9+vXzX/LQkJ3Lub+DRl/PXzr1rYeP0ePl93YDbavnoRWBv267IyYAQopeRX6/&#10;XfPbvA5RDcYkLVfFKo5q+CnJkixbYP5n1d3oXD/3wy9NK4Sql9/6QeLZwCeR3I3q4QOg3B4PQOqH&#10;WZQm+SJfZmVeRpdoNSK9Nk3MTXfRKlP0r01Tc1OTamZualKFvIb2tTA3NamW5qamvi7MTU2qMFtD&#10;+wocTU1NqomOa26mxMCU6Jwscgw+CQNQwiCUMBAlDEYJA1LCoJTqlDyTKmXgSnVcPl0GNzxhmUag&#10;aQqkDG4pg1vK4JYyuKUMbhmDW8bgljG4ZQxuGYNbxuCWMbjBlcc4dkxnr4zBLWNwyxnccga3nMEt&#10;Z3DLGdxyBrecwS1ncMsZ3HIGt4LBrWBwKxjcCga3gsGtYHArGNwKBreCwQ1Xk6ZrgGkelwxuJYNb&#10;yeBWMriVDG4lg1vJ4FYyuJUMbiWD24LBbcHgtmBwWzC4LRjcFgxuCwa3BYPbgsFtweC2ZHBbMrgt&#10;GdyWDG5LBrclg9uSwW3J4LZkcFsyuMEttPGcalpXrxjcVgxucG9u7IPpvL5icFsxuK0Y3FYMbiud&#10;2zwq5/AvKosC1q+q3DFWOVY6NWfLZK5D8zTVmXma6sg8TXVinqY6ME9TnZenqY7L01Sn5WkaDCuZ&#10;h9O6KYg4hkCShNO6qYs4VcNpkfKIO1mkOuJpGk6L1EY8quG0SGXErUoKI56m4bRIWcSjGk6LFEU8&#10;quFzi5REPKrhc4sURDyq4XOLlEPcqqQa4mkafiYktRCPaviZkFRCPKrhc4vUQTyq4XOLVEHcqqQI&#10;4mkaPrdICcSjGj63SAHEoxo+t0j5Y6IKmyNP4/ZHtRt3ROrXk9oSgU9RhXttD7CswD2Sc9vj/gvu&#10;kMAuy0OidligHf6qNV+R5jC8sbnYEoFjTprjAkOXh4GL7QubfDJPSHsYkth+3PAx6KekPQw2bL+y&#10;62ekPV5R0QEul3JLyXCEnHqokBNHzAX1UEHDZc56jJJ6qLDhEmb1WFAPFThcnqweFDRenTByKMlb&#10;PW5Yq8hTe+SQTp02XlXEMeyRQ+KJh4ocCuS2XsFyhXioyKH0bfWgzPFMj72C07jVgzLHkrbwcERO&#10;mWOxWng4IqfMsQwtPByRU+ZYYBYejsgpczxrogeUha2RU+Z4RhQe9shhIOk88GwnPOyRw5AjHipy&#10;KNLaegWLHuKhIofyq9WDMsfiK/YKCqtWD8ocy6rCwxE5ZY4FU+HhiJwyx1Ko8HBETpljkVN4OCKn&#10;zLF8iR5QmrRGTpljYVJ42COHKaTzwJKj8LBHDpONeKjIoVBo6xVMOuKhIocSoNWDMscCIPYKintW&#10;D8ocS3vCwxE5ZY5FO+HhiJwyx3Kc8HBETpljoU14OCKnzLGEhh5QHrNGTpljcUx42COHk4fOA8te&#10;wsMeOZxmiIeKHIpVtl7B6YZ4qMihDGX1oMyxCIW9ggKT1YMyx/KS8HBETplj4Uh4OCKnzLEkJDxI&#10;5HK9pBZkHTxydPuwURdH8LDRI0YCC7RqwHXc+DG6rGMMdgf/yRQc25fmoRW/D7iUw/ohHBSuEjIT&#10;b7/Xz4/7+qfmb9Japhogy6MJCZVN2O0zGEXZCWMgavTbWZeBoupUxmFkaYsoIUt66OOTOsoI9wGQ&#10;D2kM09YcRmm4obyKmGxBwnIA0e7JgQvFWS1HynYdmd5MSwe4NZiI2G1BPVbCuS4s8ynXEmMq5GSS&#10;oyhIWHcwiZhs/wdhuFfVciyjoDa4QcTpdz11eeHh7S966MI+W1AqcLcehMnUxtvHW5taJIUPN3KK&#10;GUn5jdNOH9q+Eel8O0nJSYulQcyJ6Dv4vf1uOtGo1rB009j4jdP+EFayJ/hoAvQEdt40bb8xSFut&#10;O2ABqWn7jRxtmcGRkdJ2GIO0CZ1R22+calv54wNYyH+81Lr5j63p3FQSduO0Pwb+uAWPPSEyfiNL&#10;m4ytUdtuDNIec0Jk/Mapto/R9dYqiBE8MaKNddUfh3HaHzsjKqPy6DCytMXCchzro7bdGKQ9hk9k&#10;/Mapto+RXMmBXxAjeUM+xqr64zBO+2NnRGVUHh1Glja5hI7admOQ9hg+kfEbp9pWRqoWeb098jCS&#10;C3Z5O3xl5DVO+2NghDsscK4za5MV6tjyemND1EzXaHz0FbXJGhU3iqZGeeJ+KxF4taU03Jlqpxaf&#10;LSghsnvw9IYmrGwkDnWw8GzIREvkI0S5DKS227FBM1tbx5S6S5cpgVDdYwof8UIMov9jd/zGsBQq&#10;miRfqnBEB4OasAzuqmIFT5LpfOSinA7iUTt8VY6PGEFOKA6/MSgnqupyoy0XGjdGecsojWHaMt+w&#10;Gtdygs8fYTBkIN+OEfPYgoNiCUK8d3OtRYievL1707eH/ebT/nDAKkT/rf/50EUvFbxCBW9ebdpL&#10;HB2qfgDjOv4k/mHXQIK4HcSG06lFGfmztDTirSy5kzXDt4vwfSL5ntFju/kG7xbB62Twntau7f6O&#10;YW+rhg/ruB46cRB0gFehxOHUa1v4rpX+HT7rL5fd/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KCwAAW0NvbnRlbnRfVHlwZXNdLnhtbFBLAQIU&#10;AAoAAAAAAIdO4kAAAAAAAAAAAAAAAAAGAAAAAAAAAAAAEAAAAOwJAABfcmVscy9QSwECFAAUAAAA&#10;CACHTuJAihRmPNEAAACUAQAACwAAAAAAAAABACAAAAAQCgAAX3JlbHMvLnJlbHNQSwECFAAKAAAA&#10;AACHTuJAAAAAAAAAAAAAAAAABAAAAAAAAAAAABAAAAAAAAAAZHJzL1BLAQIUABQAAAAIAIdO4kBn&#10;hhuC2QAAAA8BAAAPAAAAAAAAAAEAIAAAACIAAABkcnMvZG93bnJldi54bWxQSwECFAAUAAAACACH&#10;TuJApaZ0xJgIAACkNgAADgAAAAAAAAABACAAAAAoAQAAZHJzL2Uyb0RvYy54bWxQSwUGAAAAAAYA&#10;BgBZAQAAMgwAAAAA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-667385</wp:posOffset>
                </wp:positionH>
                <wp:positionV relativeFrom="paragraph">
                  <wp:posOffset>6859905</wp:posOffset>
                </wp:positionV>
                <wp:extent cx="617220" cy="170497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72" cy="17050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手机：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微信：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微博：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邮箱：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2.55pt;margin-top:540.15pt;height:134.25pt;width:48.6pt;z-index:251659264;mso-width-relative:page;mso-height-relative:page;" filled="f" stroked="f" coordsize="21600,21600" o:gfxdata="UEsDBAoAAAAAAIdO4kAAAAAAAAAAAAAAAAAEAAAAZHJzL1BLAwQUAAAACACHTuJAFJypMd0AAAAN&#10;AQAADwAAAGRycy9kb3ducmV2LnhtbE2Py07DMBBF90j8gzVI7FI7LQUT4lQoUoWEYNHSDTsndpMI&#10;exxi9wFfz7CC5cw9unOmXJ29Y0c7xSGggnwmgFlsgxmwU7B7W2cSWEwajXYBrYIvG2FVXV6UujDh&#10;hBt73KaOUQnGQivoUxoLzmPbW6/jLIwWKduHyetE49RxM+kTlXvH50Lccq8HpAu9Hm3d2/Zje/AK&#10;nuv1q940cy+/Xf30sn8cP3fvS6Wur3LxACzZc/qD4Vef1KEipyYc0ETmFGS5WObEUiKkWAAjJru7&#10;B9bQZnEjJfCq5P+/qH4AUEsDBBQAAAAIAIdO4kA3tC20FAIAAPcDAAAOAAAAZHJzL2Uyb0RvYy54&#10;bWytU0uOEzEQ3SNxB8t70h+SCdNKZxRmFIQUwUgBsXbcdtqSf9hOusMB4Aas2LDnXDkHZXeSiWCH&#10;2LirXNWv6lU9z+56JdGeOS+MrnExyjFimppG6G2NP35YvniFkQ9EN0QazWp8YB7fzZ8/m3W2YqVp&#10;jWyYQwCifdXZGrch2CrLPG2ZIn5kLNMQ5MYpEsB126xxpAN0JbMyz2+yzrjGOkOZ93D7MATxPOFz&#10;zmh4z7lnAckaQ28hnS6dm3hm8xmpto7YVtBTG+QfulBEaCh6gXoggaCdE39BKUGd8YaHETUqM5wL&#10;yhIHYFPkf7BZt8SyxAWG4+1lTP7/wdJ3+0eHRFPjcoKRJgp2dPz+7fjj1/HnV1TG+XTWV5C2tpAY&#10;+temhz2f7z1cRto9dyp+gRCCOEz6cJku6wOicHlTTMfTEiMKoWKaT/LxbYTJnv62zoc3zCgUjRo7&#10;2F4aKtmvfBhSzymxmDZLIWXaoNSogwovJ3n64RIBcKljLktaOMFERkPn0Qr9pj/R3JjmACydGXTi&#10;LV0KaGVFfHgkDoQBxEDsEG2N+4JRB8Kpsf+8I45hJN9q2MxtMR5HpSVnPJmW4LjryOY6onfq3oA2&#10;C3gmliYz5gd5Nrkz6hNofBGrQohoCrVrHM7mfRjkDG+EssUiJYG2LAkrvbY0Qg/DWuyC4SLNMdIe&#10;uML8owPqSps4vYQo32s/ZT291/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JypMd0AAAANAQAA&#10;DwAAAAAAAAABACAAAAAiAAAAZHJzL2Rvd25yZXYueG1sUEsBAhQAFAAAAAgAh07iQDe0LbQUAgAA&#10;9wMAAA4AAAAAAAAAAQAgAAAALAEAAGRycy9lMm9Eb2MueG1sUEsFBgAAAAAGAAYAWQEAALIF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手机：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微信：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微博：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邮箱：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6859905</wp:posOffset>
                </wp:positionV>
                <wp:extent cx="1035050" cy="1704975"/>
                <wp:effectExtent l="0" t="0" r="0" b="0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1" cy="17050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="Calibri" w:hAnsi="Calibri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152 0032 0007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="Calibri" w:hAnsi="Calibri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Se7enPPT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香瓜手榴弹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="Calibri" w:hAnsi="Calibri" w:cs="Times New Roman"/>
                                <w:color w:val="FFFFFF"/>
                                <w:kern w:val="2"/>
                                <w:sz w:val="21"/>
                                <w:szCs w:val="21"/>
                              </w:rPr>
                              <w:t>docer@qq.com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2.4pt;margin-top:540.15pt;height:134.25pt;width:81.5pt;z-index:251660288;mso-width-relative:page;mso-height-relative:page;" filled="f" stroked="f" coordsize="21600,21600" o:gfxdata="UEsDBAoAAAAAAIdO4kAAAAAAAAAAAAAAAAAEAAAAZHJzL1BLAwQUAAAACACHTuJAbi5mF9wAAAAN&#10;AQAADwAAAGRycy9kb3ducmV2LnhtbE2PzU7DMBCE70i8g7VI3Fq7aUFWiFOhSBUSgkNLL9yceJtE&#10;2OsQuz/w9DgnepvVjGa+LdYXZ9kJx9B7UrCYC2BIjTc9tQr2H5uZBBaiJqOtJ1TwgwHW5e1NoXPj&#10;z7TF0y62LJVQyLWCLsYh5zw0HTod5n5ASt7Bj07HdI4tN6M+p3JneSbEI3e6p7TQ6QGrDpuv3dEp&#10;eK0273pbZ07+2url7fA8fO8/H5S6v1uIJ2ARL/E/DBN+QocyMdX+SCYwq2CWrRJ6TIaQYglsiixl&#10;BqyexEpK4GXBr78o/wBQSwMEFAAAAAgAh07iQLfuocgUAgAA+AMAAA4AAABkcnMvZTJvRG9jLnht&#10;bK1TwY7TMBC9I/EPlu80aWm7bNR0VXZVhFTBSgVxdh27sRR7jO02KR8Af8CJC3e+q9/B2Gm7FdwQ&#10;l2TGM34zb+Z5dtfphuyF8wpMSYeDnBJhOFTKbEv68cPyxStKfGCmYg0YUdKD8PRu/vzZrLWFGEEN&#10;TSUcQRDji9aWtA7BFlnmeS008wOwwmBQgtMsoOu2WeVYi+i6yUZ5Ps1acJV1wIX3ePrQB+k84Usp&#10;eHgvpReBNCXF3kL6uvTdxG82n7Fi65itFT+1wf6hC82UwaIXqAcWGNk59ReUVtyBBxkGHHQGUiou&#10;EgdkM8z/YLOumRWJCw7H28uY/P+D5e/2j46oqqSjKSWGadzR8fu3449fx59fySjOp7W+wLS1xcTQ&#10;vYYO93w+93gYaXfS6fhHQgTjOOnDZbqiC4THS/nLST4ZUsIxNrzJJ/n4NuJkT9et8+GNAE2iUVKH&#10;60tTZfuVD33qOSVWM7BUTZNW2BjSlnSKFdKFSwTBGxNzRRLDCSZS6luPVug23YnnBqoD0nTQC8Vb&#10;vlTYyor58MgcKgOZodoxWoP7QkmLyimp/7xjTlDSvDW4mtvheByllpzx5GaEjruObK4jZqfvAcWJ&#10;c8FqyYz5oTmb0oH+hCJfxKoYYoZj7ZKGs3kfej3jI+FisUhJKC7LwsqsLY/Q/bAWuwBSpTlG2j1X&#10;nH90UF5pE6enEPV77aespwc7/w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uLmYX3AAAAA0BAAAP&#10;AAAAAAAAAAEAIAAAACIAAABkcnMvZG93bnJldi54bWxQSwECFAAUAAAACACHTuJAt+6hyBQCAAD4&#10;AwAADgAAAAAAAAABACAAAAArAQAAZHJzL2Uyb0RvYy54bWxQSwUGAAAAAAYABgBZAQAAs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ascii="Calibri" w:hAnsi="Calibri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152 0032 0007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ascii="Calibri" w:hAnsi="Calibri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Se7enPPT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21"/>
                          <w:szCs w:val="21"/>
                        </w:rPr>
                        <w:t>香瓜手榴弹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ascii="Calibri" w:hAnsi="Calibri" w:cs="Times New Roman"/>
                          <w:color w:val="FFFFFF"/>
                          <w:kern w:val="2"/>
                          <w:sz w:val="21"/>
                          <w:szCs w:val="21"/>
                        </w:rPr>
                        <w:t>docer@qq.com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-1069975</wp:posOffset>
                </wp:positionH>
                <wp:positionV relativeFrom="paragraph">
                  <wp:posOffset>9236075</wp:posOffset>
                </wp:positionV>
                <wp:extent cx="2116455" cy="297815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6183" cy="2975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hint="eastAsia" w:ascii="方正宋刻本秀楷简体" w:eastAsia="方正宋刻本秀楷简体" w:cs="Times New Roman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4.25pt;margin-top:727.25pt;height:23.45pt;width:166.65pt;z-index:251661312;mso-width-relative:page;mso-height-relative:page;" filled="f" stroked="f" coordsize="21600,21600" o:gfxdata="UEsDBAoAAAAAAIdO4kAAAAAAAAAAAAAAAAAEAAAAZHJzL1BLAwQUAAAACACHTuJAJhmWodsAAAAO&#10;AQAADwAAAGRycy9kb3ducmV2LnhtbE2PzU7DMBCE70i8g7VIXFBrBzmhpHF6KCCV3gh9ACd2k9B4&#10;HcXuD2/P9kRvs5rR7DfF6uIGdrJT6D0qSOYCmMXGmx5bBbvvj9kCWIgajR48WgW/NsCqvL8rdG78&#10;Gb/sqYotoxIMuVbQxTjmnIems06HuR8tkrf3k9ORzqnlZtJnKncDfxYi4073SB86Pdp1Z5tDdXQK&#10;Prdyu1tv+M/htX972rxUgtfZu1KPD4lYAov2Ev/DcMUndCiJqfZHNIENCmZJtkgpS45MJalrJpM0&#10;pyaRikQCLwt+O6P8A1BLAwQUAAAACACHTuJAyr/EUrMBAAA/AwAADgAAAGRycy9lMm9Eb2MueG1s&#10;rVJLjhMxEN0jcQer9qTTjTKfVpwR0mjYIBhp4ACO20635B9lJ93hMkjsOATHQVyDstNkEOxGs7Fd&#10;5apX71XV+mayhh0UxsE7DvViCUw56bvB7Th8+nj36gpYTMJ1wninOBxVhJvNyxfrMbSq8b03nUJG&#10;IC62Y+DQpxTaqoqyV1bEhQ/K0af2aEUiE3dVh2IkdGuqZrm8qEaPXUAvVYzkvT19wqbga61k+qB1&#10;VIkZDsQtlRPLuc1ntVmLdoci9IOcaYgnsLBicFT0DHUrkmB7HP6DsoNEH71OC+lt5bUepCoaSE29&#10;/EfNQy+CKlqoOTGc2xSfD1a+P9wjGzoOzSUwJyzN6NfX7z9/fGPkoO6MIbYU9BDucbYiPbPUSaPN&#10;N4lgU+no8dxRNSUmydnU9UV99RqYpL/m+nJVF9DqMTtgTG+Vtyw/OCBNrDRSHN7FRBUp9E9ILub8&#10;3WBMmZpxbORwvWpWJeH8QxnG5VhV5j/DZB0n5vmVpu00y9n67kgtoB2m8r3HL8BG2gcO8fNeoAIm&#10;nCQ3hxOvGN7sE5Eo3DLUKZ+IZoOmVCjPG5XX4G+7RD3u/eY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JhmWodsAAAAOAQAADwAAAAAAAAABACAAAAAiAAAAZHJzL2Rvd25yZXYueG1sUEsBAhQAFAAA&#10;AAgAh07iQMq/xFKzAQAAPwMAAA4AAAAAAAAAAQAgAAAAKg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hint="eastAsia" w:ascii="方正宋刻本秀楷简体" w:eastAsia="方正宋刻本秀楷简体" w:cs="Times New Roman"/>
                          <w:color w:val="FFFFFF"/>
                          <w:kern w:val="24"/>
                          <w:sz w:val="32"/>
                          <w:szCs w:val="32"/>
                        </w:rPr>
                        <w:t>PERSONAL RESUME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-142240</wp:posOffset>
                </wp:positionH>
                <wp:positionV relativeFrom="paragraph">
                  <wp:posOffset>5813425</wp:posOffset>
                </wp:positionV>
                <wp:extent cx="260350" cy="260350"/>
                <wp:effectExtent l="57150" t="57150" r="44450" b="63500"/>
                <wp:wrapNone/>
                <wp:docPr id="28" name="椭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0000">
                          <a:off x="0" y="0"/>
                          <a:ext cx="260422" cy="260422"/>
                        </a:xfrm>
                        <a:prstGeom prst="ellipse">
                          <a:avLst/>
                        </a:prstGeom>
                        <a:solidFill>
                          <a:srgbClr val="598789">
                            <a:alpha val="52000"/>
                          </a:srgbClr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11.2pt;margin-top:457.75pt;height:20.5pt;width:20.5pt;rotation:2949120f;z-index:251662336;v-text-anchor:middle;mso-width-relative:page;mso-height-relative:page;" fillcolor="#598789" filled="t" stroked="t" coordsize="21600,21600" o:gfxdata="UEsDBAoAAAAAAIdO4kAAAAAAAAAAAAAAAAAEAAAAZHJzL1BLAwQUAAAACACHTuJATihNltgAAAAK&#10;AQAADwAAAGRycy9kb3ducmV2LnhtbE2PwU7DMAyG70i8Q2QkblvSai2jNJ0QiN3ZJgE3rzFtReNU&#10;TbYWnp7sBEfbn35/f7mZbS/ONPrOsYZkqUAQ18503Gg47F8WaxA+IBvsHZOGb/Kwqa6vSiyMm/iV&#10;zrvQiBjCvkANbQhDIaWvW7Lol24gjrdPN1oMcRwbaUacYrjtZapULi12HD+0ONBTS/XX7mQ1DO+P&#10;d/Pb9vCcKLX66H5wmsO20fr2JlEPIALN4Q+Gi35Uhyo6Hd2JjRe9hkWariKq4T7JMhAXYp2DOMZF&#10;lmcgq1L+r1D9AlBLAwQUAAAACACHTuJASZN4oQgCAAD+AwAADgAAAGRycy9lMm9Eb2MueG1srVPN&#10;bhMxEL4j8Q6W73S3K9omUTY9NAoXBJVKH2Di9e5a8p88JpvwADwFR648FjwHY3sJLdwQPljj8fjz&#10;zDffrG+PRrODDKicbfnlRc2ZtMJ1yg4tf/ywe7XgDCPYDrSzsuUnifx28/LFevIr2bjR6U4GRiAW&#10;V5Nv+RijX1UVilEawAvnpaXL3gUDkY5hqLoAE6EbXTV1fV1NLnQ+OCERybstl3yT8fteivi+71FG&#10;pltOucW8h7zv015t1rAaAvhRiTkN+IcsDChLn56hthCBfQzqLyijRHDo+nghnKlc3yshcw1UzWX9&#10;RzUPI3iZayFy0J9pwv8HK94d7gNTXcsb6pQFQz368fXb9y+fGTmIncnjioIe/H2YT0hmKvXYB8OC&#10;I0qbmzqtTACVxI6Z39OZX3mMTJCzua5fNw1ngq5mmzCrApUgfcD4RjrDktFyqbXymBiAFRzeYizR&#10;v6KSG51W3U5pnQ9h2N/pwA5A3b5aLm4Wy/JW+xFmL4kmd51+xRKeM3iGoy2bSMzL+ookI4Bk2WuI&#10;ZBpPRKEdOAM9kN5FDPmDZ6/xhOckSKmdmzjTgJGcLd/llYhNCTxNPlW1BRxLnvmqqNOoSCOilWn5&#10;ovBcXmubapZZ5DM3qVmlPcnau+5EzaXpJC5HFz5xFqK+c2UUwArylRoSYHpBIsuJzQORVPz0nKN+&#10;j+3m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4oTZbYAAAACgEAAA8AAAAAAAAAAQAgAAAAIgAA&#10;AGRycy9kb3ducmV2LnhtbFBLAQIUABQAAAAIAIdO4kBJk3ihCAIAAP4DAAAOAAAAAAAAAAEAIAAA&#10;ACcBAABkcnMvZTJvRG9jLnhtbFBLBQYAAAAABgAGAFkBAAChBQAAAAA=&#10;">
                <v:fill on="t" opacity="34078f" focussize="0,0"/>
                <v:stroke weight="1.5pt" color="#FFFFFF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-142240</wp:posOffset>
                </wp:positionH>
                <wp:positionV relativeFrom="paragraph">
                  <wp:posOffset>2689225</wp:posOffset>
                </wp:positionV>
                <wp:extent cx="260350" cy="260350"/>
                <wp:effectExtent l="57150" t="57150" r="44450" b="63500"/>
                <wp:wrapNone/>
                <wp:docPr id="29" name="椭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0000">
                          <a:off x="0" y="0"/>
                          <a:ext cx="260422" cy="260422"/>
                        </a:xfrm>
                        <a:prstGeom prst="ellipse">
                          <a:avLst/>
                        </a:prstGeom>
                        <a:solidFill>
                          <a:srgbClr val="598789">
                            <a:alpha val="52000"/>
                          </a:srgbClr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11.2pt;margin-top:211.75pt;height:20.5pt;width:20.5pt;rotation:2949120f;z-index:251663360;v-text-anchor:middle;mso-width-relative:page;mso-height-relative:page;" fillcolor="#598789" filled="t" stroked="t" coordsize="21600,21600" o:gfxdata="UEsDBAoAAAAAAIdO4kAAAAAAAAAAAAAAAAAEAAAAZHJzL1BLAwQUAAAACACHTuJAgQd6mtgAAAAK&#10;AQAADwAAAGRycy9kb3ducmV2LnhtbE2PwU7DMAyG70i8Q2QkblvS0pWpNJ0QiN0Zk4Cb15i2onGq&#10;JlsLT092Ykfbn35/f7mZbS9ONPrOsYZkqUAQ18503GjYv70s1iB8QDbYOyYNP+RhU11flVgYN/Er&#10;nXahETGEfYEa2hCGQkpft2TRL91AHG9fbrQY4jg20ow4xXDby1SpXFrsOH5ocaCnlurv3dFqGD4e&#10;7+f37f45USr77H5xmsO20fr2JlEPIALN4R+Gs35Uhyo6HdyRjRe9hkWaZhHVkKV3KxBnYp2DOMRF&#10;nq1AVqW8rFD9AVBLAwQUAAAACACHTuJAkAwMwggCAAD+AwAADgAAAGRycy9lMm9Eb2MueG1srVPN&#10;bhMxEL4j8Q6W73S3K9omUTY9NAoXBJVKH2Di9e5a8p88JpvwADwFR648FjwHY3sJLdwQPljj8fjz&#10;zDffrG+PRrODDKicbfnlRc2ZtMJ1yg4tf/ywe7XgDCPYDrSzsuUnifx28/LFevIr2bjR6U4GRiAW&#10;V5Nv+RijX1UVilEawAvnpaXL3gUDkY5hqLoAE6EbXTV1fV1NLnQ+OCERybstl3yT8fteivi+71FG&#10;pltOucW8h7zv015t1rAaAvhRiTkN+IcsDChLn56hthCBfQzqLyijRHDo+nghnKlc3yshcw1UzWX9&#10;RzUPI3iZayFy0J9pwv8HK94d7gNTXcubJWcWDPXox9dv3798ZuQgdiaPKwp68PdhPiGZqdRjHwwL&#10;jihtbuq0MgFUEjtmfk9nfuUxMkHO5rp+3TScCbqabcKsClSC9AHjG+kMS0bLpdbKY2IAVnB4i7FE&#10;/4pKbnRadTuldT6EYX+nAzsAdftqubhZLMtb7UeYvSSa3HX6FUt4zuAZjrZsIjEv6yuSjACSZa8h&#10;kmk8EYV24Az0QHoXMeQPnr3GE56TIKV2buJMA0ZytnyXVyI2JfA0+VTVFnAseearok6jIo2IVqbl&#10;i8Jzea1tqllmkc/cpGaV9iRr77oTNZemk7gcXfjEWYj6zpVRACvIV2pIgOkFiSwnNg9EUvHTc476&#10;Pbab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EHeprYAAAACgEAAA8AAAAAAAAAAQAgAAAAIgAA&#10;AGRycy9kb3ducmV2LnhtbFBLAQIUABQAAAAIAIdO4kCQDAzCCAIAAP4DAAAOAAAAAAAAAAEAIAAA&#10;ACcBAABkcnMvZTJvRG9jLnhtbFBLBQYAAAAABgAGAFkBAAChBQAAAAA=&#10;">
                <v:fill on="t" opacity="34078f" focussize="0,0"/>
                <v:stroke weight="1.5pt" color="#FFFFFF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2720975</wp:posOffset>
                </wp:positionV>
                <wp:extent cx="142240" cy="180340"/>
                <wp:effectExtent l="0" t="0" r="0" b="0"/>
                <wp:wrapNone/>
                <wp:docPr id="3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2441" cy="180302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.35pt;margin-top:214.25pt;height:14.2pt;width:11.2pt;z-index:251664384;v-text-anchor:middle;mso-width-relative:page;mso-height-relative:page;" fillcolor="#FFFFFF" filled="t" stroked="f" coordsize="1679575,2125662" o:gfxdata="UEsDBAoAAAAAAIdO4kAAAAAAAAAAAAAAAAAEAAAAZHJzL1BLAwQUAAAACACHTuJATB4rL9gAAAAJ&#10;AQAADwAAAGRycy9kb3ducmV2LnhtbE2P0UrDQBBF3wX/YRnBt3Y3oalpzKaIoKBg0eoHbLNjEs3O&#10;huymbf7e8UkfL3O490y5PbteHHEMnScNyVKBQKq97ajR8PH+sMhBhGjImt4TapgxwLa6vChNYf2J&#10;3vC4j43gEgqF0dDGOBRShrpFZ8LSD0h8+/SjM5Hj2Eg7mhOXu16mSq2lMx3xQmsGvG+x/t5PTsP0&#10;pOzXa54/j6t5ftllj9Td7Ujr66tE3YKIeI5/MPzqszpU7HTwE9kgeg2LJL1hVMMqzTMQTGw4Hzhn&#10;6w3IqpT/P6h+AFBLAwQUAAAACACHTuJAb5a+o64gAAB7lAAADgAAAGRycy9lMm9Eb2MueG1srZ1L&#10;j1zHboD3AfIfGrMMkKvzfgiW7iKG7yKPa8TOOmjPtDQDzEwPutuWnV+fj1Vkq8r2IRtBZMA90vDw&#10;sEgW31X9zV9/fXne/XI4nZ+Orx/u2r80d7vD6/3x4en184e7//rxu39e7nbny/71Yf98fD18uPvt&#10;cL7768d//Idvvry9P3THx+Pzw+G0A8nr+f2Xtw93j5fL2/t37873j4eX/fkvx7fDK7/8dDy97C/8&#10;9fT53cNp/wXsL8/vuqaZ3n05nh7eTsf7w/nMv36bf3n3MeH/9Olwf/n7p0/nw2X3/OEO2i7p/6f0&#10;/5/k/+8+frN///m0f3t8ulcy9v8HKl72T6+89Irq2/1lv/v59PQHVC9P96fj+fjp8pf748u746dP&#10;T/eHtAZW0za/W80Pj/u3Q1oLzDm/Xdl0/v9De/8fv3x/2j09fLjrYc/r/gUZ/esPf//v/Gq48+Xt&#10;/B6gH96+P+nfzvy4++nLvx8fgN3/fDmmhf/66fQiDGBJu18Tf3+78vfw62V3zz+2QzcM7d3unl+1&#10;S9M3nfD/3f69PXz/8/nyt8MxIdr/8m/nSxbPAz8l5j4ohT9C66eXZyT1T+92Y7MM87r7smuneR3n&#10;UWV6heWFV9i178d+3j3uurYbpym9H6FdYbsCdhrGfhi28fYFbNs0Qz+s24iHAnjq53WYtxGPBWzb&#10;DOMyN9uIpwJ46tahbbYRzwVs26wjhGwjZuNe2QYr1rbfRrwWsG07LGPfbyNuS+GtXT91yzbmtpSe&#10;CHieJgd1Kb9lmZrJQ10JsO3nYegc1KUEl3UaV0eCbS3CpR+axUFdynBZxq51tK6thdivDTq6qc9t&#10;KcW1nZvFkWJbinFd13l1FLorpYiWLuPgoO5KMa7d3C2OSnelFNt2WtZm3NaQrhQj+3vpHCl2pRQx&#10;AXPvibGrxdi1Laq6yeuuFGPb9/00emRXcmzbBdPl4C7l2EJ0v3YOS0pBtl03j0Bv0i2G/7rT22GY&#10;1saRZF9KssXmNd3o4K5EOSxdu0zbdPelKDEj/Tg4atJXshybdukc29dXspx6uOLsm76S5QDDVw93&#10;Jct56Pq+dXhSybIbuqlpHZ5Uslw6TKBD91DJsulRcMcCii/+KvllaVHwbbqHUpbsMlnkptMdKlGK&#10;keo91KUox3UaPA0cKkkuuDyXI6Uk+7lvekcBh0qQhBUL7NvcOEMlyHF1o4WhkiNebF4c1GMpR0fz&#10;xkqC0zyxZbYJHksJtiMGaluAYyXAsV3G1vEGYynAYe56x4ONlfx6WNE6u2Us5bdinRx9HivxdcPa&#10;NU6wMNbiQ34eoyvxtbKxHLM3leLr+mb2OD1VMmTP9oOjGcSsX/ds36KhjhCnUojrMPXIZVOdp0qG&#10;HXJxguqpFCKB1uAFv1Mpw6VvFxa4aTmmUogjPtqhuJQgUUU7Ok5xKiXYt/B5G/Fcyq9tcOaj4xLn&#10;UoCIGlexyeS5FF/bENp78ptL+bU9ts4jupQfUfjYj46pI0/6qkcdnBs9qksBEqtMU+NEv3MpQQzu&#10;SDy7zZBShm3X4N4c2zGXQhyatvWc+FJJsWvG3ot+l1KKIzFW51C9VGJsMXiLo3pLKcapw/Y76dFS&#10;i7HthJDN3bKUYpw77LQTRS6VGMm/Z+zjNupSjEszTN5WXEoxrqhT4xFdSnGZ5m5yWL2WUlx61uhs&#10;xbUU4rLMs4u5FOI89pJJbXJjLWW44OtHx0ivpQynEUIcU7qWIiQIYzNub5e1FOGI3hH7bNNcSVAi&#10;ZGePr6UEBwoUXlq+VhJsOlLLbZopjhS2RmpAo8MOzG0BPROkzI4Tb6khfbVjPT7LS4yw+gX0NLYt&#10;lGyaJrLaArrvm3F2/FbblHIcsb6Nw+22KQWJH5dQZVOQbVNKkiBo7ly6S1H23TJ6SReFoHKVwzix&#10;wbZ5UlVv+qmlOuXQXZVv2LkS2Du4S1kObUc5z8NdyrKdSV6cHYk/LFZJvZAd7OEuZYlGrl5CR4mi&#10;wD3iG5HOtiyrCs6wrLOTGLGmAvU0dpOX47ZVBQcXRjy0ze2qgjNTdVqdfA6rVBDiKXZVvWl2U8Of&#10;HaUQUmqt5loRt61KNwFoKb4AtJRdAFoKLgAtd2AAWsosAC33ng9alWkC0FpWngj6cssFWMv9FoDe&#10;Lq2qLhNgvV1a/e3S6m+XVn+7tKpCjL+sqgoTgN4uraoAE2C9XVpV7SXAeru0qrJLgPV2aVUVFx/r&#10;78ot3oapKi4B1tulVVVbAqy3S6uqtARYb5dWVWUJsN4urfH2vVVVV3wCqtpKAHq7tKqySoD1dmlV&#10;JZUA6+3SqsopAdbbpVUVU3ysVS0lAL3db1V1lADr7X5rvl1aVf0kIOB2aVWlkwDr7dKqqiY+1qpm&#10;EoDeLq2qXPIHrAwAfLYW//7Ruv73v75q25+fdnuZJ/mRXlYaNng7nmXIQMYAGCX4sdUxAgBlTKCE&#10;7yt4trjA99vwQwWPOgh8GimAyj/BP1bwCFrg5238UwWPCAV+3YafK3hJvuQB0qo8OPEnFC31E7rk&#10;1lnzWj+hi6aHvfUOQlHhs0lB0p9E1fa66RpWT+jCyVc231FLWpIVeQdpyOYTv5O1rpwkY/OJWtrS&#10;HE7vcFZey1tavukJZ+W1xDtdeeesvJa5xP3yDli4uY5a5hLTpyecldcyl1ZqemJ75QS0pQSlQZqe&#10;2F45cW31hK6cIHprHXQYyyckhpZ3gGjziVrm0qJMT2yvfKhlzl/zE87Ka5kPunKC1k2qaplLnzBR&#10;5ay8lrnEo/IEwebmO2qZS2svPeGsvJa5tOzSE9srh4xSHtKKS09srxyCqyd05QR3W+uA8PIJie3k&#10;HQRum0/UMpeGWHpie+UstXqHrpyAa/MdtcylgZXe4ay8lvmkKydQ2nxHLXOJk+QddJM2n6hlLjFQ&#10;esJZeS1ziW/SE9srRwAlr2ZdOYHJFlWIqnpCV07QsflELXOJOYQqOjCbT9Qyl3giPbG9crqZJVXS&#10;VUlPOCuvZS7NkvSEs/Ja5tIDSU84K69lLr0NeYK2xebKa5mvunLaEZtP1DKXXkR6x/bKUb2SV9Jj&#10;SE9srxwlrZ7QldMW2KIKZS2fSD0BeYmU+zefqaWeav35me3Vo+L1e3T5Up7ffE8t+VSbz+9xOFDL&#10;nlZuZpqU0zffU0u//RrOOTyo5c+Ejr7HiejYehUPpPad1uPEdGzC+hlVAlqsm+thw9bPGA+cuI6t&#10;Wz1jgZ0UmAu+5WhbE4ATY9y/H+A+3e0Y4P5JniES3V8kb7Afd1+YL9Zh4N3jhzsb9pXfvxx/Ofx4&#10;TJAXySGGhalkMhn4wwQe9XWl4ivc82sNP6zKz3WiL5NGyKHWoOzzLWNfm1Xd/zot/KfYDco+DZrO&#10;AXUQoWVmPNk4b1D2maFHullS8BdopvAweJl/BmWfCs2grVRugGbvMTZqampg9qngaUZZwaW/HdAy&#10;Mg9m2DsYYxvUsNqnYp/mQa0+TTZEZbI3MPtU8IXebDaVbOOeyWV/qSsDKVmkbOV+wfZ7nKGHlbpD&#10;iTMzHSqfM1PfTp0tlekbxohc7ExISu84YV/RRF8FJobSpSAs4CKnq981jthn5sy0DMxfGrh0tVxi&#10;ZmkB501Ku2wQhfBopynZaYqD3WGY2qedWUMGxZUYZmspk7nY6aFLLywttWeI399KjO4xrmDgY8dQ&#10;hYudIWO0MGMfZDw/AKc3mU2rjM4Mgb7DmVFTB3rIzXg1rCYe+8ximlv62Mb3kQEhX8VmKFDfQG+x&#10;Rfl92un7afQIODIOxIReyaxX4vuMtgV8bxa65Aa+MAvrE9MwJ2LYl4G9FYAPq4zHJGIYE2UKwZUq&#10;dkAmkDP41IW0M8am4OjySAbjY2c2QYnpGsbOA51pxLFkYmSCiobDzdg7mBQtFYVXnek6WrkRdg6g&#10;GDimPuTMOKnzaLuB+YNAxehp2+ZjnYzFBktdLVCRczbLNR6wbWGftj1aWtvKSLGvgZhaRn5NTNPK&#10;jKBPTDuL5Uo6wyj8SJHAFROSv+oMqh/4JjYQPkCxLwzNBDrTMfxotK94e9+VzX3HdKxiF7YHStDP&#10;DKlkcAbv5sDzManOUKGBc14m2KtyNECJ6ZmJDMwSQyqwO2Nf5qEPDAcHSCyEwLg2M7OPnpgIfppF&#10;BovEFNyAntNOGGFda0w8IQzR4JU1Yuw9alYmImVUQ4iB8UOgwZjrWeYNBbxbFzaXj30m5tSlMg4Y&#10;Kc06o4cGvkycVfKxLwzmGDGxwktwpZVSJnSI+wLOLPy57u21DRR+JbiWsZDEGU6GBTZ1XYfuykgm&#10;l64nCs3A2Gc2NCtivZqC2IxxBGrWksktRpIjU4wQKu2xCQacFyg4Yg3MGF6bYNY4GfuPGj52TzV8&#10;7P0EvtdMiOCQVMS3HiyWlCwvl3iFESxfK1eU2KJDxguDZAhOMrmm2NFQTLK7XwtFICTmCEIAzsii&#10;bu8WnY+2N6cazfK1kywkwN4gHqV9gjHRjpqxAQo+rsS2PnZOY+I20o5qx4GzNQF42nQZfJAzoj74&#10;vF7dH2fHONQbgE+D6bwcYyN8csVE0C9DmGINOHMROdcVXl85E2cUCGbScgrRytQHsScKTzCgtoly&#10;RY+N9YinXMXxONPJlrlAX+MlE+ZcpK62Wb/WIsyI2Wc2ZqTCC9bP4Ns1EBXFipGkLMNTlpgCv0Al&#10;S4JghWdPITh3vdTAcA0KT8wVmHp4Lgqj8MzEs2V8/JLGqaNqRjmmGMAT71u8wvi6JPk+/rnpkFHS&#10;NvHhVGd9eEI5S2AlUcY4+/ArJ8qMPw25uh9Eo2KYpkwPtnNF1C56XEIrk1RsFiLFaK/QSidbz9zn&#10;dCMmJcDedySlip0Kjx+iy9HazmKQBrZeq6+mw/apuowXJ15V3nec+Q14T/DJQX6FJx0IAuNWkgqz&#10;JI2csA50p+/m2fIjMlqiQZ89nDte5PiqWKpmppYQ6BqWwQqDbJuUz7jCZdIaMhT/SugSiKufCXSu&#10;tmRkMQH9C+c5zUuQjQUOUY7HLBbwyqB2kGm0pO0Eupl+HuY8vE/PwNHiK/3c8BDtLTlza/KlPsfx&#10;vAA/p1dlQDB5FpKTyDZwN8B0dekLFydE+AmMzRainZQ7A3omkloLwtEIBv5dfRiohWnZmp3MkbqI&#10;HkSkkwSMXTO0H+zfgaqp8bPjcP+1j2n71j51/+LoSDsyP9ktoe+iZjZazMNJbIp1/no5kGW2ECc5&#10;M6EZwHeUNJQeYghJol1+Ul6ZFrUnKEOoPxgfAoy8Xmwt59oD/ByQNP73A3szkBfMIXpQ/NSYg7Jx&#10;S1Hxag97EUVED3VmK+j0FPU4R+bzZybAt/QZaxvZn5GzG5YLsZf5a4B/QZ0Vv6R0kX5yo0GnkxiE&#10;nXIqLMAPxRZrcHQrioLbiTaAxW4Dhe3Ifkp0ZLGknOmIfDvbncg5y5e9gEr79CMtSbCSvcJ9cXg7&#10;gid21+KL6GpQz24nNonO9KBLhNrBfpk47G5p/cgh1qC4A36qS+qPYH9U7G+ngeNWGquKLCJ9mDgY&#10;LqOuYs/hVZRD4eGaSYYtEzy9Lvamq//TOHB7isLDoMjeyqk1K7IT2sbyImWVkzOJHvoD16k1s7P2&#10;qfZ2mmSXZ/i5oSwXyYv9bqU+8mqiz2C9iMiqoGTWGLgAHn+kMxbs3UHaRj4/2bGWW3CGPcqoaWvA&#10;f13vQmIVxZNchdCYfkI8raaIHg70K/8Jx9hsETzu1Iqb3DMU5OzSjWbBWV4LWTLdoIA/6SqrpA8r&#10;/ivoAwp+ufpK4THnkT7PcvLc4MN+F/sFnGqvVuqtUe6IPeHMvOKnvRDldnJVk7WNOAEetY04dij1&#10;bcU/suMDeeFC6ZErvDAr4A9HFclgFR7zEPRHoJcKmNoryoDYO1++hFQ4oYSf5IjCXqCfbEaLD+Wi&#10;OK6jCfBzFFanIYlDiRUD/wJyKVOJ/gAf9lSIxrjAJOsPtb8FA+3TQ/5CAKf4Sa0j/eHGBUYgFH7E&#10;AAX2hwsdcEMKT/wfxfMcipU2U14vuzeqVXQU2rQ1iHchHQz0jXSElEfxU2An1nL3uyDVQjZFF7Za&#10;oA8tPTXtyqL7ZGMBPRIgaj4LPBYlkBdtCckBE38kMw/Kr8wqUA5TfUY9l6icQH8HH6/4qe1F8SQd&#10;Icq0Bj8sUf5Fi4Kc3+Bn5mpc/heVfoIrGiz+9iLWEw+auUPsj+XypIvqcOrdwImcfGWm2k3Dx8Dp&#10;afi+YqE3pF0K6UfrrYabI0mYHULbK/YQnGRRE/2bsNPL0jgD8AE+uZyZ58WmkgDvecIHHwkF1SpQ&#10;HpOMx+M7JSiqtLpUOcPtb8KJipwcbBIbKIMUgc+lforXMvBeykseMdQMpM2gO4r7FXypklBIQVrB&#10;sQe+Q0FIFMQMvOEyI5cYiWB1dAFzwNVO/vbgdhiCloydkjDbz8Uu5SkNpjBmclWGDy61DPOFBI9B&#10;rI8dtr4Tji003YyX9VopARwv5y+VXokE04nvzJpxpaZLOwASK2ZwKUn6S5WLhK5uBJ8YLJUSw6RR&#10;CF5ZFM4lhjpEf6VdUhy/qMI8DEUDpb0hy/L3KkMoXAKawNEXLtfyVYywQOZthDMUwKTe6dKOzbsW&#10;UDGvkY2Ufqa1enCETRRPkPKoinFbHFvR5wzx/3U6hislpavrbW2iYWvM4mTFunrQDL1ZJZeLLaNJ&#10;s47kUfNOuQczYjphZWb5Qpsy6MgaWirX1yFsSzPtM6ebBsl0yfUYkkHYZ4ZkTknfj/aR0HqM4Peq&#10;TnTtRLU8YBTIgJs1srWjmc6WQBkv5GKmaahqSk4UFf5oieXdThsYS+jvdrmeyqCxQcFmZ/BBzwNw&#10;mQnzNf5eB8bqm9jAIYh3U46RBSOZcZAtSd9S6ZY6RuDYOrlzR3HDd6qWrhy5KlbZTcVvpobnQiP1&#10;bIypyMGfQEeosyslN9SYKPrriQ16s0zk+HRTrtP2F6E0UVawx+UyuswTfAi5rbtK2jNWa8QVR3OE&#10;TMVYJYRwiNkFFzdptW0cGD8Sc3v85l5ZqzJKhyHQb+avbP5xGEm5fJ7IVIZqFRFo1J+EDWb3iJ2Z&#10;sHXpTq38zO+hwZT4O55ckfJiBu+x11ExifEW613h4MmeXFrIH66jxL0E277S0iuB00oMd3QFO5lS&#10;Fvm/ghObB9uNqsF1aAgTFNaxSYQpdSenzfhpNKjMjNx1UJm7x6MzCIQkxMAZO9X4NTRx8FGNPkyK&#10;3Bn3/1IzUOx4gKgEw4iqLRVdI0BwpYoFtQKGtM65tDcAX6/1TRKV6AyCSMZM7g2zVBDQWPeJtgDj&#10;jD4xaK35ZW4MnYOxfxzmtbZMGhTNk9NspTie+S62MSj1IUlKjwrO7GxEO4OSVsglmZMzU54B65hi&#10;tejqhiML9KQXiwtJ6aM2FUdPZGojbQ9MAo0hlxhKIlSVFZyaadAkJ62Rum3GHs/PkEighwou1b6A&#10;mJFs3IiRyN+3qNQPbZqEwSQY45tUDqrQ9VJiuHg0GLImy+KWZwUnuQwsMCaPcEfBqb0F/pRoyMoz&#10;DG1NdKpcMWG3Fp0TumHOBoNuM6TS1w8GGZiZMYPKMCmjsD4lUqjKe4MYVy5/83R96+iaReT3z8fz&#10;AQR/PPRGvRZlSPy07bR13k2+juB3oIbfPnPkT3AhVU7RXsNpAPapgDMXtWdAmljuCsl4SO2y3Imo&#10;XFjGwdj8CZazFX7mwQWlbPwE2y9B4iGRijIASfohDo5/0C4qHUh/P5IpWWFN0k1/e7FZyNKMEYHO&#10;yXdkWNRMCu4rEXygGp8xw2ufbzLzey2Dk7353GBZuLVMNf4SD+Rps4xL2kgL+WhYEKZBowNXTAoF&#10;pQss2CQtGVFOCfiC4jpZIOeGEjSZVTQKRXTP8FeGpu7ta7S0bmRYRyiRYdyIEr5pRIuGZG1BsiQH&#10;Bm0Immm3iIOAw5RECUflAs2W83/cppuhiVX8LU5EkqI7WSXF8UirMNfWbGYMPopoOW9H7y9RQrIS&#10;eD254ZXJjwTNeiXsd5WQce1r3xKygjFyIkhGozT2uWFqUeJvmxJk4CikHSdgATAhXDRzQAMG15iX&#10;Kv1C3/7IBDNzlhkc0x1tZmrpMDCDk1IERS5iZA5DZClxfJjxLZ/v7P3VDnIw/RPtIiaHJYEU/Wrx&#10;ESHteGGtOhDHh8MYUu02VyImz3c8JHDMsmXOcIlq2Hpn1s0KX8wxENkEnMFdGnbioFAJmNtQMUnX&#10;MfArtPlwm1mB5aRZEBQCTqc68x1/LNVjdzdhxynWJzERqjJ+HoFjSpWYtQ/dC7Vuq21QoqVhHGDH&#10;AygjmceRiotPO9tJVYxhYBnGC8BTeSp5GGmOBzpDrGLXDnBRNBFogF2O12RGipMMu+HgtPiGkk4Q&#10;ZWGSiFayAkN6VB2UCoSc80hL5fBaSAxGl/UJOCUdmYD3GSmTklkJGCNiLDAC56yrel8meKIggzOy&#10;ZsUG0tzIRlII5ZRFph3GBLkqc47sZ6WdECLo8wo4c2sZO24yqJ8JuBQ1EiMl+Yx201fsmN8h6viz&#10;VHxfwk5kKsMXgZhQYAUnJYqxk3wq+Cg5RYSd/k7mOxV56WwGxFC+UXAalZHRY1qR8Y+0VBzsFAVK&#10;fJMXhbYMztBIUPlhN6G1WaqE4VE5hJoGMbJiH1Dg2+0MXyxAIhNwRoy0LhU3HLUgaKxagCKF4+iE&#10;k5yx0s0nTYCo4oYdwL4kRjIsyz3pPu2Fs4F0bHYAzrcyaDwDQyVwcnVGmqVq32nlsOwAXPo9mZG0&#10;76SH4WPHA2j4wzAH5ZYAXHitnGE2PCSGra1+lcIMNdgA+yCd78R3qq7S9fBpRyV1rzJlFJa7JQ9U&#10;s0QjMT5IhIppxIHySJ7lE4Nz1IMF7FnCPh+c9qvVcvBkHAoNwOk5qxXjq3j4UrMAHD3UZAIzIwPT&#10;Lu2kjpajLmSGkX0vEhvsL/FSgJ0MWL2HDAwHnR35egSC7KQE6FrUNiLWJ/3JZklOnEebD0MgM3ri&#10;m4jG+YYKn3Zeb2JimqSPpEokZjVjxtLkkKHLdy4JseEvaRVHHRVpounmQ5HDnge3flh7mRPNBPMB&#10;MV+LIDQZqXsG4Bgu9XycIpiD0RnK0WynzHYZL/JVhuasZfzpyJ+/OeT1Wr0hhZbrDTymC+fU0RCb&#10;MBnlQ/PNjhqg0n0Pr0uQ8TlVXbLgIIKU7+G71gdoOfqqyLa0DB4tlzME7iqxQNdSMXGJ75LIgOks&#10;ZemwJ4KuO+5LrkxKWwinHQS+8IGJHYOWiwQ8ugkxcLgKTXXQ11mCbuqNBh0NQxYVYimfB6OTcqxM&#10;Le4t0GT5GnoBHYUAC0c/rHyOnQgmvfhKK0pTukrSEl9P8GscoVPoUPI0rSwWIS6ireNKh3abVT7x&#10;tuLuPFliE+woEMVbWtk+NF8WpL6foFfSaxe39ONUY+UMsW+suPuGtWWewM2gtiZDLWZmMZtBTM+8&#10;ls2y3WAHJ5qgJh2eDAJRfA8Vz0w3FZKgQk4HlDt+FLqTaonHQb7+T/pNaReLoHw7yDZj2E2hcYO+&#10;nshddppe4jV5k08JaYhmOfQimNr0oflWRh39IISSYSt3lQwm2iqZdA+asmOu0yaeMM8WdE3JauiM&#10;ZJ5QUw1srHQmtapDkMJ8p0s3ZwTk3q1ESRwzgU7SiAzN+IEvS1rfljtx9QG73qeEgpXF5HFsyNSo&#10;lJSEElSASQsfN7mV7gY6lDKS58mSeURuNMm4OaoWTJuTBdGmztAcIw6svZxyt4CZqeDAVkmxRVNh&#10;3AQDFC7dVHJMByGJLMGHRu9078hp3SAq4GpE66TwhXwUrXzcMgajPCFOCgpi1HlkcFBkSS9I+tqe&#10;dAh9rKiPU4kujUOpzAMyZRFN1yEaPH2mhD0aTLli60UkiW65A9XXKo5w0YLK0HE2LtK27hLl9MBf&#10;Et7ZFW1UlWQO0uMgwToNwkyJHFT1LRu/t7IATgWL6+MmDNMoTA6VBbN4ILb5XNxOZGMpyhK1Jbox&#10;gqTwPiVYQaMETxz4YmJoEsKMG+AghyGUkRqySF5G1gON5eYr6xGTfNFK8ekmZFO6OaEkpwxcWcos&#10;ZaabL2OM7Amho/UsuRtM2oAubtr7mpNgyjmgF0DDb6WEiZCg1MvXcputkhJftErGE1XyXE2LvQ8o&#10;kXQ3SQfLEpWFocRws8So5lzQTYQcFbRl4F95QhMqqpbj/2QcUbTqhlI8srRMl4suadL6PMnd8oRb&#10;rkrzbSxZsQ333tChYKbTbhLk2GN0yy1zVHZpFJsfkxLQTUifrSZhUtS4kTso1LKxhOhOCbJLa1PS&#10;SZALy93dQBnd2l9xP4uIUcyZ8Juz3NjNALfc9pCh405cYZFvaPNh7bnYOOHGE0Y9RDwJ+yFDxw1K&#10;ahbSs5dV0v2MhpeoO8mBnQQdt1ax7zZmdEPfVm6jUQ4yHB01hRkU5OuNMyVxx5lujrUmb2hnU+qz&#10;Sg638Ua9cjo5GMtMCbBBDiidbNWqG7r8RMjUCBJubKYULz39xk7i6TM0rAxGgqhRmq1C7tHwA9HR&#10;9ZptbA/uzaOEniFDaJmSeGxDTp2oLBlzx635uL/G9vTuo1sTSAMYd8qUxNMsnEm03cC8T3TjCfH0&#10;9cCKXMcT8AR/abXHcMaHaVMOcyey4/GhkZFNrcnh/oIim1ywpw6Nu3SjvJUsWzM6ia58p01khEol&#10;muNRLY6b2+UC2a956iSXX+mmkaDD1w+5RURrMlQighIYJzMZBk80x2Nx8q3nGpVgwIPtVZRY4mE+&#10;AsDrHAemz09DsB8cTU80xyOInAGScfRkscPpRhyAlSkwToEiyb3Q6pUYkQ8KTmgoI02JDDmW4Nsx&#10;cndmmzJwOEbKwION6tPE9FWDyMa6IuHcK6H4zfO09H0mDXEIzHzpiRnXEBFO+KETRzLkljsRXuSZ&#10;/2T82UaUbWaa4/PypSIfv9Ef0reL8PP9z+fL3w7HF5mqPh+fnx6+e3p+Tn/57fwvz6fdL/vnD3df&#10;nl4fjl/uds/784V//HD3Xfqjlrp67Dl9Y+HrUdDYrhZ0h0+f+NIT3ir/+OXt/P789v3p4zfy00/H&#10;h9++502H0+XD3ePx9D93fDviPT98uLu/nNK3q5zvD6+H/kEQ3e9fDqf97u10Bvp4ujweP5/2b49P&#10;99+djq8XIYnvLnn6/Hj5z6fPu9MT37J4eTwdDt9f7nYPT6BMICy8QHl+U9QgOP58YoWJAafPP105&#10;UC34voATTOnxtKi8FF3hl/NbYrfS9+3+si//nqDeH7rj4/H54XD6+L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fIwAAW0NvbnRlbnRfVHlwZXNd&#10;LnhtbFBLAQIUAAoAAAAAAIdO4kAAAAAAAAAAAAAAAAAGAAAAAAAAAAAAEAAAAAEiAABfcmVscy9Q&#10;SwECFAAUAAAACACHTuJAihRmPNEAAACUAQAACwAAAAAAAAABACAAAAAlIgAAX3JlbHMvLnJlbHNQ&#10;SwECFAAKAAAAAACHTuJAAAAAAAAAAAAAAAAABAAAAAAAAAAAABAAAAAAAAAAZHJzL1BLAQIUABQA&#10;AAAIAIdO4kBMHisv2AAAAAkBAAAPAAAAAAAAAAEAIAAAACIAAABkcnMvZG93bnJldi54bWxQSwEC&#10;FAAUAAAACACHTuJAb5a+o64gAAB7lAAADgAAAAAAAAABACAAAAAnAQAAZHJzL2Uyb0RvYy54bWxQ&#10;SwUGAAAAAAYABgBZAQAARy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3122,79184;54730,85190;54102,88712;53378,92933;54778,97420;78330,142480;75145,96479;76038,91896;75073,88133;77775,84804;88924,78653;99132,79208;106637,86613;113104,94911;118509,104126;122708,114426;125700,125836;127365,138452;122105,147787;105382,154951;87838,159558;69740,161536;50579,160668;31636,156736;13513,149861;0,142190;1303,128803;4005,116766;8011,105959;13224,96334;19570,87819;26954,80269;36269,72984;70547,434;78629,2632;85940,6496;92189,11785;97135,18257;100633,25744;102443,34028;102225,43591;99427,53155;94384,61511;87411,68249;77616,73562;71005,75301;63863,75784;55878,74746;48543,72113;41956,68104;35997,62477;31123,55232;28035,46948;26901,37892;27866,29318;30665,21494;35008,14514;40702,8645;47554,4153;55347,1183;63791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5852160</wp:posOffset>
                </wp:positionV>
                <wp:extent cx="102870" cy="195580"/>
                <wp:effectExtent l="0" t="0" r="0" b="0"/>
                <wp:wrapNone/>
                <wp:docPr id="3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2600" cy="195429"/>
                        </a:xfrm>
                        <a:custGeom>
                          <a:avLst/>
                          <a:gdLst>
                            <a:gd name="T0" fmla="*/ 815953 w 3389"/>
                            <a:gd name="T1" fmla="*/ 142499 h 6457"/>
                            <a:gd name="T2" fmla="*/ 812410 w 3389"/>
                            <a:gd name="T3" fmla="*/ 151940 h 6457"/>
                            <a:gd name="T4" fmla="*/ 800897 w 3389"/>
                            <a:gd name="T5" fmla="*/ 179082 h 6457"/>
                            <a:gd name="T6" fmla="*/ 783185 w 3389"/>
                            <a:gd name="T7" fmla="*/ 218911 h 6457"/>
                            <a:gd name="T8" fmla="*/ 759568 w 3389"/>
                            <a:gd name="T9" fmla="*/ 268476 h 6457"/>
                            <a:gd name="T10" fmla="*/ 737723 w 3389"/>
                            <a:gd name="T11" fmla="*/ 310075 h 6457"/>
                            <a:gd name="T12" fmla="*/ 721191 w 3389"/>
                            <a:gd name="T13" fmla="*/ 338693 h 6457"/>
                            <a:gd name="T14" fmla="*/ 703479 w 3389"/>
                            <a:gd name="T15" fmla="*/ 367901 h 6457"/>
                            <a:gd name="T16" fmla="*/ 684881 w 3389"/>
                            <a:gd name="T17" fmla="*/ 396814 h 6457"/>
                            <a:gd name="T18" fmla="*/ 665102 w 3389"/>
                            <a:gd name="T19" fmla="*/ 425136 h 6457"/>
                            <a:gd name="T20" fmla="*/ 643847 w 3389"/>
                            <a:gd name="T21" fmla="*/ 452574 h 6457"/>
                            <a:gd name="T22" fmla="*/ 621706 w 3389"/>
                            <a:gd name="T23" fmla="*/ 478536 h 6457"/>
                            <a:gd name="T24" fmla="*/ 1000457 w 3389"/>
                            <a:gd name="T25" fmla="*/ 1407582 h 6457"/>
                            <a:gd name="T26" fmla="*/ 0 w 3389"/>
                            <a:gd name="T27" fmla="*/ 1407582 h 6457"/>
                            <a:gd name="T28" fmla="*/ 388493 w 3389"/>
                            <a:gd name="T29" fmla="*/ 499484 h 6457"/>
                            <a:gd name="T30" fmla="*/ 365171 w 3389"/>
                            <a:gd name="T31" fmla="*/ 473521 h 6457"/>
                            <a:gd name="T32" fmla="*/ 343031 w 3389"/>
                            <a:gd name="T33" fmla="*/ 445788 h 6457"/>
                            <a:gd name="T34" fmla="*/ 321481 w 3389"/>
                            <a:gd name="T35" fmla="*/ 416580 h 6457"/>
                            <a:gd name="T36" fmla="*/ 301406 w 3389"/>
                            <a:gd name="T37" fmla="*/ 386488 h 6457"/>
                            <a:gd name="T38" fmla="*/ 282218 w 3389"/>
                            <a:gd name="T39" fmla="*/ 355805 h 6457"/>
                            <a:gd name="T40" fmla="*/ 264506 w 3389"/>
                            <a:gd name="T41" fmla="*/ 325122 h 6457"/>
                            <a:gd name="T42" fmla="*/ 247974 w 3389"/>
                            <a:gd name="T43" fmla="*/ 294734 h 6457"/>
                            <a:gd name="T44" fmla="*/ 219339 w 3389"/>
                            <a:gd name="T45" fmla="*/ 238383 h 6457"/>
                            <a:gd name="T46" fmla="*/ 197198 w 3389"/>
                            <a:gd name="T47" fmla="*/ 189998 h 6457"/>
                            <a:gd name="T48" fmla="*/ 181552 w 3389"/>
                            <a:gd name="T49" fmla="*/ 153710 h 6457"/>
                            <a:gd name="T50" fmla="*/ 172106 w 3389"/>
                            <a:gd name="T51" fmla="*/ 130993 h 6457"/>
                            <a:gd name="T52" fmla="*/ 175648 w 3389"/>
                            <a:gd name="T53" fmla="*/ 127452 h 6457"/>
                            <a:gd name="T54" fmla="*/ 192770 w 3389"/>
                            <a:gd name="T55" fmla="*/ 112996 h 6457"/>
                            <a:gd name="T56" fmla="*/ 211664 w 3389"/>
                            <a:gd name="T57" fmla="*/ 97950 h 6457"/>
                            <a:gd name="T58" fmla="*/ 236461 w 3389"/>
                            <a:gd name="T59" fmla="*/ 80838 h 6457"/>
                            <a:gd name="T60" fmla="*/ 266277 w 3389"/>
                            <a:gd name="T61" fmla="*/ 62841 h 6457"/>
                            <a:gd name="T62" fmla="*/ 301111 w 3389"/>
                            <a:gd name="T63" fmla="*/ 44549 h 6457"/>
                            <a:gd name="T64" fmla="*/ 320595 w 3389"/>
                            <a:gd name="T65" fmla="*/ 36289 h 6457"/>
                            <a:gd name="T66" fmla="*/ 340669 w 3389"/>
                            <a:gd name="T67" fmla="*/ 28028 h 6457"/>
                            <a:gd name="T68" fmla="*/ 362219 w 3389"/>
                            <a:gd name="T69" fmla="*/ 20947 h 6457"/>
                            <a:gd name="T70" fmla="*/ 384655 w 3389"/>
                            <a:gd name="T71" fmla="*/ 14456 h 6457"/>
                            <a:gd name="T72" fmla="*/ 408271 w 3389"/>
                            <a:gd name="T73" fmla="*/ 8851 h 6457"/>
                            <a:gd name="T74" fmla="*/ 432478 w 3389"/>
                            <a:gd name="T75" fmla="*/ 4425 h 6457"/>
                            <a:gd name="T76" fmla="*/ 457866 w 3389"/>
                            <a:gd name="T77" fmla="*/ 1475 h 6457"/>
                            <a:gd name="T78" fmla="*/ 483845 w 3389"/>
                            <a:gd name="T79" fmla="*/ 0 h 6457"/>
                            <a:gd name="T80" fmla="*/ 510708 w 3389"/>
                            <a:gd name="T81" fmla="*/ 295 h 6457"/>
                            <a:gd name="T82" fmla="*/ 538753 w 3389"/>
                            <a:gd name="T83" fmla="*/ 2360 h 6457"/>
                            <a:gd name="T84" fmla="*/ 567388 w 3389"/>
                            <a:gd name="T85" fmla="*/ 6491 h 6457"/>
                            <a:gd name="T86" fmla="*/ 596318 w 3389"/>
                            <a:gd name="T87" fmla="*/ 12686 h 6457"/>
                            <a:gd name="T88" fmla="*/ 626430 w 3389"/>
                            <a:gd name="T89" fmla="*/ 20947 h 6457"/>
                            <a:gd name="T90" fmla="*/ 656836 w 3389"/>
                            <a:gd name="T91" fmla="*/ 31863 h 6457"/>
                            <a:gd name="T92" fmla="*/ 687833 w 3389"/>
                            <a:gd name="T93" fmla="*/ 45434 h 6457"/>
                            <a:gd name="T94" fmla="*/ 719420 w 3389"/>
                            <a:gd name="T95" fmla="*/ 61661 h 6457"/>
                            <a:gd name="T96" fmla="*/ 751597 w 3389"/>
                            <a:gd name="T97" fmla="*/ 80838 h 6457"/>
                            <a:gd name="T98" fmla="*/ 784070 w 3389"/>
                            <a:gd name="T99" fmla="*/ 103260 h 6457"/>
                            <a:gd name="T100" fmla="*/ 817133 w 3389"/>
                            <a:gd name="T101" fmla="*/ 128928 h 645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3389" h="6457">
                              <a:moveTo>
                                <a:pt x="2768" y="437"/>
                              </a:moveTo>
                              <a:lnTo>
                                <a:pt x="2764" y="483"/>
                              </a:lnTo>
                              <a:lnTo>
                                <a:pt x="2752" y="515"/>
                              </a:lnTo>
                              <a:lnTo>
                                <a:pt x="2735" y="555"/>
                              </a:lnTo>
                              <a:lnTo>
                                <a:pt x="2713" y="607"/>
                              </a:lnTo>
                              <a:lnTo>
                                <a:pt x="2687" y="669"/>
                              </a:lnTo>
                              <a:lnTo>
                                <a:pt x="2653" y="742"/>
                              </a:lnTo>
                              <a:lnTo>
                                <a:pt x="2615" y="823"/>
                              </a:lnTo>
                              <a:lnTo>
                                <a:pt x="2573" y="910"/>
                              </a:lnTo>
                              <a:lnTo>
                                <a:pt x="2524" y="1003"/>
                              </a:lnTo>
                              <a:lnTo>
                                <a:pt x="2499" y="1051"/>
                              </a:lnTo>
                              <a:lnTo>
                                <a:pt x="2471" y="1100"/>
                              </a:lnTo>
                              <a:lnTo>
                                <a:pt x="2443" y="1148"/>
                              </a:lnTo>
                              <a:lnTo>
                                <a:pt x="2414" y="1198"/>
                              </a:lnTo>
                              <a:lnTo>
                                <a:pt x="2383" y="1247"/>
                              </a:lnTo>
                              <a:lnTo>
                                <a:pt x="2352" y="1296"/>
                              </a:lnTo>
                              <a:lnTo>
                                <a:pt x="2320" y="1345"/>
                              </a:lnTo>
                              <a:lnTo>
                                <a:pt x="2286" y="1393"/>
                              </a:lnTo>
                              <a:lnTo>
                                <a:pt x="2253" y="1441"/>
                              </a:lnTo>
                              <a:lnTo>
                                <a:pt x="2217" y="1488"/>
                              </a:lnTo>
                              <a:lnTo>
                                <a:pt x="2181" y="1534"/>
                              </a:lnTo>
                              <a:lnTo>
                                <a:pt x="2144" y="1578"/>
                              </a:lnTo>
                              <a:lnTo>
                                <a:pt x="2106" y="1622"/>
                              </a:lnTo>
                              <a:lnTo>
                                <a:pt x="2067" y="1662"/>
                              </a:lnTo>
                              <a:lnTo>
                                <a:pt x="3389" y="4771"/>
                              </a:lnTo>
                              <a:lnTo>
                                <a:pt x="1695" y="6457"/>
                              </a:lnTo>
                              <a:lnTo>
                                <a:pt x="0" y="4771"/>
                              </a:lnTo>
                              <a:lnTo>
                                <a:pt x="1316" y="1693"/>
                              </a:lnTo>
                              <a:lnTo>
                                <a:pt x="1276" y="1650"/>
                              </a:lnTo>
                              <a:lnTo>
                                <a:pt x="1237" y="1605"/>
                              </a:lnTo>
                              <a:lnTo>
                                <a:pt x="1199" y="1558"/>
                              </a:lnTo>
                              <a:lnTo>
                                <a:pt x="1162" y="1511"/>
                              </a:lnTo>
                              <a:lnTo>
                                <a:pt x="1125" y="1463"/>
                              </a:lnTo>
                              <a:lnTo>
                                <a:pt x="1089" y="1412"/>
                              </a:lnTo>
                              <a:lnTo>
                                <a:pt x="1055" y="1361"/>
                              </a:lnTo>
                              <a:lnTo>
                                <a:pt x="1021" y="1310"/>
                              </a:lnTo>
                              <a:lnTo>
                                <a:pt x="988" y="1258"/>
                              </a:lnTo>
                              <a:lnTo>
                                <a:pt x="956" y="1206"/>
                              </a:lnTo>
                              <a:lnTo>
                                <a:pt x="925" y="1154"/>
                              </a:lnTo>
                              <a:lnTo>
                                <a:pt x="896" y="1102"/>
                              </a:lnTo>
                              <a:lnTo>
                                <a:pt x="868" y="1050"/>
                              </a:lnTo>
                              <a:lnTo>
                                <a:pt x="840" y="999"/>
                              </a:lnTo>
                              <a:lnTo>
                                <a:pt x="789" y="901"/>
                              </a:lnTo>
                              <a:lnTo>
                                <a:pt x="743" y="808"/>
                              </a:lnTo>
                              <a:lnTo>
                                <a:pt x="702" y="722"/>
                              </a:lnTo>
                              <a:lnTo>
                                <a:pt x="668" y="644"/>
                              </a:lnTo>
                              <a:lnTo>
                                <a:pt x="638" y="577"/>
                              </a:lnTo>
                              <a:lnTo>
                                <a:pt x="615" y="521"/>
                              </a:lnTo>
                              <a:lnTo>
                                <a:pt x="597" y="480"/>
                              </a:lnTo>
                              <a:lnTo>
                                <a:pt x="583" y="444"/>
                              </a:lnTo>
                              <a:lnTo>
                                <a:pt x="595" y="432"/>
                              </a:lnTo>
                              <a:lnTo>
                                <a:pt x="628" y="403"/>
                              </a:lnTo>
                              <a:lnTo>
                                <a:pt x="653" y="383"/>
                              </a:lnTo>
                              <a:lnTo>
                                <a:pt x="683" y="358"/>
                              </a:lnTo>
                              <a:lnTo>
                                <a:pt x="717" y="332"/>
                              </a:lnTo>
                              <a:lnTo>
                                <a:pt x="757" y="304"/>
                              </a:lnTo>
                              <a:lnTo>
                                <a:pt x="801" y="274"/>
                              </a:lnTo>
                              <a:lnTo>
                                <a:pt x="849" y="243"/>
                              </a:lnTo>
                              <a:lnTo>
                                <a:pt x="902" y="213"/>
                              </a:lnTo>
                              <a:lnTo>
                                <a:pt x="959" y="181"/>
                              </a:lnTo>
                              <a:lnTo>
                                <a:pt x="1020" y="151"/>
                              </a:lnTo>
                              <a:lnTo>
                                <a:pt x="1052" y="136"/>
                              </a:lnTo>
                              <a:lnTo>
                                <a:pt x="1086" y="123"/>
                              </a:lnTo>
                              <a:lnTo>
                                <a:pt x="1119" y="109"/>
                              </a:lnTo>
                              <a:lnTo>
                                <a:pt x="1154" y="95"/>
                              </a:lnTo>
                              <a:lnTo>
                                <a:pt x="1190" y="82"/>
                              </a:lnTo>
                              <a:lnTo>
                                <a:pt x="1227" y="71"/>
                              </a:lnTo>
                              <a:lnTo>
                                <a:pt x="1265" y="59"/>
                              </a:lnTo>
                              <a:lnTo>
                                <a:pt x="1303" y="49"/>
                              </a:lnTo>
                              <a:lnTo>
                                <a:pt x="1342" y="38"/>
                              </a:lnTo>
                              <a:lnTo>
                                <a:pt x="1383" y="30"/>
                              </a:lnTo>
                              <a:lnTo>
                                <a:pt x="1423" y="22"/>
                              </a:lnTo>
                              <a:lnTo>
                                <a:pt x="1465" y="15"/>
                              </a:lnTo>
                              <a:lnTo>
                                <a:pt x="1507" y="9"/>
                              </a:lnTo>
                              <a:lnTo>
                                <a:pt x="1551" y="5"/>
                              </a:lnTo>
                              <a:lnTo>
                                <a:pt x="1595" y="2"/>
                              </a:lnTo>
                              <a:lnTo>
                                <a:pt x="1639" y="0"/>
                              </a:lnTo>
                              <a:lnTo>
                                <a:pt x="1685" y="0"/>
                              </a:lnTo>
                              <a:lnTo>
                                <a:pt x="1730" y="1"/>
                              </a:lnTo>
                              <a:lnTo>
                                <a:pt x="1778" y="4"/>
                              </a:lnTo>
                              <a:lnTo>
                                <a:pt x="1825" y="8"/>
                              </a:lnTo>
                              <a:lnTo>
                                <a:pt x="1873" y="14"/>
                              </a:lnTo>
                              <a:lnTo>
                                <a:pt x="1922" y="22"/>
                              </a:lnTo>
                              <a:lnTo>
                                <a:pt x="1971" y="31"/>
                              </a:lnTo>
                              <a:lnTo>
                                <a:pt x="2020" y="43"/>
                              </a:lnTo>
                              <a:lnTo>
                                <a:pt x="2071" y="56"/>
                              </a:lnTo>
                              <a:lnTo>
                                <a:pt x="2122" y="71"/>
                              </a:lnTo>
                              <a:lnTo>
                                <a:pt x="2173" y="88"/>
                              </a:lnTo>
                              <a:lnTo>
                                <a:pt x="2225" y="108"/>
                              </a:lnTo>
                              <a:lnTo>
                                <a:pt x="2278" y="130"/>
                              </a:lnTo>
                              <a:lnTo>
                                <a:pt x="2330" y="154"/>
                              </a:lnTo>
                              <a:lnTo>
                                <a:pt x="2383" y="180"/>
                              </a:lnTo>
                              <a:lnTo>
                                <a:pt x="2437" y="209"/>
                              </a:lnTo>
                              <a:lnTo>
                                <a:pt x="2492" y="240"/>
                              </a:lnTo>
                              <a:lnTo>
                                <a:pt x="2546" y="274"/>
                              </a:lnTo>
                              <a:lnTo>
                                <a:pt x="2601" y="311"/>
                              </a:lnTo>
                              <a:lnTo>
                                <a:pt x="2656" y="350"/>
                              </a:lnTo>
                              <a:lnTo>
                                <a:pt x="2712" y="392"/>
                              </a:lnTo>
                              <a:lnTo>
                                <a:pt x="2768" y="437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.9pt;margin-top:460.8pt;height:15.4pt;width:8.1pt;z-index:251665408;v-text-anchor:middle;mso-width-relative:page;mso-height-relative:page;" fillcolor="#FFFFFF" filled="t" stroked="f" coordsize="3389,6457" o:gfxdata="UEsDBAoAAAAAAIdO4kAAAAAAAAAAAAAAAAAEAAAAZHJzL1BLAwQUAAAACACHTuJA4xlBG9gAAAAI&#10;AQAADwAAAGRycy9kb3ducmV2LnhtbE2PMU/DMBSEdyT+g/WQ2FonURO1IU4HaLcy0IIEmxs/kqjx&#10;sxW7beDX85hgPN3p7rtqPdlBXHAMvSMF6TwBgdQ401Or4PWwnS1BhKjJ6MERKvjCAOv69qbSpXFX&#10;esHLPraCSyiUWkEXoy+lDE2HVoe580jsfbrR6shybKUZ9ZXL7SCzJCmk1T3xQqc9PnbYnPZnq2Dn&#10;nz6Wk3TZ+zbH57fTbuO/841S93dp8gAi4hT/wvCLz+hQM9PRnckEMSiYrZg8KlhlaQGCA8UCxJF1&#10;ni1A1pX8f6D+AVBLAwQUAAAACACHTuJADsHIsOILAABcNwAADgAAAGRycy9lMm9Eb2MueG1srZtd&#10;b9y6EYbvC/Q/CHtZoLH4IVIy4pyLHqQX/TjBSXpdbHbX9gLr1ULaxEl/fd+hyM3Q8ZCLoucAkRMP&#10;hzN8yBlqSL395dvTofm6m+b9eLxbqTftqtkdN+N2f3y4W/3r0/s/96tmPq+P2/VhPO7uVt938+qX&#10;d3/8w9vn0+1Oj4/jYbubGig5zrfPp7vV4/l8ur25mTePu6f1/GY87Y745f04Pa3P+Ov0cLOd1s/Q&#10;/nS40W3rbp7HaXuaxs1unvGvvy6/XL0L+u/vd5vzb/f38+7cHO5WsO0c/pzCn5/pz5t3b9e3D9P6&#10;9LjfRDPW/4MVT+v9EZ1eVP26Pq+bL9P+J1VP+800zuP9+c1mfLoZ7+/3m13wAd6o9oU3Hx/Xp13w&#10;BYMzny7DNP//1G7++fXD1Oy3dyujVs1x/QRGf/v427+XrjE6z6f5FkIfTx+m+LcZPzafn/8xbiG7&#10;/nIeg+Pf7qcnGgC41HwL4/v9Mr67b+dmg39UrXYtKGzwKzV0Vg80/jfr29R482U+/3U3BkXrr3+f&#10;zwueLX4Kg7uNFn6CkvunA0j96abpVTd0pnlujOmDQlC4CMKpi6Cy2g5D89g42/lI/iKomWCvtFWt&#10;oNEwQdWpwbaCRssE+7btBy9o7Jig8kPba0GjY4K+N6rvBI2eCWrVD0oJGrE6L8PjMYyuFzQOTFC7&#10;3nonaFQcjTfeaxENZ2NU2/pO0snheK3UoAQzFaeD+eAGI+nkeHxrrB8knZyPcQAkjabigDBIfS/a&#10;yQmZwfXKSnZyRM51WEOSnZyR1Z0yEiPNGTlrgFPQqTkj2+nOS3Zqzshp5Vsn6eSMrO872U7OCBOk&#10;xbqVlHJIymIuiatIc0rSKtccUEUfJ2T63mLOvR6MEO9+LDeEIttLo2k4IQPqXppJFLYvS9h602lp&#10;dhpOyFjTGlFnRgiD3vfC7DSckNHKijPecEBWua6X4qbhfEyLwZdmkuGQsNix4CQ7OSPdawRFgZHh&#10;jEwHM6WoZDkjjZwi2mk5I4OVqaUIbzkjjZiE9fb6XLKckR5AXppLljPSajBGinSWM9Kmx//CeFrO&#10;SA1eDdJ4Ws4IqWiA5OsZ2HJGClm9kyKd5YxUZzyS9es6O85IIXWIjDrOSJl2EDNHxxkp32HaCYw6&#10;zkhpjwAq2ckZqUF7LwWmjjNSSg+DFOU7zghJ0zlpLmE39COGDH7oxOHkiLRx1kkhpOOI+hZTSfDc&#10;cULaObgujKbjhJzurRToHAeEAIL/JJUckLWdlXaHjvMxusVWSVLJ+RiYKarkeAyCnJOWpeN4dN9q&#10;cSw5HvSNxS5ZyfHoFuFDwOM5HmwUXCc57jkehcGU5qXneCx2u2Ju8xxP33cScM/pWIO4Ka1Iz+lY&#10;bJIktzkcSoBOykGew1FW3MN6zsZiPVhxIDkbaSX2nAs2hb6VXO45F415+3qk7DmVzvRefKXqORUE&#10;AdFETqVzHlsjYTb2nIqz2N0LNnIq3eDwBiRpzKjghUWajD3H4pDFjRR48W75I0iWlszA0Ti8UmF/&#10;+3oOHzgaOOOkdDtwOK7Hu5+0xRw4HAQ0cVcwcDrI31ZLjg8ZHaQRCc/A8fgOr+VSKB84nlJ2GDge&#10;32NfL1rJ8ajWoNIgzCK8SDCSPbbW4miqlhNSCOZi7MV7GdPaNih0tPizw9vNy1IDrLtelGOqaOWc&#10;KqKcVEWUo6qIclgVUU6rLJoVFCqinFZF9HpaWU2hovV6Wup6WllZoWLA9bTU9bTU9bSy0kLZ1qy2&#10;UBG9npa+fm3p62np62m9KC+U4kBWZKiMwPW0sipDWWtWZqiIXr+2skJDRev1tLJSQ0Xr9bSyYkNF&#10;6/Vry1xPK6s3lA3ICg4V0etpZSWHitbraWVFh4rW62llZYeK1utpZYWHitbrI2FWeihrzWoPFdFi&#10;JMRRykM6LFk/pvOTzbdjPEDBT82aTuY+0XaFjlRO40zHNXSggkOZTyoeyECQfsvlTSYPM0jeyPI2&#10;k0eoJflOlu8yeWxQSD4c08CrV+xxmTwWHMmnA6VX5H0mT7sKaqAKHvd5i+gytgPLodUrfQx5i+g0&#10;Ur3UAmZwCpTpg1Wy3zA4axEdR4oW+8hJU4amPpB+xRYvWEfPkVrFFjltyqyhj4LnOW/KmqFFwfOc&#10;uI6eXw4Rf+ahcuaU7agPlMxFP3LmlMlCi4LnOXPKUqGF7DkAcIKUgUIL2XOgylpEz5E6JD9wGsNb&#10;UOagPlCIFlvkzCkrhBay54Cc9RE9RxFZ7CNnTtE89FHwPGdOkTq0KHieM6coTC0QYkWrcuZU3g0t&#10;Cp7nzLvoOUqzUh+YenysqDQb+pA9xyTNWkTPUVcV+8iZU2GV+kDZVGyRM6e6aWghe47pza2ismho&#10;UfA8Z+6i56hpilblzF303BU8z5lTzZKsQkVS7CNnTiXJ0KLgec6cSo6hhew5Fh0fKx89R8FQsgrL&#10;M2sRPfey51imvAVVBckq1PzEPnLmVPYLLWTPsZXL+oieo2gn9pEz76PnfcHznDlV5YJVBc9z5lR0&#10;oxYoqYlW5cypphZaFDzPmVPJLLSQPUe44WNFFbHQQvYcgSlrET0fZM8RoHiLUM6iTqhYxXxfdk1x&#10;4zfhItTLK1DTqsEVqM/UBvvA9Zn2i+nH5hkXgug6TfN4twrXZeg3T+PX3acxyJxp16h9XJwWJ7FL&#10;1z9EDscXosvoofQdRZNAep6izhiAUT+sCNKRMhzvLnE3aUrPpJEqOBB0bbIyCaRnFERldRG8xJok&#10;kJ5JkE72oNFj/S1+J4H0TIJU5oFgf9k7JYH0jIIdnXVAcMCOsKixi3srYK8MJC4YBJWqvSS/1Gl6&#10;xs4tnd2gc0Vzqdi7pWPnIIlUXJZUC29c1qlI4pR50Ylzm7JOXG6IklhYxd5xRLdImst2JPmcntF3&#10;HaOTMiidF3XqCB1nW2mhJV3pmXRi4xlGCRcSyjpxzL1Idsisxd7Ra5TESVJZsl2ijsIBYFmypZNF&#10;oolj16LkEgogaf0lqSaf03PxXTk6LoBkumOHMJQk0nORXADVFZr4UgTNZUA4YE+OIwyXhkhpujkS&#10;HG/LQQazNy4i3AQp68RwR0CXd8rkcHrGIVJUTaTerat4hEuDUVKVAWGNR53mst9LvaZn7L2luiv1&#10;jit3RY+GmIVhbtl1XBtcNGrMvNK4D8lxhS1zSbCPiRMBqex3HxMQ/C87g6OjYCPunxR79nHEccmv&#10;LBcDIQ6vynJ0LITR9pW16KIjDsu8NDKOSovQ1122kQlvei6YXUw8uA5W1IczuqDPYutY6reLQdpW&#10;7MPFiEUfXp1L+nAxYpGrZDEXgy4liaK+aJ+pzFUfQ7Op2OfpTgzG2bRlHj2dEEIOl3uK9uFW4CKH&#10;eVPyY4jzRV/KTIlrei58B7pgg34pgZT0YQHFTFjZBGAFxfi1HFiKcVu1KWNW9jS4dhNtbMtrTlE4&#10;IGcwd4q+qLjLx0tLUU7TwQr01XKVdstkvbxUpzFOzxgycVUy6APDYr8mVk2wRstyabKW1xzuqy/9&#10;VmIH8kgM/pXx67ABDuNcNq/DVCGxmra41CswHJ1wQFvFV0eXQOpiPhbxKrPe03UbaCsvStXHhFTh&#10;1cfNOba0Ra4DQFGvNV64LxnkLoXINN/Sc5l3Oq3dSszQbdSHPFyyT+Peaei3si5weXuZd7Xdq075&#10;vJIEsR4XHLhXWbbQJLyVDQJdTg2uqEre0vRqGphUghA+DYnwsFMojmIX65a1kI8bKAlzebYiDC0b&#10;KFPZxOCm3GKjga1FG39+MU9Ta3MY593Slt75w+c3l5d/qhmwT3Dm8bDfvt8fDvTKP3+f/3KYmq9r&#10;fEmFD7C24/OqOaznM/7xbvU+/BdtypodwkHScSQ1yWRStwsfZy1HVDf0kRF9VrR8bvR53H7HJ0b4&#10;qgyfaz2O039WOLTa4Ie71eY8heLHvNkdd2ZLijb4ZmlaN6dphvQ4nR/H+DnX+2k8nskkvIHsHx7P&#10;v+8fmmmPw6/z47TbfTivmu0eKoMIHGcq51NUDQXjlwkehgGYHj5fRiBzeMPkSFNoHpxaXMEgk4f4&#10;hCsMd7SPvhHjfw9SPz6Ke/d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Uw4AAFtDb250ZW50X1R5cGVzXS54bWxQSwECFAAKAAAAAACHTuJAAAAA&#10;AAAAAAAAAAAABgAAAAAAAAAAABAAAAA1DQAAX3JlbHMvUEsBAhQAFAAAAAgAh07iQIoUZjzRAAAA&#10;lAEAAAsAAAAAAAAAAQAgAAAAWQ0AAF9yZWxzLy5yZWxzUEsBAhQACgAAAAAAh07iQAAAAAAAAAAA&#10;AAAAAAQAAAAAAAAAAAAQAAAAAAAAAGRycy9QSwECFAAUAAAACACHTuJA4xlBG9gAAAAIAQAADwAA&#10;AAAAAAABACAAAAAiAAAAZHJzL2Rvd25yZXYueG1sUEsBAhQAFAAAAAgAh07iQA7ByLDiCwAAXDcA&#10;AA4AAAAAAAAAAQAgAAAAJwEAAGRycy9lMm9Eb2MueG1sUEsFBgAAAAAGAAYAWQEAAHsPAAAAAA==&#10;" path="m2768,437l2764,483,2752,515,2735,555,2713,607,2687,669,2653,742,2615,823,2573,910,2524,1003,2499,1051,2471,1100,2443,1148,2414,1198,2383,1247,2352,1296,2320,1345,2286,1393,2253,1441,2217,1488,2181,1534,2144,1578,2106,1622,2067,1662,3389,4771,1695,6457,0,4771,1316,1693,1276,1650,1237,1605,1199,1558,1162,1511,1125,1463,1089,1412,1055,1361,1021,1310,988,1258,956,1206,925,1154,896,1102,868,1050,840,999,789,901,743,808,702,722,668,644,638,577,615,521,597,480,583,444,595,432,628,403,653,383,683,358,717,332,757,304,801,274,849,243,902,213,959,181,1020,151,1052,136,1086,123,1119,109,1154,95,1190,82,1227,71,1265,59,1303,49,1342,38,1383,30,1423,22,1465,15,1507,9,1551,5,1595,2,1639,0,1685,0,1730,1,1778,4,1825,8,1873,14,1922,22,1971,31,2020,43,2071,56,2122,71,2173,88,2225,108,2278,130,2330,154,2383,180,2437,209,2492,240,2546,274,2601,311,2656,350,2712,392,2768,437xe">
                <v:path o:connectlocs="24702501,4312906;24595239,4598649;24246689,5420135;23710469,6625609;22995478,8125754;22334133,9384799;21833637,10250957;21297416,11134973;20734373,12010060;20135575,12867260;19492092,13697705;18821786,14483477;30288252,42602190;0,42602190;11761399,15117493;11055339,14331692;10385063,13492318;9732649,12608303;9124891,11697531;8543985,10768873;8007765,9840214;7507268,8920484;6640360,7214952;5970054,5750521;5496380,4652221;5210408,3964663;5317640,3857490;5835999,3419962;6408004,2964576;7158718,2446660;8061380,1901959;9115960,1348329;9705826,1098330;10313555,848301;10965969,633986;11645205,437528;12360166,267886;13093019,133928;13861626,44642;14648125,0;15461387,8928;16310433,71428;17177341,196458;18053179,383957;18964803,633986;19885327,964372;20823743,1375115;21780021,1866245;22754161,2446660;23737262,3125290;24738225,3902163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10160</wp:posOffset>
                </wp:positionV>
                <wp:extent cx="4544695" cy="548640"/>
                <wp:effectExtent l="0" t="0" r="0" b="0"/>
                <wp:wrapNone/>
                <wp:docPr id="3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2013.09 -- 2017.06       湖北工业大学      广告营销专业 / 本科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2013.09 -- 2017.06       湖北工业大学      新闻传媒专业 / 选修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117.9pt;margin-top:0.8pt;height:43.2pt;width:357.85pt;z-index:251666432;mso-width-relative:page;mso-height-relative:page;" filled="f" stroked="f" coordsize="21600,21600" o:gfxdata="UEsDBAoAAAAAAIdO4kAAAAAAAAAAAAAAAAAEAAAAZHJzL1BLAwQUAAAACACHTuJAXDeMT9UAAAAI&#10;AQAADwAAAGRycy9kb3ducmV2LnhtbE2Py07DMBBF90j8gzVI7KidolQhxKkQD4kFG0rYT2M3jhqP&#10;o3japH+PWcFydK7uPVNtFz+Is51iH0hDtlIgLLXB9NRpaL7e7goQkZEMDoGshouNsK2vryosTZjp&#10;05533IlUQrFEDY55LKWMrbMe4yqMlhI7hMkjp3PqpJlwTuV+kGulNtJjT2nB4WifnW2Pu5PXwGye&#10;skvz6uP79/LxMjvV5thofXuTqUcQbBf+C8OvflKHOjntw4lMFIOG9X2e1DmBDYjEH/IsB7HXUBQK&#10;ZF3J/w/UP1BLAwQUAAAACACHTuJA3o25GswBAABiAwAADgAAAGRycy9lMm9Eb2MueG1srVPBjtMw&#10;EL0j8Q+W7zRtSKrdqO4KWC0XBEgLH+A6dmPJ9hjbbVI+AP6AExfufFe/g7Hb7SK4IS6O7Rm/ee/N&#10;ZHUzWUP2MkQNjtHFbE6JdAJ67baMfvxw9+yKkpi467kBJxk9yEhv1k+frEbfyRoGML0MBEFc7EbP&#10;6JCS76oqikFaHmfgpcOggmB5wmPYVn3gI6JbU9Xz+bIaIfQ+gJAx4u3tKUjXBV8pKdI7paJMxDCK&#10;3FJZQ1k3ea3WK95tA/eDFmca/B9YWK4dFr1A3fLEyS7ov6CsFgEiqDQTYCtQSgtZNKCaxfwPNfcD&#10;97JoQXOiv9gU/x+seLt/H4juGX1eU+K4xR4dv309fv95/PGFNHU2aPSxw7x7j5lpegkTNvrhPuJl&#10;1j2pYPMXFRGMo9WHi71ySkTgZdM2zfK6pURgrG2ulk3xv3p87UNMryVYkjeMBmxfcZXv38SETDD1&#10;ISUXc3CnjSktNI6MjF63dVseXCL4wricK8swnGGyohPzvEvTZjrL3EB/QJU40Fh+gPCZkhGHg9H4&#10;aceDRId29hXgLC0oCcmULWrlTmAyoye20b/YJaRWGOcCJ1Sknw/YyCLkPHR5Un4/l6zHX2P9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w3jE/VAAAACAEAAA8AAAAAAAAAAQAgAAAAIgAAAGRycy9k&#10;b3ducmV2LnhtbFBLAQIUABQAAAAIAIdO4kDejbkazAEAAGIDAAAOAAAAAAAAAAEAIAAAACQBAABk&#10;cnMvZTJvRG9jLnhtbFBLBQYAAAAABgAGAFkBAABi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2013.09 -- 2017.06       湖北工业大学      广告营销专业 / 本科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2013.09 -- 2017.06       湖北工业大学      新闻传媒专业 / 选修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1426845</wp:posOffset>
                </wp:positionV>
                <wp:extent cx="4544695" cy="2758440"/>
                <wp:effectExtent l="0" t="0" r="0" b="0"/>
                <wp:wrapNone/>
                <wp:docPr id="3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2758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8789"/>
                                <w:sz w:val="22"/>
                                <w:szCs w:val="22"/>
                              </w:rPr>
                              <w:t>2013.09 -- 2017.06     武汉云印网络科技有限公司      执行总监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22"/>
                              </w:rPr>
                              <w:t>活动策划：负责公司的广告宣传、媒体公关等市场推广工作 ;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宋体" w:hAnsi="宋体" w:cs="宋体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22"/>
                              </w:rPr>
                              <w:t>网络营销：对内对外传播的策划和管理，内外部网上推广活动、刊物的策划和组织管理；</w:t>
                            </w:r>
                          </w:p>
                          <w:p>
                            <w:pPr>
                              <w:spacing w:line="360" w:lineRule="exact"/>
                              <w:ind w:left="36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8789"/>
                                <w:sz w:val="22"/>
                                <w:szCs w:val="22"/>
                              </w:rPr>
                              <w:t>2013.09 -- 2017.06      武汉云印网络科技有限公司     公关文秘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22"/>
                              </w:rPr>
                              <w:t>行情监控：跟踪各类媒体关于公司业务的宣传报道，根绝市场情况给予业务部门运营方案，及时提供市场宣传建议；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22"/>
                              </w:rPr>
                              <w:t>文稿撰写：撰写、编辑对传统媒体、网络媒体发布的新闻稿件 。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117.9pt;margin-top:112.35pt;height:217.2pt;width:357.85pt;z-index:251667456;mso-width-relative:page;mso-height-relative:page;" filled="f" stroked="f" coordsize="21600,21600" o:gfxdata="UEsDBAoAAAAAAIdO4kAAAAAAAAAAAAAAAAAEAAAAZHJzL1BLAwQUAAAACACHTuJADI3kidkAAAAL&#10;AQAADwAAAGRycy9kb3ducmV2LnhtbE2PzU7DMBCE70i8g7VI3KjtgAsNcSrEj8SBCyXc3XiJI2I7&#10;it0mfXuWE9x2tKOZb6rt4gd2xCn1MWiQKwEMQxttHzoNzcfL1R2wlE2wZogBNZwwwbY+P6tMaeMc&#10;3vG4yx2jkJBKo8HlPJacp9ahN2kVRwz0+4qTN5nk1HE7mZnC/cALIdbcmz5QgzMjPjpsv3cHryFn&#10;+yBPzbNPr5/L29PsRKtMo/XlhRT3wDIu+c8Mv/iEDjUx7eMh2MQGDcW1IvRMR3FzC4wcGyUVsL2G&#10;tdpI4HXF/2+ofwBQSwMEFAAAAAgAh07iQL5TfnDOAQAAYwMAAA4AAABkcnMvZTJvRG9jLnhtbK1T&#10;S44TMRDdI3EHy3vS+XQPM604I2A0bBAgDRzAcdtpS7bL2E66wwHgBqzYsOdcOQdlJ5MZDTvExu36&#10;+NV7VdXL69EaspMhanCMziZTSqQT0Gm3YfTzp9sXl5TExF3HDTjJ6F5Ger16/mw5+FbOoQfTyUAQ&#10;xMV28Iz2Kfm2qqLopeVxAl46DCoIlic0w6bqAh8Q3ZpqPp1eVAOEzgcQMkb03hyDdFXwlZIifVAq&#10;ykQMo8gtlTOUc53ParXk7SZw32txosH/gYXl2mHRM9QNT5xsg/4LymoRIIJKEwG2AqW0kEUDqplN&#10;n6i567mXRQs2J/pzm+L/gxXvdx8D0R2jiwUljluc0eHH98PP34df30i9yA0afGwx785jZhpfw4iD&#10;vvdHdGbdowo2f1ERwTi2en9urxwTEeism7q+uGooERibv2wu67oMoHp47kNMbyVYki+MBpxfaSvf&#10;vYsJqWDqfUqu5uBWG1NmaBwZGL1q5k15cI7gC+NyrizbcILJko7U8y2N6/Gkcw3dHmXiRmP5HsJX&#10;SgbcDkbjly0PElu0tW8Al2lGSUimXFEsdwKTGT2yjf7VNiG1wjgXOKIi/WzgJIuQ09blVXlsl6yH&#10;f2P1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yN5InZAAAACwEAAA8AAAAAAAAAAQAgAAAAIgAA&#10;AGRycy9kb3ducmV2LnhtbFBLAQIUABQAAAAIAIdO4kC+U35wzgEAAGMDAAAOAAAAAAAAAAEAIAAA&#10;ACgBAABkcnMvZTJvRG9jLnhtbFBLBQYAAAAABgAGAFkBAABo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8789"/>
                          <w:sz w:val="22"/>
                          <w:szCs w:val="22"/>
                        </w:rPr>
                        <w:t>2013.09 -- 2017.06     武汉云印网络科技有限公司      执行总监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spacing w:line="360" w:lineRule="exac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活动策划：负责公司的广告宣传、媒体公关等市场推广工作 ;</w:t>
                      </w:r>
                    </w:p>
                    <w:p>
                      <w:pPr>
                        <w:spacing w:line="360" w:lineRule="exact"/>
                        <w:rPr>
                          <w:rFonts w:ascii="宋体" w:hAnsi="宋体" w:cs="宋体"/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网络营销：对内对外传播的策划和管理，内外部网上推广活动、刊物的策划和组织管理；</w:t>
                      </w:r>
                    </w:p>
                    <w:p>
                      <w:pPr>
                        <w:spacing w:line="360" w:lineRule="exact"/>
                        <w:ind w:left="360"/>
                        <w:rPr>
                          <w:sz w:val="22"/>
                        </w:rPr>
                      </w:pPr>
                    </w:p>
                    <w:p>
                      <w:pPr>
                        <w:pStyle w:val="4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8789"/>
                          <w:sz w:val="22"/>
                          <w:szCs w:val="22"/>
                        </w:rPr>
                        <w:t>2013.09 -- 2017.06      武汉云印网络科技有限公司     公关文秘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spacing w:line="360" w:lineRule="exac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行情监控：跟踪各类媒体关于公司业务的宣传报道，根绝市场情况给予业务部门运营方案，及时提供市场宣传建议；</w:t>
                      </w:r>
                    </w:p>
                    <w:p>
                      <w:pPr>
                        <w:spacing w:line="360" w:lineRule="exac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文稿撰写：撰写、编辑对传统媒体、网络媒体发布的新闻稿件 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5074285</wp:posOffset>
                </wp:positionV>
                <wp:extent cx="4544695" cy="1082040"/>
                <wp:effectExtent l="0" t="0" r="0" b="0"/>
                <wp:wrapNone/>
                <wp:docPr id="3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1082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8789"/>
                                <w:sz w:val="22"/>
                                <w:szCs w:val="22"/>
                              </w:rPr>
                              <w:t>2013.09 -- 2017.06     湖工工程院会计系办公室        行政助理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内务支持：负责收发传真复印、扫描文档、收发信件、文件、快递等；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活动支持：负责学校员工活动，各会议安排、组织、文体活动安排等；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26" o:spt="202" type="#_x0000_t202" style="position:absolute;left:0pt;margin-left:117.9pt;margin-top:399.55pt;height:85.2pt;width:357.85pt;z-index:251668480;mso-width-relative:page;mso-height-relative:page;" filled="f" stroked="f" coordsize="21600,21600" o:gfxdata="UEsDBAoAAAAAAIdO4kAAAAAAAAAAAAAAAAAEAAAAZHJzL1BLAwQUAAAACACHTuJAWgQWp9gAAAAL&#10;AQAADwAAAGRycy9kb3ducmV2LnhtbE2PzU7DMBCE70i8g7VI3KjtIhcS4lSIH4kDl5Zwd2MTR8Tr&#10;KHab9O1ZTnDb0Y5mvqm2SxjYyU2pj6hBrgQwh220PXYamo/Xm3tgKRu0ZojoNJxdgm19eVGZ0sYZ&#10;d+60zx2jEEyl0eBzHkvOU+tdMGkVR4f0+4pTMJnk1HE7mZnCw8DXQmx4MD1Sgzeje/Ku/d4fg4ac&#10;7aM8Ny8hvX0u78+zF60yjdbXV1I8AMtuyX9m+MUndKiJ6RCPaBMbNKxvFaFnDXdFIYGRo1BSATvQ&#10;sSkU8Lri/zfUP1BLAwQUAAAACACHTuJA8AcKy84BAABjAwAADgAAAGRycy9lMm9Eb2MueG1srVPN&#10;bhMxEL4j8Q6W72Q36aZqV3Eq2qpcECAVHsDx2llLtse1neyGB4A34MSFO8+V52DspGlVboiL1/Pj&#10;b75vZnZxNVpDtjJEDY7R6aSmRDoBnXZrRr98vntzQUlM3HXcgJOM7mSkV8vXrxaDb+UMejCdDARB&#10;XGwHz2ifkm+rKopeWh4n4KXDoIJgeUIzrKsu8AHRralmdX1eDRA6H0DIGNF7ewjSZcFXSor0Uako&#10;EzGMIrdUzlDOVT6r5YK368B9r8WRBv8HFpZrh0VPULc8cbIJ+i8oq0WACCpNBNgKlNJCFg2oZlq/&#10;UHPfcy+LFmxO9Kc2xf8HKz5sPwWiO0bPGkoctzij/Y/v+5+/97++kabJDRp8bDHv3mNmGq9hxEE/&#10;+iM6s+5RBZu/qIhgHFu9O7VXjokIdDbzpjm/nFMiMDatL2Z1UwZQPT33IaZ3EizJF0YDzq+0lW/f&#10;x4RUMPUxJVdzcKeNKTM0jgyMXs5n8/LgFMEXxuVcWbbhCJMlHajnWxpX41HnCrodysSNxvI9hK+U&#10;DLgdjMaHDQ8SW7SxN4DLNKUkJFOuKJY7gcmMHthG/3aTkFphnAscUJF+NnCSRchx6/KqPLdL1tO/&#10;s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WgQWp9gAAAALAQAADwAAAAAAAAABACAAAAAiAAAA&#10;ZHJzL2Rvd25yZXYueG1sUEsBAhQAFAAAAAgAh07iQPAHCsvOAQAAYwMAAA4AAAAAAAAAAQAgAAAA&#10;JwEAAGRycy9lMm9Eb2MueG1sUEsFBgAAAAAGAAYAWQEAAG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8789"/>
                          <w:sz w:val="22"/>
                          <w:szCs w:val="22"/>
                        </w:rPr>
                        <w:t>2013.09 -- 2017.06     湖工工程院会计系办公室        行政助理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内务支持：负责收发传真复印、扫描文档、收发信件、文件、快递等；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活动支持：负责学校员工活动，各会议安排、组织、文体活动安排等；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7030085</wp:posOffset>
                </wp:positionV>
                <wp:extent cx="4621530" cy="777240"/>
                <wp:effectExtent l="0" t="0" r="0" b="0"/>
                <wp:wrapNone/>
                <wp:docPr id="3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1530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通用技能证书：  英语四级证书、普通话二级甲等、机动车驾驶证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117.9pt;margin-top:553.55pt;height:61.2pt;width:363.9pt;z-index:251669504;mso-width-relative:page;mso-height-relative:page;" filled="f" stroked="f" coordsize="21600,21600" o:gfxdata="UEsDBAoAAAAAAIdO4kAAAAAAAAAAAAAAAAAEAAAAZHJzL1BLAwQUAAAACACHTuJAZi6lJNkAAAAN&#10;AQAADwAAAGRycy9kb3ducmV2LnhtbE2PwU7DMBBE70j8g7VI3KjtVAk0xKkQtBIHLpRwd+Mljojt&#10;KHab9O9ZTnCcndHM22q7uIGdcYp98ArkSgBD3wbT+05B87G/ewAWk/ZGD8GjggtG2NbXV5UuTZj9&#10;O54PqWNU4mOpFdiUxpLz2Fp0Oq7CiJ68rzA5nUhOHTeTnqncDTwTouBO954WrB7x2WL7fTg5BSmZ&#10;J3lpdi6+fi5vL7MVba4bpW5vpHgElnBJf2H4xSd0qInpGE7eRDYoyNY5oScypLiXwCiyKdYFsCOd&#10;smyTA68r/v+L+gdQSwMEFAAAAAgAh07iQADra0rMAQAAYgMAAA4AAABkcnMvZTJvRG9jLnhtbK1T&#10;wW4TMRC9I/EPlu9kk222gVWcCqjKBQFS2w9wvHbWku0xtpPd8AHwB5y49M535TsYO2mK4Ia4eG3P&#10;+M17b2aXV6M1ZCdD1OAYnU2mlEgnoNNuw+j93c2Ll5TExF3HDTjJ6F5GerV6/mw5+FbW0IPpZCAI&#10;4mI7eEb7lHxbVVH00vI4AS8dBhUEyxMew6bqAh8Q3Zqqnk4vqwFC5wMIGSPeXh+DdFXwlZIifVQq&#10;ykQMo8gtlTWUdZ3XarXk7SZw32txosH/gYXl2mHRM9Q1T5xsg/4LymoRIIJKEwG2AqW0kEUDqplN&#10;/1Bz23MvixY0J/qzTfH/wYoPu0+B6I7Ri4YSxy326PD92+HHz8PDVzJvskGDjy3m3XrMTOMbGLHR&#10;j/cRL7PuUQWbv6iIYByt3p/tlWMiAi/nl/WsucCQwNhisajnxf/q6bUPMb2TYEneMBqwfcVVvnsf&#10;EzLB1MeUXMzBjTamtNA4MjD6qqmb8uAcwRfG5VxZhuEEkxUdmeddGtfjSeYauj2qxIHG8j2EL5QM&#10;OByMxs9bHiQ6tLVvAWdpRklIpmxREHcCkxk9so3+9TYhtcI4FziiIv18wEYWIaehy5Py+7lkPf0a&#10;q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mLqUk2QAAAA0BAAAPAAAAAAAAAAEAIAAAACIAAABk&#10;cnMvZG93bnJldi54bWxQSwECFAAUAAAACACHTuJAAOtrSswBAABiAwAADgAAAAAAAAABACAAAAAo&#10;AQAAZHJzL2Uyb0RvYy54bWxQSwUGAAAAAAYABgBZAQAAZ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通用技能证书：  英语四级证书、普通话二级甲等、机动车驾驶证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8677910</wp:posOffset>
                </wp:positionV>
                <wp:extent cx="4621530" cy="777240"/>
                <wp:effectExtent l="0" t="0" r="0" b="0"/>
                <wp:wrapNone/>
                <wp:docPr id="3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1530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6" o:spid="_x0000_s1026" o:spt="202" type="#_x0000_t202" style="position:absolute;left:0pt;margin-left:117.9pt;margin-top:683.3pt;height:61.2pt;width:363.9pt;z-index:251670528;mso-width-relative:page;mso-height-relative:page;" filled="f" stroked="f" coordsize="21600,21600" o:gfxdata="UEsDBAoAAAAAAIdO4kAAAAAAAAAAAAAAAAAEAAAAZHJzL1BLAwQUAAAACACHTuJAwUEer9oAAAAN&#10;AQAADwAAAGRycy9kb3ducmV2LnhtbE2PzU7DMBCE70i8g7VI3KidhlptiFMhfiQOXCjh7sZuHDW2&#10;o3jbpG/PcqK33Z3R7DfldvY9O9sxdTEoyBYCmA1NNF1oFdTf7w9rYAl1MLqPwSq42ATb6vam1IWJ&#10;U/iy5x22jEJCKrQChzgUnKfGWa/TIg42kHaIo9dI69hyM+qJwn3Pl0JI7nUX6IPTg31xtjnuTl4B&#10;onnOLvWbTx8/8+fr5ESz0rVS93eZeAKGdsZ/M/zhEzpUxLSPp2AS6xUs8xWhIwm5lBIYWTYyp2FP&#10;p8f1RgCvSn7dovoFUEsDBBQAAAAIAIdO4kAAsIoPzQEAAGIDAAAOAAAAZHJzL2Uyb0RvYy54bWyt&#10;U81uEzEQviP1HSzfm022+YFVnKqlKhcESIUHcLx21pLtMbaT3fAA8AacuPTOc+U5GDtpiuCGuHht&#10;z/ib7/tmdnk9WEN2MkQNjtHJaEyJdAJa7TaMfvp4f/mSkpi4a7kBJxndy0ivVxcvlr1vZA0dmFYG&#10;giAuNr1ntEvJN1UVRSctjyPw0mFQQbA84TFsqjbwHtGtqerxeF71EFofQMgY8fbuGKSrgq+UFOm9&#10;UlEmYhhFbqmsoazrvFarJW82gftOixMN/g8sLNcOi56h7njiZBv0X1BWiwARVBoJsBUopYUsGlDN&#10;ZPyHmoeOe1m0oDnRn22K/w9WvNt9CES3jF7NKXHcYo8O378dfvw8PH4l03k2qPexwbwHj5lpuIUB&#10;G/10H/Ey6x5UsPmLigjG0er92V45JCLwcjqvJ7MrDAmMLRaLelr8r55f+xDTGwmW5A2jAdtXXOW7&#10;tzEhE0x9SsnFHNxrY0oLjSM9o69m9aw8OEfwhXE5V5ZhOMFkRUfmeZeG9XCSuYZ2jypxoLF8B+EL&#10;JT0OB6Px85YHiQ5t7WvAWZpQEpIpWxTEncBkRo9so7/ZJqRWGOcCR1Sknw/YyCLkNHR5Un4/l6zn&#10;X2P1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FBHq/aAAAADQEAAA8AAAAAAAAAAQAgAAAAIgAA&#10;AGRycy9kb3ducmV2LnhtbFBLAQIUABQAAAAIAIdO4kAAsIoPzQEAAGIDAAAOAAAAAAAAAAEAIAAA&#10;ACkBAABkcnMvZTJvRG9jLnhtbFBLBQYAAAAABgAGAFkBAABo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1647190</wp:posOffset>
                </wp:positionH>
                <wp:positionV relativeFrom="paragraph">
                  <wp:posOffset>-365125</wp:posOffset>
                </wp:positionV>
                <wp:extent cx="212725" cy="148590"/>
                <wp:effectExtent l="0" t="0" r="0" b="4445"/>
                <wp:wrapNone/>
                <wp:docPr id="39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2497" cy="148478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598789"/>
                        </a:solidFill>
                        <a:ln w="9525">
                          <a:noFill/>
                          <a:round/>
                        </a:ln>
                        <a:effectLst/>
                      </wps:spPr>
                      <wps:bodyPr vert="horz" anchor="t"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129.7pt;margin-top:-28.75pt;height:11.7pt;width:16.75pt;z-index:251677696;mso-width-relative:page;mso-height-relative:page;" fillcolor="#598789" filled="t" stroked="f" coordsize="263,184" o:gfxdata="UEsDBAoAAAAAAIdO4kAAAAAAAAAAAAAAAAAEAAAAZHJzL1BLAwQUAAAACACHTuJA+YWJmtsAAAAL&#10;AQAADwAAAGRycy9kb3ducmV2LnhtbE2PTU/DMAyG70j8h8hI3La02crWrumEQANpcGHdZTevDW1F&#10;41RN9sG/x5zgaPvR6+fN11fbi7MZfedIQzyNQBiqXN1Ro2FfbiZLED4g1dg7Mhq+jYd1cXuTY1a7&#10;C32Y8y40gkPIZ6ihDWHIpPRVayz6qRsM8e3TjRYDj2Mj6xEvHG57qaLoQVrsiD+0OJin1lRfu5PV&#10;UJXqdTF7f9wivjzT8i0+qE150Pr+Lo5WIIK5hj8YfvVZHQp2OroT1V70GlSSzhnVMEkWCQgmVKpS&#10;EEfezOYxyCKX/zsUP1BLAwQUAAAACACHTuJAo0o6z2cFAABxGQAADgAAAGRycy9lMm9Eb2MueG1s&#10;xVnbbuM2EH0v0H8Q9N7Y1MU3xFm0u01ftm2A3X6ALNGxUFkUSCVO9us7vFkeySknxQJ9caTJ8HBm&#10;OJw5pG4/vByb6JlLVYt2G7ObeRzxthRV3T5u47++3v+0iiPVF21VNKLl2/iVq/jD3Y8/3J66DU/E&#10;QTQVlxGAtGpz6rbxoe+7zWymygM/FupGdLyFf+6FPBY9vMrHWSWLE6Afm1kyny9mJyGrToqSKwXS&#10;T/af8Z3B3+952f+53yveR802Btt68yvN707/zu5ui82jLLpDXToziv9gxbGoW5j0DPWp6IvoSdYT&#10;qGNdSqHEvr8pxXEm9vu65MYH8IbNR958ORQdN75AcFR3DpP6frDlH88PMqqrbZyu46gtjrBG95Jz&#10;HfGIZYkO0KlTG9D70j1I7aLqPovybxW14uOhaB/5z6qDMMPiw3jxa1X3D6Jue7CR6cEzNFq/KMCJ&#10;dqffRQVzFU+9MIF72cujRoeQRC9mfV7P68Nf+qgEYcKSbL2MoxL+xbJVtlyZGYqNH1w+qf43LgxQ&#10;8fxZ9XZ5K/9UHPxT+dLCo54QniJwQ0+mXzuh9PxJnscRTGMjMDNqb2uzDHILtE24gsoJuEBWhqjS&#10;zbDKuQ18wOYUdiYgL0jKiY3Geu0CDkH7l2hY/xijQWfGDpaQgmfjzJYpyRBIaXCRrTKKdurMTkhm&#10;Q2IYbJqT6cJqz03FCWVIbr1cLChmw2qbdcwpyiy12iktfi5HwHq9kwMJxd6p7TYYaW0WNlmXpKVh&#10;idVe07QzGxKadpLblcxJ2fq+KvI+be8lm5NWx9WzFclup8xo6QolxG4F0lK6ADKogoSk8tgpCTuZ&#10;ux0PaU4AT5jNQUbb8l59RQJnLq+I6/PO5fxf1G0FcH1TQtMfsyoZR8Cqdjr20EmLXrdb/xidoD8u&#10;0jg62Iqs5UfxzL8Ko9Ff7bqDQvm0q8tf+LdLddR2YUKDERZqNxAafnMwUCJ1VjuK6IW2WWHhuJ+H&#10;se2GsdzibHdQSLLbWp2Z7eKhncw0by+DvqXdG7hC0GpEGDxMWEiyOrFV1bZ1j+1Ix8p0tpFwYCJB&#10;uxPHGeZm23oc5rq9rZ5j6dDVg/AeiJky7IH8pPDXbgab3xOuE4QHWmSKK7CTCyCYzEhz08f9pBNy&#10;FES3jZItcWq4KW2d8+BsQqaC6J4jLXE2OqAMeTRlX2F45y9YdhEaPynU9mvSc+0Ow7sw4AxxTJ/N&#10;TSP1wZnyuyC8c3iF0sah44BN6GAQ249AIUBE0RuOhKStiimkx6FIifB2j6QovsxFy/LWYVKbvwM/&#10;DUYGk9TrQNelROttcsNh+iL5/KQZ2q0sHTPgoPWIBnszw0Ka6Yg1e3DPMyw7vi6lwTtv16gWMOB1&#10;upCNpBNKHowM5uXeToqUZL0hLmBnhtb1LEX7bErjCda7VEBJj4EGny51p9Y3QnGTewN3cuTFLfBA&#10;SAeNawwInRj87GHh1CLkvrUFHzBG4O7YcV1Kg3ctZo6SzZ8l4JBwsTm9lBldEvx5CALK3aQJmnR6&#10;3EHhuBp4R01SxB08PC6B3pThfBSEZxAVSx5QA2YL1+9yJL5ypArOkDDLOFmCAuTPTwyI3cUCDGJ6&#10;b/ZjMEWhSEkLPDq7+UykiWkzuOMFw8noe8JYPNm6OG/w29XtfvYBQ70hnvrw3cqK7yiuDL1hwBvi&#10;kV3wqk+Z5m7qfNw0OsM9sBJNXd3XTaOPmUo+7j42Mnou4HtAvl4tVyZDYQhSa1p9Wl3nkKh6VCv0&#10;eJOyUjy1FTzBiMZcgXLzkcFeK5u7bn29be/Md6J6hatu+DoCt+MHIb/FcNFcwsM27vUGMOpwr2/Q&#10;3DcI/eHg8t1oDV9K7v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2wcAAFtDb250ZW50X1R5cGVzXS54bWxQSwECFAAKAAAAAACHTuJAAAAAAAAA&#10;AAAAAAAABgAAAAAAAAAAABAAAAC9BgAAX3JlbHMvUEsBAhQAFAAAAAgAh07iQIoUZjzRAAAAlAEA&#10;AAsAAAAAAAAAAQAgAAAA4QYAAF9yZWxzLy5yZWxzUEsBAhQACgAAAAAAh07iQAAAAAAAAAAAAAAA&#10;AAQAAAAAAAAAAAAQAAAAAAAAAGRycy9QSwECFAAUAAAACACHTuJA+YWJmtsAAAALAQAADwAAAAAA&#10;AAABACAAAAAiAAAAZHJzL2Rvd25yZXYueG1sUEsBAhQAFAAAAAgAh07iQKNKOs9nBQAAcRkAAA4A&#10;AAAAAAAAAQAgAAAAKgEAAGRycy9lMm9Eb2MueG1sUEsFBgAAAAAGAAYAWQEAAAMJ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998220</wp:posOffset>
                </wp:positionV>
                <wp:extent cx="106680" cy="203835"/>
                <wp:effectExtent l="0" t="0" r="7620" b="6350"/>
                <wp:wrapNone/>
                <wp:docPr id="4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950" cy="203714"/>
                        </a:xfrm>
                        <a:custGeom>
                          <a:avLst/>
                          <a:gdLst>
                            <a:gd name="T0" fmla="*/ 815953 w 3389"/>
                            <a:gd name="T1" fmla="*/ 142499 h 6457"/>
                            <a:gd name="T2" fmla="*/ 812410 w 3389"/>
                            <a:gd name="T3" fmla="*/ 151940 h 6457"/>
                            <a:gd name="T4" fmla="*/ 800897 w 3389"/>
                            <a:gd name="T5" fmla="*/ 179082 h 6457"/>
                            <a:gd name="T6" fmla="*/ 783185 w 3389"/>
                            <a:gd name="T7" fmla="*/ 218911 h 6457"/>
                            <a:gd name="T8" fmla="*/ 759568 w 3389"/>
                            <a:gd name="T9" fmla="*/ 268476 h 6457"/>
                            <a:gd name="T10" fmla="*/ 737723 w 3389"/>
                            <a:gd name="T11" fmla="*/ 310075 h 6457"/>
                            <a:gd name="T12" fmla="*/ 721191 w 3389"/>
                            <a:gd name="T13" fmla="*/ 338693 h 6457"/>
                            <a:gd name="T14" fmla="*/ 703479 w 3389"/>
                            <a:gd name="T15" fmla="*/ 367901 h 6457"/>
                            <a:gd name="T16" fmla="*/ 684881 w 3389"/>
                            <a:gd name="T17" fmla="*/ 396814 h 6457"/>
                            <a:gd name="T18" fmla="*/ 665102 w 3389"/>
                            <a:gd name="T19" fmla="*/ 425136 h 6457"/>
                            <a:gd name="T20" fmla="*/ 643847 w 3389"/>
                            <a:gd name="T21" fmla="*/ 452574 h 6457"/>
                            <a:gd name="T22" fmla="*/ 621706 w 3389"/>
                            <a:gd name="T23" fmla="*/ 478536 h 6457"/>
                            <a:gd name="T24" fmla="*/ 1000457 w 3389"/>
                            <a:gd name="T25" fmla="*/ 1407582 h 6457"/>
                            <a:gd name="T26" fmla="*/ 0 w 3389"/>
                            <a:gd name="T27" fmla="*/ 1407582 h 6457"/>
                            <a:gd name="T28" fmla="*/ 388493 w 3389"/>
                            <a:gd name="T29" fmla="*/ 499484 h 6457"/>
                            <a:gd name="T30" fmla="*/ 365171 w 3389"/>
                            <a:gd name="T31" fmla="*/ 473521 h 6457"/>
                            <a:gd name="T32" fmla="*/ 343031 w 3389"/>
                            <a:gd name="T33" fmla="*/ 445788 h 6457"/>
                            <a:gd name="T34" fmla="*/ 321481 w 3389"/>
                            <a:gd name="T35" fmla="*/ 416580 h 6457"/>
                            <a:gd name="T36" fmla="*/ 301406 w 3389"/>
                            <a:gd name="T37" fmla="*/ 386488 h 6457"/>
                            <a:gd name="T38" fmla="*/ 282218 w 3389"/>
                            <a:gd name="T39" fmla="*/ 355805 h 6457"/>
                            <a:gd name="T40" fmla="*/ 264506 w 3389"/>
                            <a:gd name="T41" fmla="*/ 325122 h 6457"/>
                            <a:gd name="T42" fmla="*/ 247974 w 3389"/>
                            <a:gd name="T43" fmla="*/ 294734 h 6457"/>
                            <a:gd name="T44" fmla="*/ 219339 w 3389"/>
                            <a:gd name="T45" fmla="*/ 238383 h 6457"/>
                            <a:gd name="T46" fmla="*/ 197198 w 3389"/>
                            <a:gd name="T47" fmla="*/ 189998 h 6457"/>
                            <a:gd name="T48" fmla="*/ 181552 w 3389"/>
                            <a:gd name="T49" fmla="*/ 153710 h 6457"/>
                            <a:gd name="T50" fmla="*/ 172106 w 3389"/>
                            <a:gd name="T51" fmla="*/ 130993 h 6457"/>
                            <a:gd name="T52" fmla="*/ 175648 w 3389"/>
                            <a:gd name="T53" fmla="*/ 127452 h 6457"/>
                            <a:gd name="T54" fmla="*/ 192770 w 3389"/>
                            <a:gd name="T55" fmla="*/ 112996 h 6457"/>
                            <a:gd name="T56" fmla="*/ 211664 w 3389"/>
                            <a:gd name="T57" fmla="*/ 97950 h 6457"/>
                            <a:gd name="T58" fmla="*/ 236461 w 3389"/>
                            <a:gd name="T59" fmla="*/ 80838 h 6457"/>
                            <a:gd name="T60" fmla="*/ 266277 w 3389"/>
                            <a:gd name="T61" fmla="*/ 62841 h 6457"/>
                            <a:gd name="T62" fmla="*/ 301111 w 3389"/>
                            <a:gd name="T63" fmla="*/ 44549 h 6457"/>
                            <a:gd name="T64" fmla="*/ 320595 w 3389"/>
                            <a:gd name="T65" fmla="*/ 36289 h 6457"/>
                            <a:gd name="T66" fmla="*/ 340669 w 3389"/>
                            <a:gd name="T67" fmla="*/ 28028 h 6457"/>
                            <a:gd name="T68" fmla="*/ 362219 w 3389"/>
                            <a:gd name="T69" fmla="*/ 20947 h 6457"/>
                            <a:gd name="T70" fmla="*/ 384655 w 3389"/>
                            <a:gd name="T71" fmla="*/ 14456 h 6457"/>
                            <a:gd name="T72" fmla="*/ 408271 w 3389"/>
                            <a:gd name="T73" fmla="*/ 8851 h 6457"/>
                            <a:gd name="T74" fmla="*/ 432478 w 3389"/>
                            <a:gd name="T75" fmla="*/ 4425 h 6457"/>
                            <a:gd name="T76" fmla="*/ 457866 w 3389"/>
                            <a:gd name="T77" fmla="*/ 1475 h 6457"/>
                            <a:gd name="T78" fmla="*/ 483845 w 3389"/>
                            <a:gd name="T79" fmla="*/ 0 h 6457"/>
                            <a:gd name="T80" fmla="*/ 510708 w 3389"/>
                            <a:gd name="T81" fmla="*/ 295 h 6457"/>
                            <a:gd name="T82" fmla="*/ 538753 w 3389"/>
                            <a:gd name="T83" fmla="*/ 2360 h 6457"/>
                            <a:gd name="T84" fmla="*/ 567388 w 3389"/>
                            <a:gd name="T85" fmla="*/ 6491 h 6457"/>
                            <a:gd name="T86" fmla="*/ 596318 w 3389"/>
                            <a:gd name="T87" fmla="*/ 12686 h 6457"/>
                            <a:gd name="T88" fmla="*/ 626430 w 3389"/>
                            <a:gd name="T89" fmla="*/ 20947 h 6457"/>
                            <a:gd name="T90" fmla="*/ 656836 w 3389"/>
                            <a:gd name="T91" fmla="*/ 31863 h 6457"/>
                            <a:gd name="T92" fmla="*/ 687833 w 3389"/>
                            <a:gd name="T93" fmla="*/ 45434 h 6457"/>
                            <a:gd name="T94" fmla="*/ 719420 w 3389"/>
                            <a:gd name="T95" fmla="*/ 61661 h 6457"/>
                            <a:gd name="T96" fmla="*/ 751597 w 3389"/>
                            <a:gd name="T97" fmla="*/ 80838 h 6457"/>
                            <a:gd name="T98" fmla="*/ 784070 w 3389"/>
                            <a:gd name="T99" fmla="*/ 103260 h 6457"/>
                            <a:gd name="T100" fmla="*/ 817133 w 3389"/>
                            <a:gd name="T101" fmla="*/ 128928 h 645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3389" h="6457">
                              <a:moveTo>
                                <a:pt x="2768" y="437"/>
                              </a:moveTo>
                              <a:lnTo>
                                <a:pt x="2764" y="483"/>
                              </a:lnTo>
                              <a:lnTo>
                                <a:pt x="2752" y="515"/>
                              </a:lnTo>
                              <a:lnTo>
                                <a:pt x="2735" y="555"/>
                              </a:lnTo>
                              <a:lnTo>
                                <a:pt x="2713" y="607"/>
                              </a:lnTo>
                              <a:lnTo>
                                <a:pt x="2687" y="669"/>
                              </a:lnTo>
                              <a:lnTo>
                                <a:pt x="2653" y="742"/>
                              </a:lnTo>
                              <a:lnTo>
                                <a:pt x="2615" y="823"/>
                              </a:lnTo>
                              <a:lnTo>
                                <a:pt x="2573" y="910"/>
                              </a:lnTo>
                              <a:lnTo>
                                <a:pt x="2524" y="1003"/>
                              </a:lnTo>
                              <a:lnTo>
                                <a:pt x="2499" y="1051"/>
                              </a:lnTo>
                              <a:lnTo>
                                <a:pt x="2471" y="1100"/>
                              </a:lnTo>
                              <a:lnTo>
                                <a:pt x="2443" y="1148"/>
                              </a:lnTo>
                              <a:lnTo>
                                <a:pt x="2414" y="1198"/>
                              </a:lnTo>
                              <a:lnTo>
                                <a:pt x="2383" y="1247"/>
                              </a:lnTo>
                              <a:lnTo>
                                <a:pt x="2352" y="1296"/>
                              </a:lnTo>
                              <a:lnTo>
                                <a:pt x="2320" y="1345"/>
                              </a:lnTo>
                              <a:lnTo>
                                <a:pt x="2286" y="1393"/>
                              </a:lnTo>
                              <a:lnTo>
                                <a:pt x="2253" y="1441"/>
                              </a:lnTo>
                              <a:lnTo>
                                <a:pt x="2217" y="1488"/>
                              </a:lnTo>
                              <a:lnTo>
                                <a:pt x="2181" y="1534"/>
                              </a:lnTo>
                              <a:lnTo>
                                <a:pt x="2144" y="1578"/>
                              </a:lnTo>
                              <a:lnTo>
                                <a:pt x="2106" y="1622"/>
                              </a:lnTo>
                              <a:lnTo>
                                <a:pt x="2067" y="1662"/>
                              </a:lnTo>
                              <a:lnTo>
                                <a:pt x="3389" y="4771"/>
                              </a:lnTo>
                              <a:lnTo>
                                <a:pt x="1695" y="6457"/>
                              </a:lnTo>
                              <a:lnTo>
                                <a:pt x="0" y="4771"/>
                              </a:lnTo>
                              <a:lnTo>
                                <a:pt x="1316" y="1693"/>
                              </a:lnTo>
                              <a:lnTo>
                                <a:pt x="1276" y="1650"/>
                              </a:lnTo>
                              <a:lnTo>
                                <a:pt x="1237" y="1605"/>
                              </a:lnTo>
                              <a:lnTo>
                                <a:pt x="1199" y="1558"/>
                              </a:lnTo>
                              <a:lnTo>
                                <a:pt x="1162" y="1511"/>
                              </a:lnTo>
                              <a:lnTo>
                                <a:pt x="1125" y="1463"/>
                              </a:lnTo>
                              <a:lnTo>
                                <a:pt x="1089" y="1412"/>
                              </a:lnTo>
                              <a:lnTo>
                                <a:pt x="1055" y="1361"/>
                              </a:lnTo>
                              <a:lnTo>
                                <a:pt x="1021" y="1310"/>
                              </a:lnTo>
                              <a:lnTo>
                                <a:pt x="988" y="1258"/>
                              </a:lnTo>
                              <a:lnTo>
                                <a:pt x="956" y="1206"/>
                              </a:lnTo>
                              <a:lnTo>
                                <a:pt x="925" y="1154"/>
                              </a:lnTo>
                              <a:lnTo>
                                <a:pt x="896" y="1102"/>
                              </a:lnTo>
                              <a:lnTo>
                                <a:pt x="868" y="1050"/>
                              </a:lnTo>
                              <a:lnTo>
                                <a:pt x="840" y="999"/>
                              </a:lnTo>
                              <a:lnTo>
                                <a:pt x="789" y="901"/>
                              </a:lnTo>
                              <a:lnTo>
                                <a:pt x="743" y="808"/>
                              </a:lnTo>
                              <a:lnTo>
                                <a:pt x="702" y="722"/>
                              </a:lnTo>
                              <a:lnTo>
                                <a:pt x="668" y="644"/>
                              </a:lnTo>
                              <a:lnTo>
                                <a:pt x="638" y="577"/>
                              </a:lnTo>
                              <a:lnTo>
                                <a:pt x="615" y="521"/>
                              </a:lnTo>
                              <a:lnTo>
                                <a:pt x="597" y="480"/>
                              </a:lnTo>
                              <a:lnTo>
                                <a:pt x="583" y="444"/>
                              </a:lnTo>
                              <a:lnTo>
                                <a:pt x="595" y="432"/>
                              </a:lnTo>
                              <a:lnTo>
                                <a:pt x="628" y="403"/>
                              </a:lnTo>
                              <a:lnTo>
                                <a:pt x="653" y="383"/>
                              </a:lnTo>
                              <a:lnTo>
                                <a:pt x="683" y="358"/>
                              </a:lnTo>
                              <a:lnTo>
                                <a:pt x="717" y="332"/>
                              </a:lnTo>
                              <a:lnTo>
                                <a:pt x="757" y="304"/>
                              </a:lnTo>
                              <a:lnTo>
                                <a:pt x="801" y="274"/>
                              </a:lnTo>
                              <a:lnTo>
                                <a:pt x="849" y="243"/>
                              </a:lnTo>
                              <a:lnTo>
                                <a:pt x="902" y="213"/>
                              </a:lnTo>
                              <a:lnTo>
                                <a:pt x="959" y="181"/>
                              </a:lnTo>
                              <a:lnTo>
                                <a:pt x="1020" y="151"/>
                              </a:lnTo>
                              <a:lnTo>
                                <a:pt x="1052" y="136"/>
                              </a:lnTo>
                              <a:lnTo>
                                <a:pt x="1086" y="123"/>
                              </a:lnTo>
                              <a:lnTo>
                                <a:pt x="1119" y="109"/>
                              </a:lnTo>
                              <a:lnTo>
                                <a:pt x="1154" y="95"/>
                              </a:lnTo>
                              <a:lnTo>
                                <a:pt x="1190" y="82"/>
                              </a:lnTo>
                              <a:lnTo>
                                <a:pt x="1227" y="71"/>
                              </a:lnTo>
                              <a:lnTo>
                                <a:pt x="1265" y="59"/>
                              </a:lnTo>
                              <a:lnTo>
                                <a:pt x="1303" y="49"/>
                              </a:lnTo>
                              <a:lnTo>
                                <a:pt x="1342" y="38"/>
                              </a:lnTo>
                              <a:lnTo>
                                <a:pt x="1383" y="30"/>
                              </a:lnTo>
                              <a:lnTo>
                                <a:pt x="1423" y="22"/>
                              </a:lnTo>
                              <a:lnTo>
                                <a:pt x="1465" y="15"/>
                              </a:lnTo>
                              <a:lnTo>
                                <a:pt x="1507" y="9"/>
                              </a:lnTo>
                              <a:lnTo>
                                <a:pt x="1551" y="5"/>
                              </a:lnTo>
                              <a:lnTo>
                                <a:pt x="1595" y="2"/>
                              </a:lnTo>
                              <a:lnTo>
                                <a:pt x="1639" y="0"/>
                              </a:lnTo>
                              <a:lnTo>
                                <a:pt x="1685" y="0"/>
                              </a:lnTo>
                              <a:lnTo>
                                <a:pt x="1730" y="1"/>
                              </a:lnTo>
                              <a:lnTo>
                                <a:pt x="1778" y="4"/>
                              </a:lnTo>
                              <a:lnTo>
                                <a:pt x="1825" y="8"/>
                              </a:lnTo>
                              <a:lnTo>
                                <a:pt x="1873" y="14"/>
                              </a:lnTo>
                              <a:lnTo>
                                <a:pt x="1922" y="22"/>
                              </a:lnTo>
                              <a:lnTo>
                                <a:pt x="1971" y="31"/>
                              </a:lnTo>
                              <a:lnTo>
                                <a:pt x="2020" y="43"/>
                              </a:lnTo>
                              <a:lnTo>
                                <a:pt x="2071" y="56"/>
                              </a:lnTo>
                              <a:lnTo>
                                <a:pt x="2122" y="71"/>
                              </a:lnTo>
                              <a:lnTo>
                                <a:pt x="2173" y="88"/>
                              </a:lnTo>
                              <a:lnTo>
                                <a:pt x="2225" y="108"/>
                              </a:lnTo>
                              <a:lnTo>
                                <a:pt x="2278" y="130"/>
                              </a:lnTo>
                              <a:lnTo>
                                <a:pt x="2330" y="154"/>
                              </a:lnTo>
                              <a:lnTo>
                                <a:pt x="2383" y="180"/>
                              </a:lnTo>
                              <a:lnTo>
                                <a:pt x="2437" y="209"/>
                              </a:lnTo>
                              <a:lnTo>
                                <a:pt x="2492" y="240"/>
                              </a:lnTo>
                              <a:lnTo>
                                <a:pt x="2546" y="274"/>
                              </a:lnTo>
                              <a:lnTo>
                                <a:pt x="2601" y="311"/>
                              </a:lnTo>
                              <a:lnTo>
                                <a:pt x="2656" y="350"/>
                              </a:lnTo>
                              <a:lnTo>
                                <a:pt x="2712" y="392"/>
                              </a:lnTo>
                              <a:lnTo>
                                <a:pt x="2768" y="4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8789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33.65pt;margin-top:78.6pt;height:16.05pt;width:8.4pt;z-index:251678720;v-text-anchor:middle;mso-width-relative:page;mso-height-relative:page;" fillcolor="#598789" filled="t" stroked="f" coordsize="3389,6457" o:gfxdata="UEsDBAoAAAAAAIdO4kAAAAAAAAAAAAAAAAAEAAAAZHJzL1BLAwQUAAAACACHTuJAorTOY9oAAAAL&#10;AQAADwAAAGRycy9kb3ducmV2LnhtbE2PTUvDQBCG74L/YRnBm91NWps0ZtNDQUSUgrFgj9vsmAT3&#10;I2Q3Tf33jic9zrwP7zxTbi/WsDOOofdOQrIQwNA1XveulXB4f7zLgYWonFbGO5TwjQG21fVVqQrt&#10;Z/eG5zq2jEpcKJSELsah4Dw0HVoVFn5AR9mnH62KNI4t16Oaqdwangqx5lb1ji50asBdh81XPVkJ&#10;5hnr4354sdNh9/r0sfKZMPMo5e1NIh6ARbzEPxh+9UkdKnI6+cnpwIyEdJ0tCaXgPkuBEZHmqwTY&#10;iTb5Zgm8Kvn/H6ofUEsDBBQAAAAIAIdO4kCBmBcnzwsAAEw3AAAOAAAAZHJzL2Uyb0RvYy54bWyt&#10;W1uPG7sNfi/Q/2D4sUCzo8tImkU256EH6UMvJzhJnwvH9u4a8HqMsZNN+uv7USM51GYpGUU3wI43&#10;piiSn0RSpObtL9+e9ouv2+m0Gw93S/WmWy62h/W42R0e7pb/+vT+z2G5OJ1Xh81qPx62d8vv29Py&#10;l3d//MPb5+PtVo+P436znRZgcjjdPh/vlo/n8/H25ua0ftw+rU5vxuP2gC/vx+lpdcaf08PNZlo9&#10;g/vT/kZ3nbt5HqfNcRrX29MJ//vr/OXyXeR/f79dn3+7vz9tz4v93RKynePvKf7+TL9v3r1d3T5M&#10;q+Pjbp3EWP0PUjytdgdMemH16+q8WnyZdj+xetqtp/E03p/frMenm/H+frfeRh2gjepeaPPxcXXc&#10;Rl1gnNPxYqbT/4/t+p9fP0yL3eZuaWGew+oJGP3t42//nqeGdZ6Pp1sQfTx+mNJfJ3xcfH7+x7gB&#10;7erLeYyKf7ufnsgAUGnxLdr3+8W+22/nxRr/qTo39Jhmja90Z7yyZP+b1W0evP5yOv91O0ZGq69/&#10;P51neDb4FI27SRJ+ApP7pz2Q+tPNIqh+6M3ieWFMGBKgF0LFCJXVdhgWjwtne/+SUDPCoLRVncDR&#10;MELVq8F2AkfLCEPXhcELHHtGqPzQBS1wdIzQB6NCL3D0jFCrMCglcMTuvNjRw4wuCBwHRqhdsN4J&#10;HBWHxhvvtQgNx8aorvO9xJOD47VSgxLEVBwdrAc3GIknh8d3xvpB4snxMQ4ASdZUHCAYKQRRTo6Q&#10;GVxQVpKTQ+RcrzotyckxsrpXRsJIc4ycNYBT4Kk5RrbXvZfk1Bwjp5XvnMSTY2R96GU5OUZYIB32&#10;rcSUg6Qs1pK4izRHSdrlmgPU4McRMiFYrLnXnZEuEBoGGyRrGo6QAepeWkmmQMibXkur03CEjDWd&#10;EXkWCMHoIQir03CEjFZWXPGGA2SV64PkNw3Hx3QwvrSSDAcJmx0bTpKTY6SDhlMUMDIcI9NDTMkr&#10;UcC8OE+NmCLKaTlGBjtTSx7ecow0fBL22+tryXKM9GC9kdaS5RhpNRgjeTrLMdIm4J9gT8sxUoNX&#10;g2RPyzFCKBpA+XoEthwjhajeS57OcoxUj0RCWkuUbVwwUggdIkY9x0iZbhAjR88xUr7HshMw6jlG&#10;Sns4UEH3nmOkBu295Jh6jpFSehgkL99zjBA0nZPWErKhH1YaPHI0SUwOkTbOOsmF9Byi0GEpCSwd&#10;R0g7B9UFazqOkNPBSo7OcYDgQPAjseQAWdtbKTt0HB+jO6RKEkuOj4GYIksOj4GTc9K2dBweHTot&#10;2pLDg7mx2SUpOTy6g/sQ4PEcHiQKrpcU9xweBWNK69JzeCyyXTG2eQ5PCL0EuOfoWAO/Ke1Iz9Gx&#10;SJIktTk4FACdFIM8B0dZMYf1HBuL/WBFQ3JspJ0YOC5ICn0nqRw4Lhrr9nXvGzgqvQlePFIFjgqc&#10;gCgiR6V3HqmRsBoDR8VZZPeCjByVfnA4AUkcC1RwYJEWY+CwOERxIzlenC1/OMnalhk4NA5HKuS3&#10;r8fwgUMDZZwUbgcOjgs4+0kp5sDBgUMTs4KBo4P4bbWk+FCggzAiwTNweHyPY7nkygcOTy06DBwe&#10;H5DXi1JyeFRntLgucZBgSAak1qI1VccRUnDmou/FuYxx7RYOxxX87nG6eVlqgHTXk3KYGlw5Tg1S&#10;jlSDlEPVIOVgNUg5WnXSoqDQIOVoNUivR6uoKTS4Xo+Wuh6toqzQEOB6tNT1aKnr0SpKC3VZi9pC&#10;g/R6tPT1e0tfj5a+Hq0X5YWaHyiKDA0LXI9WUWWocy3KDA3S6/dWUWhocL0eraLU0OB6PVpFsaHB&#10;9fq9Za5Hq6g31AUoCg4N0uvRKkoODa7Xo1UUHRpcr0erKDs0uF6PVlF4aHC93hMWpYc616L20CCt&#10;ekK0Uh5ys2T1mPsn62+H1EDBp8WKOnOfKF2hlspxPFG7hhoqaMp8UqkhA0L6ltObgh5iEL2R6W1B&#10;D1dL9L1M3xf0SFCIPrZpoNUr8riCHhuO6GP/53V6X9BTVkEDVEXjUI5IKiMdmJtWr8g0lCOS0gj1&#10;0giIwVGgSB+lkvWGwMWIpDhCtDhHiTRFaJoD4Vcc8QLrpDlCqziiRJsia5yjonmJN0XNOKKieYm4&#10;Tpoj3IlSlZhTtKM5UDIXR5SYUySLIyqal5hTlIojZM0BAEeQIlAcIWsOqIoRSXOEDkkPdGP4CIoc&#10;NAcK0eKIEnOKCnGErDlALuZImqOILM5RYk7ePM5R0bzEnDx1HFHRvMScvDCNgIsVpSoxp/JuHFHR&#10;vMScirdxhKw5lh63FZVm4whZcyzSYkTSHHVVSQ8sVj6CCqs0B8qm4ogSc6qbxhGy5ljexRxJc1fR&#10;vMTcJc1R0xSlKjF3SXNX0bzEnGqWpAcqkuIcJeZUkowjKpqXmFPJMY6QNcem47bySXMUDCWpsD2L&#10;EUlzL2uObcpHUFWQpELNT5yjxJzKfnGErDlSuWKOpDmKduIcJeYhaR4qmpeYU1UuSlXRvMScim40&#10;AiU1UaoSc6qpxREVzUvMqWQWR8iaw91wW1FFLI6QNYdjKkYkzQdZczgoPiKWs2gSKlYx3ecsKCV+&#10;Ey5CvbwCNS0XuAL1mcYgD1ydKV/MHxfPd8t4nWbxeLeM12Xom6fx6/bTGGnOlDVqnzanRSd2nvoH&#10;yf7wgnS2HkrfiTQT5Ocx8UwOGPXDBiG1lKF4j5bYPHnmlJ+ZI1VwQOi6LGUmyM9EiMrqTHjxNZkg&#10;PzMhdfbA0WP/Vad2VOYBYbjkTplTfiaOPfU6QDggI6xy7FNuBdgbhsRdp8hSdZfglyfNzzS5pd4N&#10;Jle0lqqzW2o7R0qE4jolLnfNlKjhVinRZZ4p0bdpUKalga5nLKpiiWdN8jNphBbdzNNc0pFMkZ+J&#10;UifvpAxK51U5dQIdva280TKv/Mw81byOcB2ioTva3LOcPSJrdXbMmijRSapTdrPXUWgA1ik76iwS&#10;mmi7VilnVwBK6y9BNeucn7PuCjf8Is98x07EaAaozdCkQxE41wFCgz0rDjdcM5HSdHMkKt7VfQeu&#10;mqVNhJsgdZ4wdwLocqbMpsnPZCJF1USa3bqGRrg0mChVHSDs8cTTXPK9PGt+ptk7qrvS7LhyV9Vo&#10;SFEY4tZVx7XBmaPGyqvZfciKK6TMNcKQAiccUl3vkAIQ9K8rg9ZRlBH3T6oz+2RxXPKr0yVHiOZV&#10;nY7aQrC2b+xFlxRx2OY1yzgqLYJff0kjM7z5OcOcAw+ug1X5oUcX+VmkjrV5++SkbUM+XIyY+eE0&#10;UuOHixEzXSOKueR0KUhU+SX5TGOt+uSaTUM+T3diYGfT1fEI1CEEHS73VOXDrcCZDuumpseQ1ou+&#10;lJkyrvk54zvQBRvMSwGkxg8bKEXCRhKAHZT819ywFP226nLEbOQ0uHaTZOzqe06ROyBlsHaquqiU&#10;5ePQUqXT1FgBv1as0ji3Et3lUJ1tnJ/JZeKqZKQDhtV5TaqaYI/W6fJire853Fef5234DsSR5Pwb&#10;9uuRAEc718XrsVSiWRpkaas3wHDU4YCRG7o6ugTSJvOpiNdY9Z6u24BbfVOqkAJSA6+QkvPL+wp5&#10;feRnWicDgKJZW3jhvmSkuxQiM5/8nPnpvHcbPkN3iR/icG3dadw7jfM29gUub8/rrpW96hzPG0EQ&#10;+3GGA/cq6xKaDG8jQaDLqVEV1Yhbmo6mEZOGE8KrIQk8ZApVK/apbtly+biBkmGur1a4oTmBMo0k&#10;BjflZhkNZK3K+PPBPC+t9X48beexdOaPr99cDv9UM2Cv4JzG/W7zfrff05H/ND18/st+Wnxd4VWq&#10;fsAlpOwNC7J9bBwdRhqWRaTh2/gy1tySuqGXiug1ovn1os/j5jteKcJbZHg963Gc/rNEk2qND3fL&#10;9XmKxY7TenvYmg0xWuMdpWm1OE4nUI/T+XFMr2+9n8bDmcyCU+Hu4fH8++5hMe3Q7Do/Ttvth/Ny&#10;sdmBZSSBoozl6ZhYg8H4ZYKWPyn8Pv4ko68ZHXGKw6NSsyowKmmIV7aieZN89E4Y/ztS/XgJ7t1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EIO&#10;AABbQ29udGVudF9UeXBlc10ueG1sUEsBAhQACgAAAAAAh07iQAAAAAAAAAAAAAAAAAYAAAAAAAAA&#10;AAAQAAAAJA0AAF9yZWxzL1BLAQIUABQAAAAIAIdO4kCKFGY80QAAAJQBAAALAAAAAAAAAAEAIAAA&#10;AEgNAABfcmVscy8ucmVsc1BLAQIUAAoAAAAAAIdO4kAAAAAAAAAAAAAAAAAEAAAAAAAAAAAAEAAA&#10;AAAAAABkcnMvUEsBAhQAFAAAAAgAh07iQKK0zmPaAAAACwEAAA8AAAAAAAAAAQAgAAAAIgAAAGRy&#10;cy9kb3ducmV2LnhtbFBLAQIUABQAAAAIAIdO4kCBmBcnzwsAAEw3AAAOAAAAAAAAAAEAIAAAACkB&#10;AABkcnMvZTJvRG9jLnhtbFBLBQYAAAAABgAGAFkBAABqDwAAAAA=&#10;" path="m2768,437l2764,483,2752,515,2735,555,2713,607,2687,669,2653,742,2615,823,2573,910,2524,1003,2499,1051,2471,1100,2443,1148,2414,1198,2383,1247,2352,1296,2320,1345,2286,1393,2253,1441,2217,1488,2181,1534,2144,1578,2106,1622,2067,1662,3389,4771,1695,6457,0,4771,1316,1693,1276,1650,1237,1605,1199,1558,1162,1511,1125,1463,1089,1412,1055,1361,1021,1310,988,1258,956,1206,925,1154,896,1102,868,1050,840,999,789,901,743,808,702,722,668,644,638,577,615,521,597,480,583,444,595,432,628,403,653,383,683,358,717,332,757,304,801,274,849,243,902,213,959,181,1020,151,1052,136,1086,123,1119,109,1154,95,1190,82,1227,71,1265,59,1303,49,1342,38,1383,30,1423,22,1465,15,1507,9,1551,5,1595,2,1639,0,1685,0,1730,1,1778,4,1825,8,1873,14,1922,22,1971,31,2020,43,2071,56,2122,71,2173,88,2225,108,2278,130,2330,154,2383,180,2437,209,2492,240,2546,274,2601,311,2656,350,2712,392,2768,437xe">
                <v:path o:connectlocs="25749829,4495747;25638019,4793604;25274692,5649916;24715737,6906494;23970433,8470236;23281048,9782657;22759332,10685535;22200377,11607028;21613462,12519214;20989276,13412754;20318511,14278404;19619786,15097488;31572403,44408263;0,44408263;12260054,15758383;11524059,14939268;10825366,14064311;10145291,13142818;9511765,12193436;8906230,11225408;8347275,10257380;7825558,9298659;6921896,7520823;6223170,5994308;5729414,4849446;5431317,4132740;5543096,4021024;6083432,3564947;6679688,3090256;7462231,2550384;8403164,1982591;9502455,1405490;10117331,1144893;10750826,884264;11430900,660863;12138935,456077;12884208,279243;13648132,139605;14449326,46535;15269171,0;16116913,9307;17001957,74456;17905620,204786;18818592,400234;19768866,660863;20728418,1005256;21706621,1433412;22703443,1945363;23718884,2550384;24743666,3257783;25787068,4067591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1661160</wp:posOffset>
                </wp:positionH>
                <wp:positionV relativeFrom="paragraph">
                  <wp:posOffset>6612255</wp:posOffset>
                </wp:positionV>
                <wp:extent cx="178435" cy="193040"/>
                <wp:effectExtent l="0" t="0" r="0" b="0"/>
                <wp:wrapNone/>
                <wp:docPr id="4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8427" cy="192895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8789"/>
                        </a:solidFill>
                        <a:ln>
                          <a:noFill/>
                        </a:ln>
                        <a:effectLst/>
                      </wps:spPr>
                      <wps:bodyPr vert="horz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30.8pt;margin-top:520.65pt;height:15.2pt;width:14.05pt;z-index:251679744;v-text-anchor:middle;mso-width-relative:page;mso-height-relative:page;" fillcolor="#598789" filled="t" stroked="f" coordsize="1938337,2097088" o:gfxdata="UEsDBAoAAAAAAIdO4kAAAAAAAAAAAAAAAAAEAAAAZHJzL1BLAwQUAAAACACHTuJAZsfXU9wAAAAN&#10;AQAADwAAAGRycy9kb3ducmV2LnhtbE2PPU/DMBCGdyT+g3VIbNR2ipI2xOmA1AkKomSgmxu7iUls&#10;R7b7wb/nOsF49z5677lqdbEjOekQjXcC+IwB0a71yrhOQPO5flgAiUk6JUfvtIAfHWFV395UslT+&#10;7D70aZs6giUullJAn9JUUhrbXlsZZ37SDrODD1YmHENHVZBnLLcjzRjLqZXG4YVeTvq51+2wPVoB&#10;78Mwb76M2WxYHl52h7fhdf3dCHF/x9kTkKQv6Q+Gqz6qQ41Oe390KpJRQJbzHFEM2COfA0EkWywL&#10;IPvrquAF0Lqi/7+ofwFQSwMEFAAAAAgAh07iQLSBsXmbOwAAExsBAA4AAABkcnMvZTJvRG9jLnht&#10;bK2dT48kR5Ld7wL0HQp9FKBhRmZERgRBcg8azB600hI71FkoVlezG+jualQVyRl9ev2eu3lkBMmw&#10;FxS0h62eGQtPdzd3+/vM/Jt/+cenj3e/PD6/fHj6/O2b7i+nN3ePnx+e3n74/NO3b/7XD3/7r9Ob&#10;u5fX+89v7z8+fX789s0/H1/e/Mt3//k/ffPrl68fz0/vnz6+fXy+Y5DPL1//+uXbN+9fX798/dVX&#10;Lw/vHz/dv/zl6cvjZ/7Hd0/Pn+5f+Y/PP3319vn+V0b/9PGr8+l0/erXp+e3X56fHh5fXvhv/1r/&#10;xzfflfHfvXt8eP33d+9eHl/vPn77hrm9lv//XP7/j/r/X333zf3XPz3ff3n/4SGmcf//MItP9x8+&#10;86PLUH+9f72/+/n5w++G+vTh4fnp5end618enj599fTu3YeHx7IGVtOdfrOav7+///JY1sLmvHxZ&#10;tunl/9+wD//zl++f7z68/fZN3725+3z/CR7997//+/+uP83u/Prl5WuI/v7l++f4Ty/88+7HX//H&#10;01to739+fSoL/8e750/aAJZ094+yv/9c9vfxH693D/yX3Tj15/HN3QP/Uzefp3nQ/n91/3X7+OHn&#10;l9d/fXwqA93/8m8vr5U9b/lX2dy3McMfYOW7Tx/h1H/56u565RwMd7/edfNlulzG4OlCy7oWWmYw&#10;9GN39/7ufJrH0zT9lvi8Jj6N/WXu9ke+rImn03gZxv2R+zXxaT6dLqf9kYc18bWfput1f+Trinhm&#10;VWO/PzC7f9uMvjtdrpf9gbm7C/HYn/oxmfG8ou36vpuygbs1/7pumK5TxsA1B899d50SBnZbDl65&#10;Vtf97ejWLBym89QlHOzWLJyHeRizkdcsHPvxwubtnrpuzcLudGLwSzLpNRPHYerm5HB0ayZ2sAXy&#10;ZOg1G/vzcO6TWZ83XDyfpvM5uSznDRdPl57zv7sh5w0Xz+M0Z7M+r7nYj9f52idDr7nI2TvNU7Ih&#10;5w0bz+dhPidDb9nYcVTP+3stSbhcrxlxNMzJ0Gs2ztdxHLKtXnOxO3XTPCV7fVmzcYbpp2TSlzUX&#10;u0t/up6n/Vlf1mwc58s1m/VlzUWGni7n5Fxf1mycuus8jvtbfVlzsTv18zlj42XNxnHu+ikbesPF&#10;cbgiFHaP9WXNxbFnO5Kjd1lz0Z2Pfs3E62m4nhIlIFW/nLyxm07n5Hj0ax72CMjsTPdrHrqb2K9Z&#10;eO5nLu4+C/s1C8d5nJNj168ZeBm7cUxOdL9mYDf1lzG5hv2agRz+AdG7a3j0awZezgi8RHYMawZy&#10;r06Zsh3WDLygPzmhu4duWDPwPJ76c6JbhjUDu+nSd9nIawZ2Qz+fEi0+rBnYYbPN2chrDmL8zMnJ&#10;GNYMPKNpr8nRGNYMnKYO/bbLv2HDv2nuh0StXNf86yapzv2Rr2v+DefzhPmzy7/rmn/9PA2ZpLuu&#10;+XfFCMs247rm35Wjgd7c3Y3rmn+6gCj7/Tmv+TdM8wXdtj/ymoE4BUNmGVzXDESQw8Jk5DUH5+7a&#10;94lwHtcc7GcOcyL2xzUHpx6TI+HguObggDrBA9ndjXHNwenEBUz2eVxz8NJ150zBjhsO4oB0iTwa&#10;1xy8nq9TIjTGNQOH0zSeEn0yrhmY3L5xzbtLd+3OibyY1rwbsOoSQTStWYeNhj2wf5CnNeuQh6dM&#10;r05r1o3nS5+ciWnNOVyacTglOzytWcfyukuipKY169DXXWqGTmvmIYlGbJLde43DfLMcOpbYZV7s&#10;tGYhbvfcJSyc1yzssKOmzByY10y8Xi7YGvuznjdMxIifumSv5w0XiRdkGzJv2Hg+SzDu320CHrft&#10;m/C9M709b9h4xjnFpd4VG/OajQjcqc/2esPG86m/Zmyc12yc8Zg4qbsnBO91tcauuwypVsE7WZFP&#10;6IlTMu/utOEk1hohjP09IbyxGnzEQhkS0wA5sKLuepx2BOTuhnenNTMxBPshEafdacNNDEc2Kht8&#10;zc4eN5ygTrLnG37i4qdiqjutGXoe+/OcCCrk43pbrifuZnLEu27NUIV2MqsJjbUevOeQZxY1x2lN&#10;Put0JduyCdgg6YfzkJjriNXV4JfzQPQvG3zD0It8ynRb1gxFbM5pfGwbtYH7OM/JaenWDBV/Mpuh&#10;28ZtMNsvl2zwTeBmRHhmh2UTuDndYeZzzK+YdNffRlq7TdTGkK5vpiFdM9GQrjloSNfcM6Tru2hI&#10;12zLSTdBGkO6voCGdH37DOn65hnS49zaBGbMqMe5RQ7gpmbNqMe5tYnH5KNuojGG9Di3NpEYM+px&#10;bm2iMGbU43drE4Ixox7n1ib8YkY9frc2oZd81E3gxZAev1uboIsZ9fjd2gRczKjH79Ym2mJGPX63&#10;NqGWfNRNoMWQHr9bmyCLGfX43doEWMyox+/W9Ti3rsfv1iawYuZ6/G5tgir5qJuQiiE9frc24RQz&#10;6vG7tQmlmFGPc2sTRzGjHr9bm0BKPuomjGJIj9+tTQzld6OS/v+pJfjv37ec/8M/PkfSn3/d3QtN&#10;8kOHcSkYwJenF0EMBAIASPBDFyACCPW/rukvG3oOjegv+/T9hp7jIPoGUviD8YcNPYwWfQEgsKo/&#10;oL9u6GGh6Of9+Ywbejli+gAPq8Im/uAXpu0XsWTcpt0v5u0XsWh8ob0vMEXXXFDuusxqf90kDTdf&#10;xMLxWnZ/Y8tpeSz6DVyR3S9+w+tYOU7G7hdbbp9j5WR8d7/Y8vscKyeRu/vFluPnWPk5WfmW57L7&#10;tXK2cPc3tjxXzrV8kax8y3OlUssX+yvHoF1zUBnS8sX+yskxbr6IlWNE760D83b9hWxo/QYD7X6x&#10;5bns4/LF/soxdje/ESsnubj7G1uey64tv5GsfMtz2azli2TlW57LHtUXGJu7s9ryXCm+8kWy8i3P&#10;h1g5RuLebzCN9V4NsXIMwN0vtjxXrq3Man/lTHz9G7Lt9AX5sd3f2PJcdlv5Yn/lLHXzG7Fy8lm7&#10;v7Hlueyt8hvJyrc8ly1VvkhWvuW57CR9gRG0O6stz5VUKl8kK9/yXMmi8sX+ymHAeq+UBCpf7K8c&#10;Vm2+iJVjdOytA5atv5DNod8gLbP7xZbnsifKF/srx/De/EasnDTK7m9sea4cSvmNZOVbnis1Ur5I&#10;Vr7luTIe+oJcxu6stjxXIqN8kax8y3PlJ8oX+yvn6K33SmmH8sX+yjmkmy9i5eQJ9tbBYV1/UZIE&#10;+hGF/3e/2XK9xP7rN/ur54hvfyeWr2D97u9sOV8i9fV3kh3Y8r47xRYotL77O1vul7h6+Z3EniNZ&#10;ulmPwuX1m2QPtiegUxS8frO/B1zC7e/EIei6/T3gwm6/aXuQ2HVc3c03zbDrtpZdtZ7DAXgGxP1b&#10;+Pbzmzvg2z9qr/EH7l/lN7R/3v0qdHGFAt+9//ZNQ/rqf//09MvjD0+F8lU+xDgAwsLzZn+ABpPa&#10;6oN9N8KPn7cfDJ2SsfUDISbig0bW/n6J8dfkgHNLGJzlNbL2t5GvpjMD7GlcbmTtbyO/TIKSlMnM&#10;V+BIZjKXkwIClZxErxsdgD2evsinU3dBN9Sj3SbR/rbJKDPUyC8kT3LyfhpCTTL6FZy1Ib8CYmyj&#10;T2cMuXQyfT/M9Tx2ZMMu6Jyc/AyyLUbHzVy8n7bE9jeWCjxLSdGyM90FkEY+OpsRFhqTGQAyGPJ+&#10;Um6xjg7g1Mz9Ar6zXnFGv474Y+lSgT4K8lZHH8+L6duW2P7GUs/XkwIzh8l7cJuNHJYZrsLHRg6C&#10;ZjiZnVlN5hD5balHyFcbOVNUUFNW+3cVhGpjE+QDVmK676tDAH73uriZbb/b398fsfkK1srdptsB&#10;pgJgqFUQ+3NfXY95PAMbyucOvqldvpl08Z+42ki8y2LNtyW2v78XHPM4je5qDzexxPmytwk0WRN6&#10;89SfFge0TaL9bZO5idQZ4CHomJSrK/0BjnxYTKA2avvbRr+pg3k+j1YdrMkRl6VcZZ+rw5r8Cn4h&#10;nTvFAAjsEDQzZ/IA/UVwDcmCebbT+c34drWiB2AV4/vNhP58jahNd4BX0IOGDOF04ChADwakrdef&#10;NOivFyI7dX/8QYYecHmI4gP3BHpA7m1//DXswFsB52rzsbccevRaOw9eiECP2Gv742UU9PNJIP9y&#10;frwIBKcALq6t10tY6FH6y3ysAIceAFsYCQf0AzYqaMzQtMfokVTVYGerrHZj/Bu9KhqM8tzMB1y+&#10;U+Wb9R6jv+3nAcuC8W/8QrQ4w2VzHg7YRZvzBoLPmV3Q387z5K066G/35YDRuLmPE9VPRnFt7vsB&#10;kxf6mzyZTtaihv4mrw4Y7NDf5CH1FM4fgP4mb0fvbkB/k+fgl5w3I/pFH1Hx5Zwl0S/6CHHrfDHN&#10;n8q6Kn82zl5T0u1vU9YrZ4yp/c7Kf/j49PKIdfB7t3IYBhl4RdKBxutA5VcrYs+t5DQLvP0HX7Q5&#10;tb91bmv65t9mdspqQn+SXNWWt/m3WewvHSw8wPm6kAHAHZlSs/QTpkdzvjZftB9rf2Ppqt8S2lVq&#10;hG3GbzdmTif0etAD6SSEn20VfMAdDTE/jPNgnEHoqVQLNTWA415CJm3e7W+bP2XCzawYZgo63Hx6&#10;0O+hRq6nMzLKzH84DW29V0qcccrz9TKdCA2Dsmdvc5+NkBB6Mxx9CgN6Y97r2i1mDs4Am2vmM1+o&#10;E4+r0KvIKqc/Y1QsV2cgtGjiFFy1ZhVhvljyfpyFCNdpo37EzYYizts9htFEU7PNpxKEquMY/XxF&#10;Y+Xkk8pVgxyEMtZvOjoqOBI9FFxN1OEYcm5ik0EnCvTzg0DBO1e3TubAOaZQR1ejXtsJHKkZ/cxF&#10;jaWyjZQHpnPHcQCnH6MzL+zGbGcmDoEQ2QdlyK5Qa1d7Xx6ioqjAqOs+E57hLNWJ7asCFdrXlSPc&#10;JEyzlUgFnq915ZAjgHLyM1sTShBRwu115EOvOkY26oz9vqSn2sLb35BtBJeGSNwSRQNXbkYH7R0e&#10;35laEsNjBC3StUoGDrZs63RnzhN1MvXqUphxCzG3Obe/be6cocYoZr5kDBpZ+7uQoxfrETpfiBg2&#10;vjay9reRo0lU+qSNVOQoP/1ENSghbKMjJfKLDjnVxFWOUCswkSfKd2a80s6hTqbHkHZs4gQ3rkro&#10;GAVERQGA7zo6cTRz0Zn7Ge+okk94HPnNhRz1VskvKmFzk7li9dWlwiWsULMz10GnVmyiCJeL6Mjx&#10;IIOcmXNt831HBAeC4EIJv718mEOqqNZkuCj2eii0XCeDnzo5OwH5OsaJ7C8qsDNz76lTrUcMQd6D&#10;3M6XekHE1wNM9LA3IUOKAeQil6VSHykFnY9OGUJMhovKp46cFjF17lTb4hYa8o6i8XpmkGb0MjHk&#10;J+zLutSBO45tms4dMUqgsCwV6xjz0ZGfOQaVHDvKLRUnsKkbVD430Yw+EuOsMRM8FkrUDTm3KWTk&#10;lXqaJZ/ehF37G0KvBAHqAb4OE0VJZnRaT4Q6uFLGvaCk2qjtbxsd3sT1uCLyFihLI2t/GzniIsJD&#10;FMFfvVlPDX49kVQuEjA3cz9hytczM17ocmROJBZKExwjVxXoUnpmVFMb8D9SB5NzeZh4Ry5FgoMY&#10;8xUkTz46W63qBpHTK8Q5ACdkehxgDDOJnHx0hF6kkORNObGEwYMHVidDOsBkYUjs41HU64FSPTlF&#10;ycx1DLVUQiqE4N3c+z4OAREb0geWnCBhHR28Al6Y2Zn+Rn6xjtRpWJFfiQfZ0cfgKj1/JEPMZFDa&#10;9a7SyGd0koB9b8FWLBWaZrjRiThW84caP8xEQ07hWEiCCR3vDJTTlWNVpRgdwFANbvSeSFZlE2LG&#10;JMtwFK5UpQY5JaruvF/LZpcj1tNaxe0MBlWbDMX+uHc5m25XG6mBT+fI1dSqzl3NzNx5l5dWhR61&#10;tVxEMzrtUkJrQ24DdkixoZ1IMuILsrMJ6vY3BDZN0hAAMfcDo4P5gPN133tmb+aOsxthJFZBJbYj&#10;x/uJM0MHFWd2cvubGp6oUbaaD7kUMRX0AjGbfDLgjYj3x4kcsYINOVIyTAg6utBOzpDjQoReRXDw&#10;S4ac1maLSMU9MGcGLw9dVuaOsoHDZvQroYvQqyhW54B2NOFrmg/riqOf3qaVtUSDuwOm2zCqbZcU&#10;5RlhbOQ7gcS2kcTMBndmCA9gRJTREThEOfO54wK3I3bF1rauCl5nqDJKsgnlm9G52bHvqBqyG4ac&#10;rHxEISSLndADyNGCFkj6qA7eTWwT4BhltGvf1e7OnRkcUJ3aQo7bhK2SHgIE5GKQ0yHGxUvpkUFM&#10;p46uamh3COYet6ySg0RwV5sOI2eV0LPUI47QRQZNkCtSb5Z6kVyqggPkDS028p0hZ3OKDDtNAqzp&#10;hg+3+HzqYWgu3wUxGqNfSPcskbGmBtrfUAe0g7vG3DmQOMRm7kRzYmckEpxepQb+FPvOv2hV50ZH&#10;k9V9p+0O6sORjzQhK1xlH2VSpifywupiZwhcXZ2coUtXs1LpOwUMz4y+IgeFx7zyyXB+Y2dIMWP1&#10;OXL1LKpLJWRg4Ghs3W2pF/ABbnS8piXqBmrQGOS0g20RlLOaxBhlg+3YuIojiplqlgp9i4udMYDc&#10;vnNSwm86IwA5y/m+n+emPQiOzi6CwvW4RG7gfKYZp5s7Zm8L0mFfm6RJR4aLKHzlqvr4uOsBxRKU&#10;xqJxS6Vj7BKUHpEKZmfATrfg6KEI+R9H4Jt82Q/e95J69doSp7klyHdj9/TSmNR9AOm9+aD9VPsb&#10;Ik0Y2EZOMyCnkzm/zezjRrKofJvInyyJhGHEjXLkHIOIUAMHc4oKA54rUpbKHcZtMKMTqgkJyMFT&#10;G+j08GN9QF9Gxy4bKGrLyQnaxtUing2sx5GTEg41iDHkjEr6uDY0MbEah9pTS7G2M2wofDWTIbAQ&#10;8pV8OcHtnPwiTVmtRGZO2suRk1wP80MrdWIBa6WFPulo5EKfCOAuAtpkkcGfmMlMGAUxdxpruXAK&#10;mYnm0dFfiatiRsfeV/9DLh+hT695MCLiANMlWrIzPWIcyGatAMshmmnIiQQ3c7vHinI7Q+y+zf1A&#10;pJTuycrrl6UegDRcLuDCw7NAT7n4CN4tDYfq6DPRHXdmbrphRMO51BaCSOEizR23xUGVuUrsfJBf&#10;yKGZQ0B0XxZ8GR2/wjoitxzhCCTRSTGCnY2rXCvkQn4IsFjVY75MZqb7mJs7scxIJOBB9U6FY42N&#10;ESmdMKVNfQa7TtomgpOcB0DR6XnnsDeRCuqAgKAhv+VMuIQ6PvnoRPrbZAC1GqiBoHktMzAphWbu&#10;KmG0FpychZgxd1Vp+YiPIJ5ohJrPHdSRnHNxdcabsqPTpC5kJMgWmm2Z0eUUVSlGRkF2TrqRbA1Q&#10;hjoZ4Ocu/r0mJ/rtTuSGHGPX7TuOdFsq59d5Fox+I8es90u9kYOV8eQt9KmEmw+S0X+6yshZTXbN&#10;AUbQtXw+4T2CWo6tyPeGZyG2gzw2fD3N7cQzPoAoNx9gIDF93F7CfYZeqLsIfxITUDPYfD5lOtXh&#10;hR5QlDkKxHoF0NUlof5KTxqY8QncR1QFesDDbj4jMfkaqQYQyCU0l5YGioR5Yz7IM+dj8JqHMop1&#10;/niFNh+Cn77wl9PjwClEy5pdRoJBEVezPxiskRGpCQlz+ldJC1KBSDhzPgG2DQ11B2LJ2magbVvE&#10;ukSjfRLlMjbwP2cDGJJb73p8uo4aD4D5tMgWnhcBnD9Fj1vlzs9qvcRDDtATaa+qn/kQdDc6iDOw&#10;gO+EcXEuDKFlDkQ9n9hIvROe+BXEoBs9wBZ33pSQaPO/zITVDb8wtiLRhAOBe+rkD75FK5bB+1ch&#10;RqrnTj2dROM+Eu2iGbujJ6LQXHfcMOdWEbQCLRb7g79pM/JYpWHaoQo4fI6/WF+RKoOemju3/wT1&#10;Fn7R8t0VFyBjZVoUeUWUiXCm2R+Qu2FrgmMDpOvOPzZVZPGFB7fpBmpBWhof+vYu036If01Po33U&#10;jZm/0CdxHnCDSZ0Yeu5I00dq7ev0KYY4GZu6nwRX8UTN+Dyc0vaHZtS8s+PoccqW+RNacvySXXqj&#10;VyQ8vy83sICuC4fP0S+wC7BjJw91uGXoodeJMOOj48JOhZ5wjZMPOBHtPKO5ecTGjc8qwz4hrAYE&#10;x9ETamn7SaGnc4fQjwvKH1H0p+hJPxzAJNzGV3t3e9+p12z3F+Y6VL3aukc/HuTcnyTnfuXc2ozu&#10;F7smP7CXWAsEwOMq+q2HHNejkeOr5ZJtIobG5SiCk4PmQDtA6jAlGzk5VbczmLLL6GgVR06eKLTu&#10;gVtFohUx2CZDhD6/hOAKGqACmaBtTe8ImLqViLUiilAgCcCYjJeYNEAX7K3uO9WsxmDAIcBIaORW&#10;3m/IvTpZk5f6ltz7mJVfiUPwZ8lRDcY3YPRFNWC4s60pm3garcFPpZkBKBly4u/NMMKLNhCJGahJ&#10;8xORGw5vjd+DLVTZhJnjzBbOjDzbsFqsVQQqYnE6DhhdYBmRkm10SmdyHUjJ+dhUMnh+JWwzFSvI&#10;abRwwqLDuMvZRNxKTkxdqkLlOZu4q63wAntaEeR8MkQjF/Pbm+vEdxc5w1NrIMPy0QmNNOcQS4Xl&#10;GnIc5sXXILqQ3yZEKnHP2Bmlx81S8UWw/utGymlycyecHYYBpVm802DmjpnV2ITJgs2SHoKVssHN&#10;+3PkIFncUm+q7IDTudZ8ytkbnMyW3LrMa3LhkUlCmZ1ZNvIQORXvLV6kZ4/MbaLct5k/6GNXJYU5&#10;vtQUAsKhcUE+d5LX0UfzSHCGMios4HoiBV82vsKkp7ZqyJY8Nl0I3GQIzoWMpCKFPFs+d4JPAbIk&#10;MEZMzVw+BF3zM1E7tnAOy7rJ9wNhOoT7UluqbJuzlrAG2109ESIyQbeCOQ05cwKEbAB2kKNtgk1k&#10;N4zLhdOhHGKRM8gwipTyfcdmbwYKxZMuDYaaVjK2jo6m5Oynt4loEvn+IMcgd+Sog7YziGuTRZiQ&#10;ectkUPju8lGy1XynA7Fp4lS36+FD32RuefMsluoj66rmDTV8IG5PzLWF5Q4kBaDGFitTARHhMg4s&#10;st28Y9TNOFErIGc9EF0OUwbXWQnR9LSAdwsViedP/6iUmlh+C5Xhdgrwl42t0DaOg04iz/rxekxO&#10;jV0S5dMsEqBITk1YVT3zNTZoQ4yxdCbI0QjZYaVyEHNq0A9qsK6xKfo28RMiRNSAFWrZbSY6RrFS&#10;O4McRsEz0nmzfyFDUQXkmnJqNHmcb/KwFK2k1Dz9M0dhsxIqxjaio5TQ4NoTqiQJ2OVjq8a0iiz8&#10;TofxJURCwXwZmynh3+VjD/h31ajD1tQhyHaQ9EQrbcH8c7WIGApD9PlhBQ4cREK3WaNIWWFC05lQ&#10;NBd7Qk7DtYCh6Ay3ou6JMEL5baDMqvnfvC+JI5jOBKnQmkGiQ2mFlFNTLxMWDvVhLnpdKrgq57GM&#10;BGfO9gQLpZ1BIImIwpwarHuoKu4zszLUAB3qDup4mcZ1pLTaTWMzTybHABaFyGfhDofKoQZIhmOg&#10;VGqumjnfeCwCCuimAWEBPpSvUoZKlbECCBqJzOFu1iry2EG8yNMA76kz4RaZPBB5ZCCNldqD08Cv&#10;YWNVao98K1DlSn0AVifwSnAehI/D7BFybVLzACBQTxoGzvMA2pCn3totPgBlxNVve3IAJ0nqQHVR&#10;OifsvANhqoI75AnZB4fwpBCCiEwd28NHAf+RuCzUiioZbOoeUrYBXvcxtgqlBaIbx2WJiuxBbEuR&#10;TD2Qa/L2O+1vBdiiZ5vleYBY6O+msNBY6Q1FrAC1L7tDYahJZnNxcFcrMUX0uTxENmCOVWKgrGYa&#10;YA6QPEWBg43J9TdlMei/Sow3bEZGcoZfKIPPzBlRGMk1cDYGCnCmji4KM2hqYOS9snbR83C2iDg9&#10;gNwCSfKZ8xXS7nVpbQsLDQKejDB1EGXzuBfEzNLjISzLEkVC4uaKnkwgVZoxNo3VchVIaktoAvFc&#10;EScTGESlqW6nUmPu5YzkBijTX6iZlfG/BdNpnaZom2qMTSG6G3dIXRmTmj1THUCZCa6sSV9SDM0b&#10;mZWaaL9BfdJfauk9jUw0qT8uIRegjk0w3jhqRAEIeVRqzDAjRvC2iKdUanIQJgeiCsWIliseYSI7&#10;eu8UC1M7SKWixERmtGECtsoFpCZWsqHGNK2iBFipQwjDdxAGdSaEXQwve45smBxEGVQfkc4bIHQU&#10;CnAt3C3mDjcUA94oRWf52FQDhoNJzbpeE05ngqMbiBliRfgCOTW7FqvEEXBmGIgIyoLLDlKT54J0&#10;AHexOYKaqFTuOAjmq1fSOCdU5Alkk66Slnux34qr017sKDWGu7k7zKQVrFC45SBf7AnNeuq8CRcb&#10;eaJwHxjHskqq2NxtoFVZqEra7rhKRhI1jfMIUBcoxHdt0TPBaIz8hpFq/FPmLXyvO4NKR1ZqpLdx&#10;MDlTwnWXsUGqGw3IPBR7rtTECN29xKurEoIAM1IuPydUA8dNg/H0nzDUMr/qTEbKcY1kw5dCNZV5&#10;K1BjzrfSzG1shLm5O9Svh7mO4vTU2N/LTASHSe9OgfG2VSJlU2oSburvV1eJUZA7mOBZ1eal8tKW&#10;86nKh0xVpab9Vi41V/oSlS+jKVsl+eqp3WLK2U3Ij4qgpYEWGsicb/S8BGuZN73RTagS36NBNcDq&#10;SRCl875ZHKorNYFN+fBtBwlXGatA3afCCsNlVE/ufCZLvJw6ZBxIQw1SNu48Z8poQK6LGpiUHaSA&#10;1pTbChLZZCwZcePo8C5AyxITqORE5vMmXRKOADh3IlaGGsu42rFYqGqfmu4gKYEILZCZm1G0OTVJ&#10;u3CjOYPuVCH9gvM4jM5FQ0chRcp+Q+ta/KBq6A0b1CgSs4MEZ5p9gg9hpD0BrSUQwRaajlNs8RjP&#10;1hHcpttwvoM04w6JjDvv2jnIlYpbrMyQuzuUKi02MkHT/DZgRGNE1B1ExhlZVQK8VafJjDTVMDj6&#10;uMVlbKSn09xnMJrhFZPQch1gSHyAValjE3w0N42IKYCPoLY+CXWIS1t/IJWmfSOM5EGQOjaIGSNP&#10;OBoLmohMtgmur+ImmGPOwtPlijtPFxi9xJDdYg43qJOYN5fBnBMEYZxBTqAcvHRsxR6q1NR5NdBV&#10;giuqLpGMVdN/I33oqIDV1qjVJSKdCZCtdgb5FaO5SQE1XcxM3Ngwkrqk2EG+zGUsh1rNHcoqAR6a&#10;ZAaNbNXwoFIXMz9bJZtMZWhQM+3crgKptQQ2MRBcf13s4khgEi9yqC0y7XgudSaEdEzanVpZujUG&#10;NX1ccvnNeVXvsbInBHJcgRoZtxZTIpdqJDIxO2y8Oja5YFeshZJqvORNDwPvoi5NncE0b6JzhAvS&#10;E0uZnJR7pSZgaXhJODXOCct1XgbxFQoL6the7wCbwKau1Cg1182GfF7reEE2H5xJemK5lYjKskr6&#10;khjpAwZJ3XEqNZLFnBNQP/Esi0p4XXkqPY/bniCbTdmUMBPBSm/66GWpKh/EUxNLnEuUtCyRDK1R&#10;DEiygKugNvmVdK/Bx0ZYXxrZBPtIXEahPLYV6ch0ZBCgwRYg5CwgJwYGU7eutBcyxABnw0iXcDPT&#10;wHeu55Qg9a1JSUuFtL81JaJ+FBEg4C4aZUNCufnZBFVN/4U1MWgMs8DbyMT43D7f5oxtYtTpdNsN&#10;jCSTaCW/0vYZxIzDS944yI8Y/3B1NmSk5xy8nToABxhR6UG6nWfiwS5BdLspNCsAxZaPTNfYepAI&#10;r6hbSybCCHHG2wLUTLgUNVqi5W7VjCs3trBQ5wDeAUeSDZ3NQ9XFYT4RriW0Z6hJD1ShREbet4sl&#10;i1PVIgMLMZ3OhOxTpIiYCI0zDDV9eesdJw3vnGVAQAINSD6S0FGTqnQmNyUKSkFxz5SakHJgC9Wb&#10;0SkjohOhMHDLbB0myap4DkYdTswBVGVYmNnyE0yyiuBzA4LjkCvJnq6SvFqbCZFMEy4GbgcMqez3&#10;QDszAxUVQZhPwEKkQdKZABGLdDCeshpfpdSorDBDSujdnG8i0SHRSHHJasjGxu9RNyOdKmqHXLMU&#10;kMr066zUwjrmM9GTCG2V1Ck5Z7m0eSljY3ALYJjO++bqoUcEZEqpURnBHXIXQAJyajBIgdShd6S8&#10;p3RsLkCEMoh1ulQLdg2ptbpKUjT45NnY5FcUARJ3rooF5cKbM926Y1Ds7/QvICC1oyljA9E0sl5t&#10;S0JCcKg4j/m86dXUsGUqHM+5Q4B4juQgoWXXKAmwHfVIZd5ED3TUsx1U/i7cX7IKZNxyasRTuO3o&#10;M4eGhHvNhGe7QTLkY2MqhvxWZ3vjdKJ0WnM+xaeM3kHktHDxiEAx3KH2nDBa3UEcSpOMJT3Oy3CV&#10;moiX0a5qahhYVWSWe1ICNCRGf4xtq+I4sHjrlZqeVObEMg9UQlAjYnOJrIveUJxkrUxoFPTFNUqT&#10;6X+vl6CzM8gTOwQZ60wE0czPCRlNdWXVvZwoP3D7jXcXTidYFrX4SmeijGC1ITAhJBJzagJ09aZx&#10;41xYin42TKXOGzVvZBXBYr2vU1aJdWIcOEIdDdZDTYaTbIBfyffVscE7mYQpPf1boQShfHXUSPcE&#10;/AyHo8ybRRrdALqaur1KDXCEQ5CPvbzuSvzXBdzxPxRrLTPhTBn/Amp1zyvUKCyjXTfU9FU05+Q2&#10;E0BzDlaG+mhv2GJL4DeYPYG8nlgFok1ykP1GyJdVcmAc/IurqAID7YkerTL2oAKjcRsI1jqpqfdg&#10;Io1TaiQc5ykwqBJZ3RcNIIDb0GwIWOkAXehq2ujXVRJtNJA4Sky4DkFNq9/c9uHOK0JSdpCOaO5U&#10;CZXeqG1y8KoORPV842g6HCy3soXqMDhgfn6qQF2En8bpchCWlUTGpSNtno9delvUPSE/bVx57BcS&#10;n0FNAMmcEyI3Ub9GxZAWnMoTAtHtfFMwZEp2hQlvFUN4DQbhjxnd7CqcdWIF5qAorx8ZDvU+c/yh&#10;G01AoxidtyZzRwOjg6LzsoklcmBAdIBoyLQFOTFeowZppXNtfUuoxHeQGnVZCs2mx2iIIaZMkv4O&#10;JkGObslPLvgbFtvmTh1Brq4G0kkR+mR024OEC09f0WV017KEmAEW+ELuYCGE+VT+KWmhpRIWyHeG&#10;LMTCVaBgJiqBG00qoI2uvtz56DhLYfAxGXpL5kdMBTItwcQjb1gK+ehIifYiqSrNTKhwIC7REjtY&#10;N+RIzOjc7GqS6yibUBBOOFRlY6gncGIAxCippaAG8Wy2BfRYONYYiPIqMoEkmGg41hxLzABHrZ5U&#10;Rbmg8Sw1blKskqSRMfqEw1iosbINN3mqtM1EfaDNFV2tkkCQwaZhVPCwd10lLo3d7xt38LBNGBXO&#10;Nyy3ckbuAqmtQ7382BcIupw7XLBmVhDhM7gggK5o6LpKErVuv0mYB6pFsEqTsCECqARkOSegWowr&#10;gZ0nT71Sc+tzvSUZETKI/XMv1q4EnOAeprUD0hMXrM4EHK1R/UhycARBTTLN3EtieZFX1sO5xozD&#10;9gTYGWPzQIiRy5SstnNCQNBpIKaNL1j2mxC3O4M3XUsCABh6fgYJM4X+oWeImuWl0geZ08wh8sDu&#10;xN6MBPoUuYoW2uIgw+sqqdB15g1ArVBVyvuY803UuvXRYy8JkKWrhLrhaIXZNJoEo70LTUIoyzp6&#10;sDLOoB70MzUtjE04r+wJXod1OddjWyQbq1zKlhXVMyY5DGnOL1ES0yhwZR4SCeIRr3S/1U8r5De+&#10;rMO9EUwjTVz3BDSO0yTInHALEZ/0NjAzoU6qhplwax22mMZF2IMxEwSyu/PAlqtxRb04hZ35TICB&#10;hfym35gARem9JEIbbiFmlWLpKTW5xtDFk3JF5s7D+IArEDhyT6ciKGF+3RMsa+MCAaVsD70DVyff&#10;nc5b1RuhpUDOE3TKqQGytNAbNeAGvcrK8N7KvEks0XIrHRv50EpGCauRHMypCUO3ADri2+AjeXmx&#10;GbIEx12bM7Q1HmqdtzCyOS+pmW7oVZarmHR2Trg5OMh1bIx3A81AW6s0RVoKJ1jFGdnYSjUGAg/7&#10;yrVwIlLdqiYQEK6In8CpOkuWmSgpm3MHDdme5+Lusy35vDEHw+JA+AhEmK0SMGyzqzjpLkFEcLPd&#10;S0TVyaVLiXtEEge7EFslnwkZ+9DzKHy9/pTOmzKVSOKoPYCx8GhmJlGp/SakT2AvHxuLMRIWREDI&#10;Z+fUGHgtaYYFYawC9WoK1JbUm0kToEhCuRKfcHiKGzCHgBTI63TWyI82Mm6UESZEc2POEp0uuMg8&#10;qwmLFe4eM8cRjZ0mRSQTMuO5quOq4Mazc3BECk4iUQEMlIx6OvIF9FUFIxLsB5KaEp9LGYjOEr6R&#10;CxQy0TCmECYKW2cLRI/FnIGKUJifEiPfI0cBCoWiiZxYrbTL+Uf3utYRqgiowukQ0qbhfXnICVM0&#10;nQaqqGoCvZxtIkM0dA3aDr8pXx6ioB45rBY2Lp2DeF12Ao1HYjKlhWFBi9gzNiI3tW4aOR3XaLEF&#10;pfBMnYCm2rXOVjHE/H7EVGluYlB5y5i+VvO2Kt51Nn4Ger7aJzjRRGfSnV04RkBahyK7FgQH6rWn&#10;HxkGXkqLNgsZobebTIyYAHQkSilBcBA7+pKEjODdFjDa+TSAzdYTiS6h6iknpn1eNUuwMPUEdbYZ&#10;NxlBEMSdyaq9JKqIfmGa5iMTNqz8w+B2nedAxEY5COAi9zgqpCF9EBB6XjlbIHH42A3CcReTGQeg&#10;Hj7fAdQ+zz+3UDMJYxPSoAQg6hVLzVN+QqkjDENePfaNYYkyCglUygjy3ZAUrAcJBrqgpCAkjVhB&#10;snSfqXwM/YF09T3YqNYvcggUFpZIOjLp2XDHgAK6DvyYFiE31dTDQHPZgMC0gLByva+A0yMv6qTx&#10;Ewy/YRuAx6DmdOd3BRVJk51CDVDJ2aq4eUuk0z5QxB6E6CDByanK7goevfqz6oL77i3kwAQgEDHB&#10;f5PL42jiB1ZiJp+rVD0LEKWSiD0TwVAdQogOlJ+xPFE6rXE0YCBnEXGKg4U47bA+3TokEee47AY2&#10;uTH5lBKs+0x4waignU5HDZ+/3yKJdpgA+trP+B5JQMiF7Cxr8H2PBDgX0EgrPkJNGDXElF+yyvZa&#10;52gwoGY3CUkBbY6T6BlFjVhr+nLgDPDgHameytcDxwvcXQsGHTi5tMeKzCmqyV0KijFbL88D9w0r&#10;CFB2mfeBq0ycrrntB6QE3SS5+nVsNKbxK7C2WyncAdmGYCV8WsYG0mLlZqnSPi6UMfdwkuvoByQ+&#10;wUIyG5XcaxOseyCa1fI6oKlIbDCXet1I5OiN51TAABFYnv6CGuYa8ttLH17VY7kic2Nn0FzGs4Qc&#10;hFKrJ1UnQTMZUomBneFuO1sJfU9UIDbyQD0kGY5WjEb8yRYtEjhu3SAOGJuMiJqL0kJl/XPTDXIe&#10;2akxcjqw6snSlE1ct1bjcsBaJz2I8VtFOvAZ4XfN6LIOywEGwE79rCNXS+dKfsDd4Xaq/4I0gGrF&#10;XWALE1/Br0JO/QCaKZ87wcYI5hxw6thq0nr1riL51GPTjK6uE2Uy2J8qlTDk9BiucgaH33mu4rue&#10;FtRSyQi4/uWQl5euCjknxuRpN+TeO9+Qe69/M3cfTxD5sjM+UgH5bd8VBDFSbMXVI/EVBajjzBwI&#10;3TCZ5UTiq7qoEOTLeT8QcOKukpqqJ/JALAtyGtNE1PBARRqSgKdJyhE7EoNDzrQa3CPxPTX3CdDg&#10;kdihXt84HpdUkqBlvg/EPMn0lVe8dT1KPNVdbRJOoVfZIVXlpFcbj7G9TaA8q8HRrjUfYTcH/ZZe&#10;bQ9MkhMjb28mQxvrEBxAZejn48hp2VTlDDWr9nVYLA4MoHJmyCm5huNre4a2IQ4WAH6eyx0BdaLe&#10;1i6kqV7g1wiRg9w1SyUCERFcgRtcrgjTmix7WSohFMSCGR1rLOpSiRe5PkHICnqA1quNflVeLz9i&#10;oIAi2Idr6yIpPJlIvVJV8iSjrLJRzjQA7OBl9Qp0OhmUnYqUdJtwyVxzPckBedWFnDpZ64vh5rdk&#10;F2gPd/lWrhsWhOuBh+2ot9HrZOiBYWrycFFB7FV7hmoaV1JGJIEwRiXHnpQ5nG6kCgcApWln1O7K&#10;oJQwC3Fpg5w3AU04Te1G8Jvq6KS8+TKfDHZGsEnFx7AgJ1eoJyaDUHKXD9WhLhllqeqaYuxI9auL&#10;PAMZfVdsQGwIGFE1rjjLKghK564LFAkl3RSXqiIzT9+jMnfCfVTRmdGJY8YRw4TDkszJEdKy8bUz&#10;5LttzbQe4omgCTgU1xVWL3i1tCP5R9cuDjgbdzsCIeRjTX6FoAn9iao6OACLYZ3cj+oi4umS3M93&#10;hsB7UwfSBi5eqpKGuKtknt3jIzjMgIHriQRcZPUqGZamPRD0iqOkRwxAuzAuhaseRCXvvRVbk1ty&#10;CC20UXkMoYzu4V+Qk5mNI+axZZDj7lcZSYrGWtjgFwSOKJPxqDhGV3utSk4PH8tVujFHX54DeL7t&#10;6BYsKHI9t1fm7pGIkIPVqOQHYI4iXxDFHkMJOWesao8DAE3IQZk0cov+hBw3q57IA9BSyLlzlU2U&#10;STvcKgcYe6YeggOgWMjV5bvs+wHELeRFqItNmOMOztup1UerVPBYYcjVt7hOBgShA+OsxNIBlDMi&#10;jFhCFanklR2EGhkpUReTsfjsUk4bJvMB8DfkYFrizHhkOeSgTOMQIH8tqAkfsRWKeUw82gMLqUWB&#10;LeBeEfqGNCVV4tD8BGdJfcaJ9KUCkOvJmLrvvg4Bciy9YJMvcoB86eFDuZ2roBCqXAVf5bz78gzI&#10;MSOD3Nd+iLwFR4Gyuxwu5FTAx1KVyjCab0NuS2I2k8EYM/U2m6X6Yh7IbxvpK4U2bOJuuzDa+hD4&#10;GicdsaUwxhdQQY5kqtdDIBJXnqX70eBo0NvqL+h7tUDVIdMuueIy6PFa6yk7Ursm4bH0O2QprjRO&#10;sok1x3x85R303PBlPrawby1Zmb9tJw09w1dZKXpXlihB3/p9H6RfWnOI/oB9C1S0KhLobc0mSpNq&#10;iYXeloSudTLj24rTtUEBvS1ohV6xtHbeZFQYExo7sQFvDpTj6hFwPa0Z59lW+0JfoD9Bb4uJtSNy&#10;WYpQ9qXKkFPYFvrngHAgEthiMAeKrOldg6cYIp/4owuqUL0gaGGZuy8Pp4EnQOmYu689hxz5UW/u&#10;gcJ2ivepbA6LyFfNQ16iEWXuviSfyC370ZShrfeHHBRHLNU3E4D8rLxTmQyIFFPipnefeeclyG0b&#10;BMgpbI2d8T0WICfeHPvuGzhATgSg2VvF5E1dWDIbLcFF3sK1nmB0ohGx776vBTbF1OAcWI2uaYZM&#10;kNYx7EBHDsiJlcVSfbsPkVN/Udnke4mIvFXmHqhf25LbkrT1ZATTQGTmbMI4i6LLA/1bGJ04UNVq&#10;mNPEQ83oN65SD+Q6z3AISBFXGYk9YXMbnJNWsM4DAq5nDqOTOK3X40BDHu6qJFPhKtlR1+0HcpYX&#10;c/ethCCn8r+K1AN9ipBi+BcxmWK6mH0HrNPCfDizzugWDDlsxQPtm9gWVlqXSpyVQ2Ymo+BtvR6g&#10;glzjKTQfect6+QQ5MiVqkCOCK1d5H4tcSD4ZHHS1q5AE5jS4p8LQ8qApGjkITXPeAUc0ACMCB5Vs&#10;JnMhwhpzZ+YurL2KOSorQkwuvdqr0AFhO7LHhhycVnQkVZ8rF17F2m5vaR1o9sY61Q667jtBCpeX&#10;QQBjQVdyPdttNlLB2CiTRt2rkCTdGWVxW+2hr1ejhRNR+ziRB/Iyer8ssBo4vKiGfDIEj4hmlaVi&#10;n7gncNbJCs6AaysMTovbUed+pCCOvhytaRmheRvBJ5YGhrHOndyfkwQUx9MkoZJj/RA/T9lE98gG&#10;YKAkSPCBnFwbX28T0RWip4acJlOBOKMQldpjQy6wZjXdpL6dnCmmZhV6ZEfdUy5AZXGBKpuIm7pG&#10;4iQWsZbqZABtqAd+ujNAZfWStYTegVo6nEnaS9W7ikB1L39iBKg9Wh1dz2e7yeBKBDKUo0kQxMyd&#10;jHXcJtQ9aB9DrgfY6r7DUtXe5jtDN8y4fAqsOUeI9CDtH+tSKQ9yWU5BHCIqiDXMtuaTwQ9qDQLo&#10;M2gfbSC5osoocbVHxTr4G9Fg9HAlZxmmmFvBmqabqNEVMijdSG5HSxKBpQDMacjxb8MROtKiGgwC&#10;0d469wP9r/l5AkaV/ACUiSg1kM8gx81ybCJvGSkoAJAq68t3Bt8q4tQHWo6DYqE5Ub3a5JldO3PI&#10;6dxchd6BVumQk9uMjfRt2CEHIBEbibVv+sJBjgVWyQkPWt8DwA7Cq+w7NceuNT1wICyIeoAFUnTW&#10;EkZk65EJf2Uj5myi6CmOmMqlnd+EAcGG1LnjySOhzOiga+u+Y8W5gkaWehudgjtnuq2X6t9S0EZy&#10;EuvcZT+7uYMxiLt64MEIHbE5mnHRVdd1vIWcB40qVw+8igH5gtoqjy9aOcPexOj+6Q+Mk0Vw4OnK&#10;hcq5ShAwcCZnxcONxQEmTF0xJLCxtKm4MqNz/UNwUP+uDsX5ZEo79zo6is+Vc+gpzDDISXLaF2sA&#10;peC61dEJ19rrcSvRoICKHzBz50ZE6g/22od88DpbLPUI4J7nwFpjKfCQJFTzyeB1tiaeXBX7vhGw&#10;sVZFA07fPp4kvzCc51LjaWxgbNTlsSUcVor00kNAiQ4zLmyCvXijjhyhXgW2zDjkXz46vQdajPzI&#10;a1jkLUNRCtvmUIqYvadW7YL57KAdq2oxMi3ukTAsbOCp1QaG3I9+M8ghd32ktbzW74p/q99AvpFK&#10;zlUlD7l7mE3zVf5IgoN1EOnKRye0pG5HlRyhas47b5ojGoPcvlcHppIgc5u7fQyPXafksSpKtXhw&#10;FjZZsKVxKV+apk2MDvCxyndukwWo6XmMCEUduau4qEtBlS/eFmSyNc1RoYyzsGkQgtFT9x2cn+m5&#10;SlEqAaXKJlz00UEmCf0ivcrovAFuoxBAh1qvUAIogoynBxgrsjWMBWBlvTKgeEAJ62TAoztXRR5z&#10;IBIQYUKY55NRrqxejyNVRmAWWu0YnXYwU/PRCVPgm9e5o0acz4c/TguISo5sdYU9oObZ7koOe53W&#10;xn0nxxPk9Gk3JgRxNqAjlZxMkosTcHrxcAs52Va150r3XRXmsVTeXdV79jk5AaioiyCZy8wceXlC&#10;QlKM+JgV2IAIscbq3P3rw0T9lPio5PLijBqmDz39MoKcbhJuZzC/QugBwnCPMiumh4VSRycpx9HP&#10;N1L+RlVl9C5zz0kzOi5E7Ix/qxpyvIM4BIgod1dZJ5euzh1p7Nwseh4JYF24SozXOc/q4xbAb5w4&#10;HxxlPwIYiOdsAfcDLmp02iGYo5Za+b6Teg6tfeDZdOJQDBk7g2ZythjJZk5B3Rn/4DvRQqEag5wE&#10;vZNiXNXIDSva4dD/uNqKbhU2EcR2WlsP4LQDzC135g9BsaW7EPUUThKoF2xbqh4DMdeDpCCP/dS5&#10;k0A33ei4bWiyKt8xr10fLsUUWsRQ8XEXlCYiQv+QOhnWYdpeMzpBnwiJEBgzfYEhx/cISUD+0ylK&#10;+jqjQOpkFBMxSh5y3gwPcpAOxr1dk9MbmJuS3ibIKWWto+PoenI6dcdSCU26vnRkhJQGKgdY0AV3&#10;ZnD0AuFCfpvUrJu7qifK6JwA9f/Il3or0iCajpnqyClvCIsDVePsdwKvzb0VusQqeYWNY+6UdyBy&#10;0rkTPtGz3tpITubsesOg7YgBBjlVRm50Wn5EGQUwHVrKmckoghLmD6rGeZRaXagyvcvn0KF6yzVy&#10;B8hi1/+eA17agmlnVJBnTQgFR+ttwuKzXpmeRYtgEbaBVp2z6WZxYNuo6syQC6NV2CSJZs1OPMSw&#10;3wHF2oaTA5cvAurEC2ySHam4QEmRZ9ZvAs4X0X1QgDJt0qVy39pbMtjxKgnKyZFKoWyQN/gtjhz4&#10;XL0eeFn2rnIcCWDWfcdr8RlQLOVqGNKRwik+Ovm01/FoF+/0HgawutTr+FIr64x3ThQyvVJTO2iu&#10;Nba4OnZqbD3+4vZQb+JVHUke1rqet4DCgYZLBDcodqwzIQTv5k0XrEgxYKW6RBCBHr3yolXqbUyz&#10;yp1uSL6PEsHIllVpQuDT0y+PPzx998391+3z+kwyKh3ITLX1G22jaH9/T0nE1TRoX03hTxH/dg6t&#10;WdRX919/uX99/9038Y9/e3kt/374+eX1Xx+fPmllL08fP7z924ePH8t/eP7px//28fnul/uP5LDx&#10;sJe7sCH7+FnEn5/0Wbvl+m8e3717fHjlV/Rf/vrl5euXL98/f/eN/vXj09t/fs/Aj8+v3755//T8&#10;f97c3X9+4B/fvnl4fX5Tfvzh8fPj5a3++XD/6fH5/u7L8wvUT8+v759+er7/8v7Dw9+enz6/SlTA&#10;kg8/vX/9jw8/3T1/+OnbN6/vnx8fv399c/f2A0MWEhb9chvy5UsMzQBPPz+zyvKb6wX/rfxfCKKH&#10;FZ1GKp+XRdWlxAp/fflStjTm99f71/v1fy5UXz+en94/fXz7+Pzd/w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PgAAW0NvbnRlbnRfVHlwZXNd&#10;LnhtbFBLAQIUAAoAAAAAAIdO4kAAAAAAAAAAAAAAAAAGAAAAAAAAAAAAEAAAAPI8AABfcmVscy9Q&#10;SwECFAAUAAAACACHTuJAihRmPNEAAACUAQAACwAAAAAAAAABACAAAAAWPQAAX3JlbHMvLnJlbHNQ&#10;SwECFAAKAAAAAACHTuJAAAAAAAAAAAAAAAAABAAAAAAAAAAAABAAAAAAAAAAZHJzL1BLAQIUABQA&#10;AAAIAIdO4kBmx9dT3AAAAA0BAAAPAAAAAAAAAAEAIAAAACIAAABkcnMvZG93bnJldi54bWxQSwEC&#10;FAAUAAAACACHTuJAtIGxeZs7AAATGwEADgAAAAAAAAABACAAAAArAQAAZHJzL2Uyb0RvYy54bWxQ&#10;SwUGAAAAAAYABgBZAQAAOD8AAAAA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<v:path o:connectlocs="60760,164231;98899,166244;100338,151666;91782,129728;68161,132625;106658,22230;97760,53608;88330,68744;92934,69740;109248,39114;111218,18711;117726,43872;105950,66465;93355,83681;89083,93728;86758,123314;73056,124022;75204,96516;72857,89744;68718,83681;55746,66045;44346,43872;22991,7340;34222,16959;37427,29830;31303,29056;24892,16871;14259,14726;7980,22753;8113,35822;16801,48096;45894,63133;57722,73394;54251,82372;45364,84296;45938,77905;50515,73969;28651,64416;5770,46791;0,29078;4708,12979;16845,6654;155337,10590;162117,26557;158616,43408;144324,58268;112838,72244;113037,76932;118089,82218;110888,84164;104484,76888;109026,65809;135749,54863;152722,39007;154739,25230;147426,14593;136502,17600;130276,29962;124205,28879;129589,14438;142618,6676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1670050</wp:posOffset>
                </wp:positionH>
                <wp:positionV relativeFrom="paragraph">
                  <wp:posOffset>4688205</wp:posOffset>
                </wp:positionV>
                <wp:extent cx="152400" cy="154305"/>
                <wp:effectExtent l="0" t="0" r="635" b="0"/>
                <wp:wrapNone/>
                <wp:docPr id="4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252" cy="154049"/>
                        </a:xfrm>
                        <a:custGeom>
                          <a:avLst/>
                          <a:gdLst>
                            <a:gd name="connsiteX0" fmla="*/ 876522 w 1879600"/>
                            <a:gd name="connsiteY0" fmla="*/ 1026915 h 1901723"/>
                            <a:gd name="connsiteX1" fmla="*/ 1879600 w 1879600"/>
                            <a:gd name="connsiteY1" fmla="*/ 1035310 h 1901723"/>
                            <a:gd name="connsiteX2" fmla="*/ 1879600 w 1879600"/>
                            <a:gd name="connsiteY2" fmla="*/ 1901723 h 1901723"/>
                            <a:gd name="connsiteX3" fmla="*/ 876522 w 1879600"/>
                            <a:gd name="connsiteY3" fmla="*/ 1775813 h 1901723"/>
                            <a:gd name="connsiteX4" fmla="*/ 0 w 1879600"/>
                            <a:gd name="connsiteY4" fmla="*/ 1014080 h 1901723"/>
                            <a:gd name="connsiteX5" fmla="*/ 717549 w 1879600"/>
                            <a:gd name="connsiteY5" fmla="*/ 1026818 h 1901723"/>
                            <a:gd name="connsiteX6" fmla="*/ 717549 w 1879600"/>
                            <a:gd name="connsiteY6" fmla="*/ 1753167 h 1901723"/>
                            <a:gd name="connsiteX7" fmla="*/ 0 w 1879600"/>
                            <a:gd name="connsiteY7" fmla="*/ 1642117 h 1901723"/>
                            <a:gd name="connsiteX8" fmla="*/ 717549 w 1879600"/>
                            <a:gd name="connsiteY8" fmla="*/ 159389 h 1901723"/>
                            <a:gd name="connsiteX9" fmla="*/ 717549 w 1879600"/>
                            <a:gd name="connsiteY9" fmla="*/ 883871 h 1901723"/>
                            <a:gd name="connsiteX10" fmla="*/ 0 w 1879600"/>
                            <a:gd name="connsiteY10" fmla="*/ 908194 h 1901723"/>
                            <a:gd name="connsiteX11" fmla="*/ 0 w 1879600"/>
                            <a:gd name="connsiteY11" fmla="*/ 256684 h 1901723"/>
                            <a:gd name="connsiteX12" fmla="*/ 1879600 w 1879600"/>
                            <a:gd name="connsiteY12" fmla="*/ 0 h 1901723"/>
                            <a:gd name="connsiteX13" fmla="*/ 1879600 w 1879600"/>
                            <a:gd name="connsiteY13" fmla="*/ 872112 h 1901723"/>
                            <a:gd name="connsiteX14" fmla="*/ 879497 w 1879600"/>
                            <a:gd name="connsiteY14" fmla="*/ 880660 h 1901723"/>
                            <a:gd name="connsiteX15" fmla="*/ 876522 w 1879600"/>
                            <a:gd name="connsiteY15" fmla="*/ 626314 h 1901723"/>
                            <a:gd name="connsiteX16" fmla="*/ 876522 w 1879600"/>
                            <a:gd name="connsiteY16" fmla="*/ 144511 h 1901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879600" h="1901723">
                              <a:moveTo>
                                <a:pt x="876522" y="1026915"/>
                              </a:moveTo>
                              <a:lnTo>
                                <a:pt x="1879600" y="1035310"/>
                              </a:lnTo>
                              <a:lnTo>
                                <a:pt x="1879600" y="1901723"/>
                              </a:lnTo>
                              <a:lnTo>
                                <a:pt x="876522" y="1775813"/>
                              </a:lnTo>
                              <a:close/>
                              <a:moveTo>
                                <a:pt x="0" y="1014080"/>
                              </a:moveTo>
                              <a:lnTo>
                                <a:pt x="717549" y="1026818"/>
                              </a:lnTo>
                              <a:lnTo>
                                <a:pt x="717549" y="1753167"/>
                              </a:lnTo>
                              <a:lnTo>
                                <a:pt x="0" y="1642117"/>
                              </a:lnTo>
                              <a:close/>
                              <a:moveTo>
                                <a:pt x="717549" y="159389"/>
                              </a:moveTo>
                              <a:lnTo>
                                <a:pt x="717549" y="883871"/>
                              </a:lnTo>
                              <a:lnTo>
                                <a:pt x="0" y="908194"/>
                              </a:lnTo>
                              <a:lnTo>
                                <a:pt x="0" y="256684"/>
                              </a:lnTo>
                              <a:close/>
                              <a:moveTo>
                                <a:pt x="1879600" y="0"/>
                              </a:moveTo>
                              <a:lnTo>
                                <a:pt x="1879600" y="872112"/>
                              </a:lnTo>
                              <a:lnTo>
                                <a:pt x="879497" y="880660"/>
                              </a:lnTo>
                              <a:lnTo>
                                <a:pt x="876522" y="626314"/>
                              </a:lnTo>
                              <a:lnTo>
                                <a:pt x="876522" y="144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878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31.5pt;margin-top:369.15pt;height:12.15pt;width:12pt;z-index:251680768;v-text-anchor:middle;mso-width-relative:page;mso-height-relative:page;" fillcolor="#598789" filled="t" stroked="f" coordsize="1879600,1901723" o:gfxdata="UEsDBAoAAAAAAIdO4kAAAAAAAAAAAAAAAAAEAAAAZHJzL1BLAwQUAAAACACHTuJAw8yqf9gAAAAL&#10;AQAADwAAAGRycy9kb3ducmV2LnhtbE2PzU7DMBCE70i8g7VI3KjTREqiNE4PlbiABCLtA2zjJQnE&#10;6yh2f+DpWU5w3NnRzDf19uomdaYljJ4NrFcJKOLO25F7A4f940MJKkRki5NnMvBFAbbN7U2NlfUX&#10;fqNzG3slIRwqNDDEOFdah24gh2HlZ2L5vfvFYZRz6bVd8CLhbtJpkuTa4cjSMOBMu4G6z/bkpLd9&#10;Lg+7j9flOz7t58IWmL04NOb+bp1sQEW6xj8z/OILOjTCdPQntkFNBtI8ky3RQJGVGShxpGUhylGU&#10;PM1BN7X+v6H5AVBLAwQUAAAACACHTuJAe28m03IEAABMEgAADgAAAGRycy9lMm9Eb2MueG1srVhL&#10;j9s2EL4X6H8gdCzQlSjraaw3hy7SQ4ImwCZAcgq4elgCJFEgFdvbX98hKdkjBYmoRX2wKWs+fjPD&#10;meGQ928ubUNOhZA17w4OvfMcUnQZz+vueHA+f3r7Z+IQObAuZw3vioPzUkjnzcPvv92f+33h84o3&#10;eSEITNLJ/bk/ONUw9HvXlVlVtEze8b7o4GXJRcsGeBRHNxfsDLO3jet7XuSeuch7wbNCSvj30bx0&#10;HvT8ZVlkw4eylMVAmoMDug36W+jvZ/XtPtyz/VGwvqqzUQ32Ci1aVndAep3qkQ2MfBf1D1O1dSa4&#10;5OVwl/HW5WVZZ4W2Aayh3sKap4r1hbYFnCP7q5vk/zdt9s/poyB1fnAC3yEda2GN3j19+GaowTvn&#10;Xu5B6Kn/KMYnCUNl6qUUrfoFI8hFe/Tl6tHiMpAM/qSh74cwcQavaBh4Qao87t7A2Xc5/F1wPRE7&#10;vZeDWZAcRtqd+ahTxrtO1kPxBRaxbBtYoz9cksQRzE/OhCZxGnnTai4xXzGGen6U0pBUhKYejf3d&#10;GAJL0BeKiMb515lmIG8X7qi3zgT+uZpkzTQDGUvWmXaIydZ5GEPjOEzobp0oQETeutuwOPVo4CUW&#10;bgsRR0zjMEjXiTBGRUJCk3VjolcQYQzotqNRvE4UIyILr2FxGgU+pRYcUI+vwWbrNYyhYbpL0nVb&#10;0lfwYEyS7JKYrvNQnNwWTpvJp15C08CCBOe1DQmW98MoSmxIZiltKtp6RFOMssgaOstnaxaMSmII&#10;Nd/CazitgSlIYwt7ZqDEiyIbo3Be2xY2ikGRH+2ozSLhxLZmwiAaBCFdBDZsiMdpy2PVtAtml27c&#10;BmFEmOqoPN1k9FyqHRfvibC/To+w3Zk9FlBqD10BQ6hiMN0EhuDDYH8TGGIKg/VODJ6wUxvCBIOD&#10;Tcyw8hgcbgLDYmJwtAkMNRuD401gqMMYnGwCQ3HF4KkRs/O2qpoYDc+bYmwZZNuiTNW4Gfu2OFMl&#10;bwbfFml0EWrwvMn2RbBB2dkEX4QbncWbSZexSgg47ahzTqPPOYND4JwjHALnnGdFyfY9G1RxmYbk&#10;DE352DmTCsZjQ6zet/xUfOJaclC1xpQ67cexgx6tuAk2HQZcJwbPU9MJj4hJbvrtNcFM/taZg4GT&#10;3PRr5LFCpitdTJ81XBba7JuKBmpieewzV8wwLdLVbugXFzRzrbC46fp+KT5qYnq3heTP9cckuhuz&#10;t8F0VQumuQlGJ9MZWQia7mYh+HPd8TJPNeS2PnNNsKzpORY0c3HTYeilSnTfsCKtzo5a2uz9ttJm&#10;/15ITwZDuKok00fca7apJEXHXMmbOn9bN43KLimOz381gpwYJG6YJnEyFeaZWNPpZPVjOOSSjMFF&#10;SdkwyPCs7eHoLrujQ1hzhBuYbBC6Rei4YjBZL+TwyGRlOPS0SnvIcThPC9LULaS3pz5Xo9TbQt+e&#10;mF7EVbcA5tyvRs88f4FbA7j2gfuUiot/gb3LYGD4YXINgCsL7YjxekXdieBnLXW7BHr4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MGAABbQ29u&#10;dGVudF9UeXBlc10ueG1sUEsBAhQACgAAAAAAh07iQAAAAAAAAAAAAAAAAAYAAAAAAAAAAAAQAAAA&#10;xQUAAF9yZWxzL1BLAQIUABQAAAAIAIdO4kCKFGY80QAAAJQBAAALAAAAAAAAAAEAIAAAAOkFAABf&#10;cmVscy8ucmVsc1BLAQIUAAoAAAAAAIdO4kAAAAAAAAAAAAAAAAAEAAAAAAAAAAAAEAAAAAAAAABk&#10;cnMvUEsBAhQAFAAAAAgAh07iQMPMqn/YAAAACwEAAA8AAAAAAAAAAQAgAAAAIgAAAGRycy9kb3du&#10;cmV2LnhtbFBLAQIUABQAAAAIAIdO4kB7bybTcgQAAEwSAAAOAAAAAAAAAAEAIAAAACcBAABkcnMv&#10;ZTJvRG9jLnhtbFBLBQYAAAAABgAGAFkBAAALCAAAAAA=&#10;" path="m876522,1026915l1879600,1035310,1879600,1901723,876522,1775813xm0,1014080l717549,1026818,717549,1753167,0,1642117xm717549,159389l717549,883871,0,908194,0,256684xm1879600,0l1879600,872112,879497,880660,876522,626314,876522,144511xe">
                <v:path o:connectlocs="71000,83185;152252,83865;152252,154049;71000,143849;0,82145;58123,83177;58123,142015;0,133019;58123,12911;58123,71597;0,73568;0,20792;152252,0;152252,70645;71241,71337;71000,50734;71000,11706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宋刻本秀楷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E4FD0"/>
    <w:rsid w:val="001826E2"/>
    <w:rsid w:val="006F096C"/>
    <w:rsid w:val="0087728E"/>
    <w:rsid w:val="00AB4A5E"/>
    <w:rsid w:val="00C65B8E"/>
    <w:rsid w:val="00D45180"/>
    <w:rsid w:val="00E2562C"/>
    <w:rsid w:val="18EE0377"/>
    <w:rsid w:val="1AFE4FD0"/>
    <w:rsid w:val="1C347128"/>
    <w:rsid w:val="1F3D05B2"/>
    <w:rsid w:val="249B4437"/>
    <w:rsid w:val="2D2E3643"/>
    <w:rsid w:val="34C75C79"/>
    <w:rsid w:val="3D505B34"/>
    <w:rsid w:val="491D7DA1"/>
    <w:rsid w:val="527E2BE3"/>
    <w:rsid w:val="555D2F67"/>
    <w:rsid w:val="714771D6"/>
    <w:rsid w:val="72416C83"/>
    <w:rsid w:val="73FB5C54"/>
    <w:rsid w:val="77FC750E"/>
    <w:rsid w:val="7D22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24191;&#21578;&#20256;&#23186;&#31616;&#21382;&#12305;&#19971;&#33426;&#26143;&#27714;&#32844;&#31616;&#21382;013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【广告传媒简历】七芒星求职简历013</Template>
  <Pages>1</Pages>
  <Words>7</Words>
  <Characters>42</Characters>
  <Lines>1</Lines>
  <Paragraphs>1</Paragraphs>
  <TotalTime>0</TotalTime>
  <ScaleCrop>false</ScaleCrop>
  <LinksUpToDate>false</LinksUpToDate>
  <CharactersWithSpaces>48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2017-07-10T14:28:00Z</dcterms:created>
  <dc:creator>kedao</dc:creator>
  <cp:lastModifiedBy>一介草莽　</cp:lastModifiedBy>
  <dcterms:modified xsi:type="dcterms:W3CDTF">2019-10-24T07:39:42Z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