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13" w:rsidRDefault="002258FD">
      <w:pPr>
        <w:widowControl/>
        <w:jc w:val="left"/>
      </w:pPr>
      <w:bookmarkStart w:id="0" w:name="_GoBack"/>
      <w:bookmarkEnd w:id="0"/>
      <w:r>
        <w:rPr>
          <w:rFonts w:ascii="微软雅黑" w:hAnsi="微软雅黑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5758815</wp:posOffset>
            </wp:positionH>
            <wp:positionV relativeFrom="paragraph">
              <wp:posOffset>400981</wp:posOffset>
            </wp:positionV>
            <wp:extent cx="1174922" cy="1552575"/>
            <wp:effectExtent l="133350" t="95250" r="139700" b="161925"/>
            <wp:wrapNone/>
            <wp:docPr id="48" name="图片 48" descr="C:\Users\Administrator\Desktop\女性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女性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922" cy="1552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9B9BEE9" wp14:editId="65DDE35C">
                <wp:simplePos x="0" y="0"/>
                <wp:positionH relativeFrom="column">
                  <wp:posOffset>819150</wp:posOffset>
                </wp:positionH>
                <wp:positionV relativeFrom="paragraph">
                  <wp:posOffset>7623810</wp:posOffset>
                </wp:positionV>
                <wp:extent cx="5581650" cy="1297940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403" cy="1297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专业技能：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软件技能：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其他技能：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style="position:absolute;margin-left:64.5pt;margin-top:600.3pt;width:439.5pt;height:102.2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" filled="f" stroked="f">
                <v:textbox style="mso-fit-shape-to-text:t">
                  <w:txbxContent>
                    <w:p w:rsidR="00080E13" w:rsidRDefault="00B739B5">
                      <w:pPr>
                        <w:pStyle w:val="a3"/>
                        <w:spacing w:before="0" w:beforeAutospacing="0" w:after="0" w:afterAutospacing="0" w:line="38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22"/>
                          <w:szCs w:val="22"/>
                        </w:rPr>
                        <w:t>专业技能：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 w:rsidR="00080E13" w:rsidRDefault="00B739B5">
                      <w:pPr>
                        <w:pStyle w:val="a3"/>
                        <w:spacing w:before="0" w:beforeAutospacing="0" w:after="0" w:afterAutospacing="0" w:line="38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22"/>
                          <w:szCs w:val="22"/>
                        </w:rPr>
                        <w:t>语言技能：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CET-4、普通话二级甲等。</w:t>
                      </w:r>
                    </w:p>
                    <w:p w:rsidR="00080E13" w:rsidRDefault="00B739B5">
                      <w:pPr>
                        <w:pStyle w:val="a3"/>
                        <w:spacing w:before="0" w:beforeAutospacing="0" w:after="0" w:afterAutospacing="0" w:line="38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22"/>
                          <w:szCs w:val="22"/>
                        </w:rPr>
                        <w:t>软件技能：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 w:rsidR="00080E13" w:rsidRDefault="00B739B5">
                      <w:pPr>
                        <w:pStyle w:val="a3"/>
                        <w:spacing w:before="0" w:beforeAutospacing="0" w:after="0" w:afterAutospacing="0" w:line="38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22"/>
                          <w:szCs w:val="22"/>
                        </w:rPr>
                        <w:t>其他技能：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6162675</wp:posOffset>
                </wp:positionV>
                <wp:extent cx="6222365" cy="105664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671" cy="1056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2014-2016                    广东海洋大学寸金学院会计系办公室          办公室行政助理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4.5pt;margin-top:485.25pt;height:83.2pt;width:489.95pt;z-index:251633664;mso-width-relative:page;mso-height-relative:page;" filled="f" stroked="f" coordsize="21600,21600" o:gfxdata="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Oj0Dz9oAAAANAQAADwAAAAAAAAABACAAAAAiAAAAZHJzL2Rvd25y&#10;ZXYueG1sUEsBAhQAFAAAAAgAh07iQDgIn2KKAQAA7wIAAA4AAAAAAAAAAQAgAAAAKQ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6AABE"/>
                          <w:kern w:val="24"/>
                          <w:sz w:val="22"/>
                          <w:szCs w:val="22"/>
                        </w:rPr>
                        <w:t>2014-2016                    广东海洋大学寸金学院会计系办公室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4251325</wp:posOffset>
                </wp:positionV>
                <wp:extent cx="6294120" cy="178054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3922" cy="1780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22"/>
                                <w:szCs w:val="22"/>
                              </w:rPr>
                              <w:t>2014.09—2017.01             湖北工业大学附属中学                 语文教研组语文教师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教学能力：能够运用大学课程中的理论方法，结合实际课堂教学，完成新课改的教学目标及任务；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专业能力：专业课成绩前10，曾在校内教学设计大赛中获得优秀成绩，掌握多种教学模式与方法。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教学成果：班级教学情况良好，被评为年级优秀班集体，班级语文单科平均分年级第一。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教学荣誉：获得2016年语文教学组最佳语文教师荣誉。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4.5pt;margin-top:334.75pt;height:140.2pt;width:495.6pt;z-index:251632640;mso-width-relative:page;mso-height-relative:page;" filled="f" stroked="f" coordsize="21600,21600" o:gfxdata="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aZ4DcNoAAAAMAQAADwAAAAAAAAABACAAAAAiAAAAZHJzL2Rvd25y&#10;ZXYueG1sUEsBAhQAFAAAAAgAh07iQHguFGSKAQAA7wIAAA4AAAAAAAAAAQAgAAAAKQ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86AABE"/>
                          <w:kern w:val="24"/>
                          <w:sz w:val="22"/>
                          <w:szCs w:val="22"/>
                        </w:rPr>
                        <w:t>2014.09—2017.01             湖北工业大学附属中学                 语文教研组语文教师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教学能力：能够运用大学课程中的理论方法，结合实际课堂教学，完成新课改的教学目标及任务；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专业能力：专业课成绩前10，曾在校内教学设计大赛中获得优秀成绩，掌握多种教学模式与方法。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教学成果：班级教学情况良好，被评为年级优秀班集体，班级语文单科平均分年级第一。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教学荣誉：获得2016年语文教学组最佳语文教师荣誉。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3039745</wp:posOffset>
                </wp:positionV>
                <wp:extent cx="6183630" cy="105664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3317" cy="1056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2014-2016         西华师范大学           专业：学科教学            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 学历：教育硕士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2010-2014         陕西医药大学           专业：语言文学              学历：文学学士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4.5pt;margin-top:239.35pt;height:83.2pt;width:486.9pt;z-index:251631616;mso-width-relative:page;mso-height-relative:page;" filled="f" stroked="f" coordsize="21600,21600" o:gfxdata="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WD9+zaAAAADAEAAA8AAAAAAAAAAQAgAAAAIgAAAGRycy9kb3du&#10;cmV2LnhtbFBLAQIUABQAAAAIAIdO4kByWVcyiwEAAO8CAAAOAAAAAAAAAAEAIAAAACk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 xml:space="preserve">2014-2016         西华师范大学           专业：学科教学            </w:t>
                      </w:r>
                      <w:r>
                        <w:rPr>
                          <w:rFonts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 xml:space="preserve"> 学历：教育硕士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2010-2014         陕西医药大学           专业：语言文学              学历：文学学士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2849880</wp:posOffset>
                </wp:positionV>
                <wp:extent cx="5027295" cy="0"/>
                <wp:effectExtent l="0" t="0" r="0" b="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7377" cy="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56.15pt;margin-top:224.4pt;height:0pt;width:395.85pt;z-index:251637760;mso-width-relative:page;mso-height-relative:page;" fillcolor="#2C806A" filled="t" stroked="t" coordsize="21600,21600" o:gfxdata="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T1PP01gAAAAwBAAAPAAAA&#10;AAAAAAEAIAAAACIAAABkcnMvZG93bnJldi54bWxQSwECFAAUAAAACACHTuJAahZcN94BAACfAwAA&#10;DgAAAAAAAAABACAAAAAlAQAAZHJzL2Uyb0RvYy54bWxQSwUGAAAAAAYABgBZAQAAdQUAAAAA&#10;">
                <v:fill on="t" focussize="0,0"/>
                <v:stroke weight="1pt" color="#86AABE" miterlimit="8" joinstyle="miter" dashstyle="3 1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4071620</wp:posOffset>
                </wp:positionV>
                <wp:extent cx="5027295" cy="0"/>
                <wp:effectExtent l="0" t="0" r="0" b="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7377" cy="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56.15pt;margin-top:320.6pt;height:0pt;width:395.85pt;z-index:251638784;mso-width-relative:page;mso-height-relative:page;" fillcolor="#2C806A" filled="t" stroked="t" coordsize="21600,21600" o:gfxdata="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hlwd01gAAAAwBAAAPAAAA&#10;AAAAAAEAIAAAACIAAABkcnMvZG93bnJldi54bWxQSwECFAAUAAAACACHTuJArBhdq94BAACfAwAA&#10;DgAAAAAAAAABACAAAAAlAQAAZHJzL2Uyb0RvYy54bWxQSwUGAAAAAAYABgBZAQAAdQUAAAAA&#10;">
                <v:fill on="t" focussize="0,0"/>
                <v:stroke weight="1pt" color="#86AABE" miterlimit="8" joinstyle="miter" dashstyle="3 1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5988050</wp:posOffset>
                </wp:positionV>
                <wp:extent cx="5027295" cy="0"/>
                <wp:effectExtent l="0" t="0" r="0" b="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7377" cy="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56.15pt;margin-top:471.5pt;height:0pt;width:395.85pt;z-index:251639808;mso-width-relative:page;mso-height-relative:page;" fillcolor="#2C806A" filled="t" stroked="t" coordsize="21600,21600" o:gfxdata="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3AYk9cAAAAMAQAADwAA&#10;AAAAAAABACAAAAAiAAAAZHJzL2Rvd25yZXYueG1sUEsBAhQAFAAAAAgAh07iQIUQiPbeAQAAnwMA&#10;AA4AAAAAAAAAAQAgAAAAJgEAAGRycy9lMm9Eb2MueG1sUEsFBgAAAAAGAAYAWQEAAHYFAAAAAA==&#10;">
                <v:fill on="t" focussize="0,0"/>
                <v:stroke weight="1pt" color="#86AABE" miterlimit="8" joinstyle="miter" dashstyle="3 1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7477760</wp:posOffset>
                </wp:positionV>
                <wp:extent cx="5027295" cy="0"/>
                <wp:effectExtent l="0" t="0" r="0" b="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7377" cy="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56.15pt;margin-top:588.8pt;height:0pt;width:395.85pt;z-index:251640832;mso-width-relative:page;mso-height-relative:page;" fillcolor="#2C806A" filled="t" stroked="t" coordsize="21600,21600" o:gfxdata="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cRT919cAAAAOAQAADwAA&#10;AAAAAAABACAAAAAiAAAAZHJzL2Rvd25yZXYueG1sUEsBAhQAFAAAAAgAh07iQP4I9xDeAQAAnwMA&#10;AA4AAAAAAAAAAQAgAAAAJgEAAGRycy9lMm9Eb2MueG1sUEsFBgAAAAAGAAYAWQEAAHYFAAAAAA==&#10;">
                <v:fill on="t" focussize="0,0"/>
                <v:stroke weight="1pt" color="#86AABE" miterlimit="8" joinstyle="miter" dashstyle="3 1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9157970</wp:posOffset>
                </wp:positionV>
                <wp:extent cx="5027295" cy="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7377" cy="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56.15pt;margin-top:721.1pt;height:0pt;width:395.85pt;z-index:251641856;mso-width-relative:page;mso-height-relative:page;" fillcolor="#2C806A" filled="t" stroked="t" coordsize="21600,21600" o:gfxdata="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lbx0Q1gAAAA4BAAAPAAAA&#10;AAAAAAEAIAAAACIAAABkcnMvZG93bnJldi54bWxQSwECFAAUAAAACACHTuJA1wAiTd4BAACfAwAA&#10;DgAAAAAAAAABACAAAAAlAQAAZHJzL2Uyb0RvYy54bWxQSwUGAAAAAAYABgBZAQAAdQUAAAAA&#10;">
                <v:fill on="t" focussize="0,0"/>
                <v:stroke weight="1pt" color="#86AABE" miterlimit="8" joinstyle="miter" dashstyle="3 1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1816100</wp:posOffset>
                </wp:positionV>
                <wp:extent cx="10191115" cy="7559675"/>
                <wp:effectExtent l="1588" t="0" r="2222" b="2223"/>
                <wp:wrapNone/>
                <wp:docPr id="3" name="同侧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0191296" cy="7559674"/>
                        </a:xfrm>
                        <a:prstGeom prst="frame">
                          <a:avLst>
                            <a:gd name="adj1" fmla="val 2539"/>
                          </a:avLst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同侧圆角矩形 4" o:spid="_x0000_s1026" style="position:absolute;left:0pt;flip:y;margin-left:-103.6pt;margin-top:143pt;height:595.25pt;width:802.45pt;rotation:-5898240f;z-index:251608064;v-text-anchor:middle;mso-width-relative:page;mso-height-relative:page;" fillcolor="#F2F2F2" filled="t" stroked="f" coordsize="10191296,7559674" o:gfxdata="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nnByE3AAAAA4BAAAPAAAAAAAAAAEAIAAAACIAAABkcnMvZG93bnJldi54bWxQSwECFAAUAAAA&#10;CACHTuJAOJWGKiMCAAD7AwAADgAAAAAAAAABACAAAAArAQAAZHJzL2Uyb0RvYy54bWxQSwUGAAAA&#10;AAYABgBZAQAAwAUAAAAA&#10;" path="m0,0l10191296,0,10191296,7559674,0,7559674xm191940,191940l191940,7367733,9999355,7367733,9999355,191940xe">
                <v:path o:connectlocs="5095648,0;0,3779837;5095648,7559674;10191296,3779837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3329305</wp:posOffset>
                </wp:positionH>
                <wp:positionV relativeFrom="paragraph">
                  <wp:posOffset>-3329305</wp:posOffset>
                </wp:positionV>
                <wp:extent cx="901065" cy="7559675"/>
                <wp:effectExtent l="4445" t="0" r="0" b="0"/>
                <wp:wrapNone/>
                <wp:docPr id="4" name="同侧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900955" cy="7559674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86AA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flip:y;margin-left:262.15pt;margin-top:-262.15pt;height:595.25pt;width:70.95pt;rotation:-5898240f;z-index:251609088;v-text-anchor:middle;mso-width-relative:page;mso-height-relative:page;" fillcolor="#86AABE" filled="t" stroked="f" coordsize="900955,7559674" o:gfxdata="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cy7KN1QAAAAwB&#10;AAAPAAAAAAAAAAEAIAAAACIAAABkcnMvZG93bnJldi54bWxQSwECFAAUAAAACACHTuJAZS8PuB4C&#10;AAD9AwAADgAAAAAAAAABACAAAAAkAQAAZHJzL2Uyb0RvYy54bWxQSwUGAAAAAAYABgBZAQAAtAUA&#10;AAAA&#10;" path="m0,0l900955,0,900955,0,900955,7559674,900955,7559674,0,7559674,0,7559674,0,0,0,0xe">
                <v:path o:connectlocs="900955,3779837;450477,7559674;0,3779837;45047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2974340</wp:posOffset>
                </wp:positionV>
                <wp:extent cx="0" cy="581660"/>
                <wp:effectExtent l="38100" t="0" r="57150" b="660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909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olid"/>
                          <a:miter lim="800000"/>
                          <a:headEnd type="none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2.1pt;margin-top:234.2pt;height:45.8pt;width:0pt;z-index:251610112;mso-width-relative:page;mso-height-relative:page;" fillcolor="#2C806A" filled="t" stroked="t" coordsize="21600,21600" o:gfxdata="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SKcnrYAAAACQEAAA8AAAAAAAAAAQAgAAAAIgAAAGRycy9kb3ducmV2LnhtbFBLAQIUABQA&#10;AAAIAIdO4kDxXH548AEAAMoDAAAOAAAAAAAAAAEAIAAAACcBAABkcnMvZTJvRG9jLnhtbFBLBQYA&#10;AAAABgAGAFkBAACJBQAAAAA=&#10;">
                <v:fill on="t" focussize="0,0"/>
                <v:stroke weight="1pt" color="#86AABE" miterlimit="8" joinstyle="miter" endarrow="oval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4250055</wp:posOffset>
                </wp:positionV>
                <wp:extent cx="0" cy="1180465"/>
                <wp:effectExtent l="38100" t="0" r="57150" b="5842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0360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olid"/>
                          <a:miter lim="800000"/>
                          <a:headEnd type="none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2.1pt;margin-top:334.65pt;height:92.95pt;width:0pt;z-index:251611136;mso-width-relative:page;mso-height-relative:page;" fillcolor="#2C806A" filled="t" stroked="t" coordsize="21600,21600" o:gfxdata="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0syu3ZAAAACQEAAA8AAAAAAAAAAQAgAAAAIgAAAGRycy9kb3ducmV2LnhtbFBLAQIU&#10;ABQAAAAIAIdO4kBmfk0b8gEAAMsDAAAOAAAAAAAAAAEAIAAAACgBAABkcnMvZTJvRG9jLnhtbFBL&#10;BQYAAAAABgAGAFkBAACMBQAAAAA=&#10;">
                <v:fill on="t" focussize="0,0"/>
                <v:stroke weight="1pt" color="#86AABE" miterlimit="8" joinstyle="miter" endarrow="oval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6118225</wp:posOffset>
                </wp:positionV>
                <wp:extent cx="0" cy="737235"/>
                <wp:effectExtent l="38100" t="0" r="57150" b="6350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7179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olid"/>
                          <a:miter lim="800000"/>
                          <a:headEnd type="none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2.1pt;margin-top:481.75pt;height:58.05pt;width:0pt;z-index:251612160;mso-width-relative:page;mso-height-relative:page;" fillcolor="#2C806A" filled="t" stroked="t" coordsize="21600,21600" o:gfxdata="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EoMmF2QAAAAoBAAAPAAAAAAAAAAEAIAAAACIAAABkcnMvZG93bnJldi54bWxQSwECFAAU&#10;AAAACACHTuJAHkurHfABAADKAwAADgAAAAAAAAABACAAAAAoAQAAZHJzL2Uyb0RvYy54bWxQSwUG&#10;AAAAAAYABgBZAQAAigUAAAAA&#10;">
                <v:fill on="t" focussize="0,0"/>
                <v:stroke weight="1pt" color="#86AABE" miterlimit="8" joinstyle="miter" endarrow="oval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7633335</wp:posOffset>
                </wp:positionV>
                <wp:extent cx="0" cy="936625"/>
                <wp:effectExtent l="38100" t="0" r="57150" b="5461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6591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olid"/>
                          <a:miter lim="800000"/>
                          <a:headEnd type="none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2.1pt;margin-top:601.05pt;height:73.75pt;width:0pt;z-index:251613184;mso-width-relative:page;mso-height-relative:page;" fillcolor="#2C806A" filled="t" stroked="t" coordsize="21600,21600" o:gfxdata="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/sHlG2QAAAAsBAAAPAAAAAAAAAAEAIAAAACIAAABkcnMvZG93bnJldi54bWxQSwECFAAU&#10;AAAACACHTuJAffif2fABAADKAwAADgAAAAAAAAABACAAAAAoAQAAZHJzL2Uyb0RvYy54bWxQSwUG&#10;AAAAAAYABgBZAQAAigUAAAAA&#10;">
                <v:fill on="t" focussize="0,0"/>
                <v:stroke weight="1pt" color="#86AABE" miterlimit="8" joinstyle="miter" endarrow="oval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9287510</wp:posOffset>
                </wp:positionV>
                <wp:extent cx="0" cy="775970"/>
                <wp:effectExtent l="38100" t="0" r="57150" b="6223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079"/>
                        </a:xfrm>
                        <a:prstGeom prst="line">
                          <a:avLst/>
                        </a:prstGeom>
                        <a:solidFill>
                          <a:srgbClr val="2C806A"/>
                        </a:solidFill>
                        <a:ln w="12700" cap="flat" cmpd="sng" algn="ctr">
                          <a:solidFill>
                            <a:srgbClr val="86AABE"/>
                          </a:solidFill>
                          <a:prstDash val="solid"/>
                          <a:miter lim="800000"/>
                          <a:headEnd type="none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2.1pt;margin-top:731.3pt;height:61.1pt;width:0pt;z-index:251614208;mso-width-relative:page;mso-height-relative:page;" fillcolor="#2C806A" filled="t" stroked="t" coordsize="21600,21600" o:gfxdata="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xwKM82QAAAAsBAAAPAAAAAAAAAAEAIAAAACIAAABkcnMvZG93bnJldi54bWxQSwEC&#10;FAAUAAAACACHTuJA9BSKw/MBAADKAwAADgAAAAAAAAABACAAAAAoAQAAZHJzL2Uyb0RvYy54bWxQ&#10;SwUGAAAAAAYABgBZAQAAjQUAAAAA&#10;">
                <v:fill on="t" focussize="0,0"/>
                <v:stroke weight="1pt" color="#86AABE" miterlimit="8" joinstyle="miter" endarrow="oval"/>
                <v:imagedata o:title=""/>
                <o:lock v:ext="edit" aspectratio="f"/>
              </v:lin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8387080</wp:posOffset>
                </wp:positionV>
                <wp:extent cx="293370" cy="1543050"/>
                <wp:effectExtent l="0" t="0" r="0" b="0"/>
                <wp:wrapNone/>
                <wp:docPr id="10" name="梯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3106" cy="1543050"/>
                        </a:xfrm>
                        <a:prstGeom prst="trapezoid">
                          <a:avLst>
                            <a:gd name="adj" fmla="val 0"/>
                          </a:avLst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95.2pt;margin-top:660.4pt;height:121.5pt;width:23.1pt;rotation:5898240f;z-index:251615232;v-text-anchor:middle;mso-width-relative:page;mso-height-relative:page;" filled="f" stroked="f" coordsize="293106,1543050" o:gfxdata="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+dHJdwA&#10;AAANAQAADwAAAAAAAAABACAAAAAiAAAAZHJzL2Rvd25yZXYueG1sUEsBAhQAFAAAAAgAh07iQIzM&#10;nWHiAQAAmgMAAA4AAAAAAAAAAQAgAAAAKwEAAGRycy9lMm9Eb2MueG1sUEsFBgAAAAAGAAYAWQEA&#10;AH8FAAAAAA==&#10;" path="m0,1543050l0,0,293106,0,293106,1543050xe">
                <v:path o:connectlocs="146553,0;0,771525;146553,1543050;293106,771525" o:connectangles="247,164,82,0"/>
                <v:fill on="f" focussize="0,0"/>
                <v:stroke on="f" weight="1.5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6709410</wp:posOffset>
                </wp:positionV>
                <wp:extent cx="293370" cy="1543050"/>
                <wp:effectExtent l="0" t="0" r="0" b="0"/>
                <wp:wrapNone/>
                <wp:docPr id="11" name="梯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3106" cy="1543050"/>
                        </a:xfrm>
                        <a:prstGeom prst="trapezoid">
                          <a:avLst>
                            <a:gd name="adj" fmla="val 0"/>
                          </a:avLst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95.2pt;margin-top:528.3pt;height:121.5pt;width:23.1pt;rotation:5898240f;z-index:251616256;v-text-anchor:middle;mso-width-relative:page;mso-height-relative:page;" filled="f" stroked="f" coordsize="293106,1543050" o:gfxdata="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HYWGG2wAA&#10;AA0BAAAPAAAAAAAAAAEAIAAAACIAAABkcnMvZG93bnJldi54bWxQSwECFAAUAAAACACHTuJAmOan&#10;4OIBAACaAwAADgAAAAAAAAABACAAAAAqAQAAZHJzL2Uyb0RvYy54bWxQSwUGAAAAAAYABgBZAQAA&#10;fgUAAAAA&#10;" path="m0,1543050l0,0,293106,0,293106,1543050xe">
                <v:path o:connectlocs="146553,0;0,771525;146553,1543050;293106,771525" o:connectangles="247,164,82,0"/>
                <v:fill on="f" focussize="0,0"/>
                <v:stroke on="f" weight="1.5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5213350</wp:posOffset>
                </wp:positionV>
                <wp:extent cx="293370" cy="1543050"/>
                <wp:effectExtent l="0" t="0" r="0" b="0"/>
                <wp:wrapNone/>
                <wp:docPr id="12" name="梯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3106" cy="1543050"/>
                        </a:xfrm>
                        <a:prstGeom prst="trapezoid">
                          <a:avLst>
                            <a:gd name="adj" fmla="val 0"/>
                          </a:avLst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95.2pt;margin-top:410.5pt;height:121.5pt;width:23.1pt;rotation:5898240f;z-index:251617280;v-text-anchor:middle;mso-width-relative:page;mso-height-relative:page;" filled="f" stroked="f" coordsize="293106,1543050" o:gfxdata="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kmGmX2wAA&#10;AAwBAAAPAAAAAAAAAAEAIAAAACIAAABkcnMvZG93bnJldi54bWxQSwECFAAUAAAACACHTuJA5Z6Y&#10;uOIBAACaAwAADgAAAAAAAAABACAAAAAqAQAAZHJzL2Uyb0RvYy54bWxQSwUGAAAAAAYABgBZAQAA&#10;fgUAAAAA&#10;" path="m0,1543050l0,0,293106,0,293106,1543050xe">
                <v:path o:connectlocs="146553,0;0,771525;146553,1543050;293106,771525" o:connectangles="247,164,82,0"/>
                <v:fill on="f" focussize="0,0"/>
                <v:stroke on="f" weight="1.5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2742565</wp:posOffset>
                </wp:positionV>
                <wp:extent cx="256540" cy="256540"/>
                <wp:effectExtent l="19050" t="19050" r="29845" b="29845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82" cy="256482"/>
                        </a:xfrm>
                        <a:prstGeom prst="ellipse">
                          <a:avLst/>
                        </a:prstGeom>
                        <a:solidFill>
                          <a:srgbClr val="86AABE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sx="113000" sy="113000" algn="ctr" rotWithShape="0">
                            <a:srgbClr val="86AABE"/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32pt;margin-top:215.95pt;height:20.2pt;width:20.2pt;z-index:251618304;v-text-anchor:middle;mso-width-relative:page;mso-height-relative:page;" fillcolor="#86AABE" filled="t" stroked="t" coordsize="21600,21600" o:gfxdata="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BHGNDYAAAACgEAAA8AAAAAAAAAAQAgAAAAIgAA&#10;AGRycy9kb3ducmV2LnhtbFBLAQIUABQAAAAIAIdO4kCwgaDuCAIAACgEAAAOAAAAAAAAAAEAIAAA&#10;ACcBAABkcnMvZTJvRG9jLnhtbFBLBQYAAAAABgAGAFkBAAChBQAAAAA=&#10;">
                <v:fill on="t" focussize="0,0"/>
                <v:stroke weight="1pt" color="#FFFFFF" miterlimit="8" joinstyle="miter"/>
                <v:imagedata o:title=""/>
                <o:lock v:ext="edit" aspectratio="f"/>
                <v:shadow on="t" type="perspective" color="#86AABE" offset="0pt,0pt" origin="0f,0f" matrix="74056f,0f,0f,74056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3966210</wp:posOffset>
                </wp:positionV>
                <wp:extent cx="256540" cy="256540"/>
                <wp:effectExtent l="19050" t="19050" r="29845" b="2984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82" cy="256482"/>
                        </a:xfrm>
                        <a:prstGeom prst="ellipse">
                          <a:avLst/>
                        </a:prstGeom>
                        <a:solidFill>
                          <a:srgbClr val="86AABE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sx="113000" sy="113000" algn="ctr" rotWithShape="0">
                            <a:srgbClr val="86AABE"/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32pt;margin-top:312.3pt;height:20.2pt;width:20.2pt;z-index:251619328;v-text-anchor:middle;mso-width-relative:page;mso-height-relative:page;" fillcolor="#86AABE" filled="t" stroked="t" coordsize="21600,21600" o:gfxdata="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rAXdbYAAAACgEAAA8AAAAAAAAAAQAgAAAAIgAA&#10;AGRycy9kb3ducmV2LnhtbFBLAQIUABQAAAAIAIdO4kAK06ioCAIAACgEAAAOAAAAAAAAAAEAIAAA&#10;ACcBAABkcnMvZTJvRG9jLnhtbFBLBQYAAAAABgAGAFkBAAChBQAAAAA=&#10;">
                <v:fill on="t" focussize="0,0"/>
                <v:stroke weight="1pt" color="#FFFFFF" miterlimit="8" joinstyle="miter"/>
                <v:imagedata o:title=""/>
                <o:lock v:ext="edit" aspectratio="f"/>
                <v:shadow on="t" type="perspective" color="#86AABE" offset="0pt,0pt" origin="0f,0f" matrix="74056f,0f,0f,74056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5872480</wp:posOffset>
                </wp:positionV>
                <wp:extent cx="256540" cy="256540"/>
                <wp:effectExtent l="19050" t="19050" r="29845" b="2984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82" cy="256482"/>
                        </a:xfrm>
                        <a:prstGeom prst="ellipse">
                          <a:avLst/>
                        </a:prstGeom>
                        <a:solidFill>
                          <a:srgbClr val="86AABE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sx="113000" sy="113000" algn="ctr" rotWithShape="0">
                            <a:srgbClr val="86AABE"/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32pt;margin-top:462.4pt;height:20.2pt;width:20.2pt;z-index:251620352;v-text-anchor:middle;mso-width-relative:page;mso-height-relative:page;" fillcolor="#86AABE" filled="t" stroked="t" coordsize="21600,21600" o:gfxdata="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X9ZltcAAAAKAQAADwAAAAAAAAABACAAAAAiAAAA&#10;ZHJzL2Rvd25yZXYueG1sUEsBAhQAFAAAAAgAh07iQC/Pu/cIAgAAKAQAAA4AAAAAAAAAAQAgAAAA&#10;JgEAAGRycy9lMm9Eb2MueG1sUEsFBgAAAAAGAAYAWQEAAKAFAAAAAA==&#10;">
                <v:fill on="t" focussize="0,0"/>
                <v:stroke weight="1pt" color="#FFFFFF" miterlimit="8" joinstyle="miter"/>
                <v:imagedata o:title=""/>
                <o:lock v:ext="edit" aspectratio="f"/>
                <v:shadow on="t" type="perspective" color="#86AABE" offset="0pt,0pt" origin="0f,0f" matrix="74056f,0f,0f,74056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7367905</wp:posOffset>
                </wp:positionV>
                <wp:extent cx="256540" cy="256540"/>
                <wp:effectExtent l="19050" t="19050" r="29845" b="2984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82" cy="256482"/>
                        </a:xfrm>
                        <a:prstGeom prst="ellipse">
                          <a:avLst/>
                        </a:prstGeom>
                        <a:solidFill>
                          <a:srgbClr val="86AABE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sx="113000" sy="113000" algn="ctr" rotWithShape="0">
                            <a:srgbClr val="86AABE"/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32pt;margin-top:580.15pt;height:20.2pt;width:20.2pt;z-index:251621376;v-text-anchor:middle;mso-width-relative:page;mso-height-relative:page;" fillcolor="#86AABE" filled="t" stroked="t" coordsize="21600,21600" o:gfxdata="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wsEhPYAAAADAEAAA8AAAAAAAAAAQAgAAAAIgAA&#10;AGRycy9kb3ducmV2LnhtbFBLAQIUABQAAAAIAIdO4kBA644WCAIAACgEAAAOAAAAAAAAAAEAIAAA&#10;ACcBAABkcnMvZTJvRG9jLnhtbFBLBQYAAAAABgAGAFkBAAChBQAAAAA=&#10;">
                <v:fill on="t" focussize="0,0"/>
                <v:stroke weight="1pt" color="#FFFFFF" miterlimit="8" joinstyle="miter"/>
                <v:imagedata o:title=""/>
                <o:lock v:ext="edit" aspectratio="f"/>
                <v:shadow on="t" type="perspective" color="#86AABE" offset="0pt,0pt" origin="0f,0f" matrix="74056f,0f,0f,74056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9048115</wp:posOffset>
                </wp:positionV>
                <wp:extent cx="256540" cy="256540"/>
                <wp:effectExtent l="19050" t="19050" r="29845" b="2984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82" cy="256482"/>
                        </a:xfrm>
                        <a:prstGeom prst="ellipse">
                          <a:avLst/>
                        </a:prstGeom>
                        <a:solidFill>
                          <a:srgbClr val="86AABE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sx="113000" sy="113000" algn="ctr" rotWithShape="0">
                            <a:srgbClr val="86AABE"/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32pt;margin-top:712.45pt;height:20.2pt;width:20.2pt;z-index:251622400;v-text-anchor:middle;mso-width-relative:page;mso-height-relative:page;" fillcolor="#86AABE" filled="t" stroked="t" coordsize="21600,21600" o:gfxdata="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kcQu3YAAAADAEAAA8AAAAAAAAAAQAgAAAAIgAA&#10;AGRycy9kb3ducmV2LnhtbFBLAQIUABQAAAAIAIdO4kBl951JCAIAACgEAAAOAAAAAAAAAAEAIAAA&#10;ACcBAABkcnMvZTJvRG9jLnhtbFBLBQYAAAAABgAGAFkBAAChBQAAAAA=&#10;">
                <v:fill on="t" focussize="0,0"/>
                <v:stroke weight="1pt" color="#FFFFFF" miterlimit="8" joinstyle="miter"/>
                <v:imagedata o:title=""/>
                <o:lock v:ext="edit" aspectratio="f"/>
                <v:shadow on="t" type="perspective" color="#86AABE" offset="0pt,0pt" origin="0f,0f" matrix="74056f,0f,0f,74056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5936615</wp:posOffset>
                </wp:positionV>
                <wp:extent cx="133985" cy="144780"/>
                <wp:effectExtent l="0" t="0" r="0" b="8255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752" cy="144596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7pt;margin-top:467.45pt;height:11.4pt;width:10.55pt;z-index:251623424;v-text-anchor:middle;mso-width-relative:page;mso-height-relative:page;" fillcolor="#FFFFFF" filled="t" stroked="f" coordsize="1938337,2097088" o:gfxdata="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45546,123109;74136,124618;75215,113690;68801,97245;51095,99417;79953,16664;73282,40185;66214,51531;69665,52278;81894,29320;83371,14026;88249,32887;79422,49823;69980,62728;66778,70259;65035,92437;54764,92968;56374,72349;54615,67273;51512,62728;41788,49508;33243,32887;17234,5502;25653,12713;28056,22360;23466,21780;18660,12646;10688,11038;5982,17056;6081,26853;12594,36053;34403,47325;43269,55017;40667,61747;34005,63189;34436,58398;37867,55448;21477,48287;4325,35075;0,21797;3529,9729;12627,4988;116443,7938;121526,19907;118901,32539;108188,43678;84585,54155;84734,57669;88522,61631;83123,63090;78323,57636;81728,49331;101760,41125;114483,29240;115995,18912;110513,10939;102324,13193;97657,22460;93106,21648;97142,10823;106909,500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9103360</wp:posOffset>
                </wp:positionV>
                <wp:extent cx="115570" cy="146685"/>
                <wp:effectExtent l="0" t="0" r="0" b="6350"/>
                <wp:wrapNone/>
                <wp:docPr id="1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662" cy="146406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7.55pt;margin-top:716.8pt;height:11.55pt;width:9.1pt;z-index:251624448;v-text-anchor:middle;mso-width-relative:page;mso-height-relative:page;" fillcolor="#FFFFFF" filled="t" stroked="f" coordsize="1679575,2125662" o:gfxdata="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5015,64297;44440,69175;43931,72034;43343,75462;44480,79105;63604,115694;61018,78341;61743,74620;60959,71564;63153,68861;72206,63866;80495,64317;86589,70330;91840,77068;96229,84550;99639,92914;102069,102179;103421,112423;99149,120003;85570,125821;71324,129562;56628,131168;41070,130463;25688,127270;10973,121688;0,115459;1058,104588;3252,94814;6505,86039;10737,78224;15891,71310;21887,65179;29450,59263;57284,352;63847,2137;69783,5275;74857,9569;78873,14825;81714,20904;83183,27631;83007,35396;80734,43162;76640,49947;70978,55418;63024,59733;57656,61145;51857,61537;45372,60694;39417,58556;34068,55301;29229,50732;25272,44848;22764,38122;21844,30768;22627,23807;24900,17453;28426,11785;33050,7020;38613,3372;44941,960;51798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2653665</wp:posOffset>
                </wp:positionV>
                <wp:extent cx="1199515" cy="36576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86AABE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5.15pt;margin-top:208.95pt;height:28.8pt;width:94.45pt;mso-wrap-style:none;z-index:251625472;mso-width-relative:page;mso-height-relative:page;" filled="f" stroked="f" coordsize="21600,21600" o:gfxdata="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K2DSLdgAAAALAQAADwAAAAAAAAABACAAAAAiAAAAZHJzL2Rvd25yZXYueG1sUEsB&#10;AhQAFAAAAAgAh07iQDhvpWeDAQAA7AIAAA4AAAAAAAAAAQAgAAAAJwEAAGRycy9lMm9Eb2MueG1s&#10;UEsFBgAAAAAGAAYAWQEAABw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6AABE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3867785</wp:posOffset>
                </wp:positionV>
                <wp:extent cx="1199515" cy="36576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86AABE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5.15pt;margin-top:304.55pt;height:28.8pt;width:94.45pt;mso-wrap-style:none;z-index:251626496;mso-width-relative:page;mso-height-relative:page;" filled="f" stroked="f" coordsize="21600,21600" o:gfxdata="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E4fI3zYAAAACwEAAA8AAAAAAAAAAQAgAAAAIgAAAGRycy9kb3ducmV2LnhtbFBL&#10;AQIUABQAAAAIAIdO4kDlHDhlhAEAAOwCAAAOAAAAAAAAAAEAIAAAACcBAABkcnMvZTJvRG9jLnht&#10;bFBLBQYAAAAABgAGAFkBAAA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6AABE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1842770</wp:posOffset>
                </wp:positionV>
                <wp:extent cx="293370" cy="1953895"/>
                <wp:effectExtent l="0" t="0" r="952" b="0"/>
                <wp:wrapNone/>
                <wp:docPr id="22" name="梯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3106" cy="1953786"/>
                        </a:xfrm>
                        <a:prstGeom prst="trapezoid">
                          <a:avLst>
                            <a:gd name="adj" fmla="val 0"/>
                          </a:avLst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margin-left:109.75pt;margin-top:145.1pt;height:153.85pt;width:23.1pt;rotation:5898240f;z-index:251627520;v-text-anchor:middle;mso-width-relative:page;mso-height-relative:page;" filled="f" stroked="f" coordsize="293106,1953786" o:gfxdata="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hC7TDYAAAA&#10;CwEAAA8AAAAAAAAAAQAgAAAAIgAAAGRycy9kb3ducmV2LnhtbFBLAQIUABQAAAAIAIdO4kDKQqr+&#10;5AEAAJoDAAAOAAAAAAAAAAEAIAAAACcBAABkcnMvZTJvRG9jLnhtbFBLBQYAAAAABgAGAFkBAAB9&#10;BQAAAAA=&#10;" path="m0,1953786l0,0,293106,0,293106,1953786xe">
                <v:path o:connectlocs="146553,0;0,976893;146553,1953786;293106,976893" o:connectangles="247,164,82,0"/>
                <v:fill on="f" focussize="0,0"/>
                <v:stroke on="f" weight="1.5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5796280</wp:posOffset>
                </wp:positionV>
                <wp:extent cx="1199515" cy="36576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86AABE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5.15pt;margin-top:456.4pt;height:28.8pt;width:94.45pt;mso-wrap-style:none;z-index:251628544;mso-width-relative:page;mso-height-relative:page;" filled="f" stroked="f" coordsize="21600,21600" o:gfxdata="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H2mDnDYAAAACwEAAA8AAAAAAAAAAQAgAAAAIgAAAGRycy9kb3ducmV2LnhtbFBL&#10;AQIUABQAAAAIAIdO4kBf+wJghAEAAOwCAAAOAAAAAAAAAAEAIAAAACcBAABkcnMvZTJvRG9jLnht&#10;bFBLBQYAAAAABgAGAFkBAAA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6AABE"/>
                          <w:spacing w:val="60"/>
                          <w:kern w:val="24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7284085</wp:posOffset>
                </wp:positionV>
                <wp:extent cx="1199515" cy="36576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86AABE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5.15pt;margin-top:573.55pt;height:28.8pt;width:94.45pt;mso-wrap-style:none;z-index:251629568;mso-width-relative:page;mso-height-relative:page;" filled="f" stroked="f" coordsize="21600,21600" o:gfxdata="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Cwf/uf2QAAAA0BAAAPAAAAAAAAAAEAIAAAACIAAABkcnMvZG93bnJldi54bWxQ&#10;SwECFAAUAAAACACHTuJATKDQbYQBAADsAgAADgAAAAAAAAABACAAAAAoAQAAZHJzL2Uyb0RvYy54&#10;bWxQSwUGAAAAAAYABgBZAQAAH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6AABE"/>
                          <w:spacing w:val="60"/>
                          <w:kern w:val="24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8972550</wp:posOffset>
                </wp:positionV>
                <wp:extent cx="1199515" cy="36576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86AABE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5.15pt;margin-top:706.5pt;height:28.8pt;width:94.45pt;mso-wrap-style:none;z-index:251630592;mso-width-relative:page;mso-height-relative:page;" filled="f" stroked="f" coordsize="21600,21600" o:gfxdata="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URJR8NgAAAANAQAADwAAAAAAAAABACAAAAAiAAAAZHJzL2Rvd25yZXYueG1sUEsB&#10;AhQAFAAAAAgAh07iQJHTTW+DAQAA7AIAAA4AAAAAAAAAAQAgAAAAJwEAAGRycy9lMm9Eb2MueG1s&#10;UEsFBgAAAAAGAAYAWQEAABw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86AABE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817245</wp:posOffset>
                </wp:positionH>
                <wp:positionV relativeFrom="paragraph">
                  <wp:posOffset>9327515</wp:posOffset>
                </wp:positionV>
                <wp:extent cx="6003290" cy="81534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290" cy="815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38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64.35pt;margin-top:734.45pt;height:64.2pt;width:472.7pt;z-index:251635712;mso-width-relative:page;mso-height-relative:page;" filled="f" stroked="f" coordsize="21600,21600" o:gfxdata="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C3UzI52wAAAA4BAAAPAAAAAAAAAAEAIAAAACIAAABkcnMvZG93bnJl&#10;di54bWxQSwECFAAUAAAACACHTuJAUvvUW4gBAADuAgAADgAAAAAAAAABACAAAAAq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8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346075</wp:posOffset>
                </wp:positionH>
                <wp:positionV relativeFrom="paragraph">
                  <wp:posOffset>1042035</wp:posOffset>
                </wp:positionV>
                <wp:extent cx="3856990" cy="45720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699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E13" w:rsidRDefault="001D5704">
                            <w:pPr>
                              <w:pStyle w:val="a3"/>
                              <w:spacing w:before="0" w:beforeAutospacing="0" w:after="0" w:afterAutospacing="0" w:line="57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48"/>
                                <w:szCs w:val="48"/>
                              </w:rPr>
                              <w:t>小</w:t>
                            </w:r>
                            <w:r w:rsidR="00F957A9"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48"/>
                                <w:szCs w:val="48"/>
                              </w:rPr>
                              <w:t>萝卜</w:t>
                            </w:r>
                            <w:r w:rsidR="00B739B5">
                              <w:rPr>
                                <w:rFonts w:ascii="微软雅黑" w:eastAsia="微软雅黑" w:hAnsi="微软雅黑" w:cstheme="minorBidi" w:hint="eastAsia"/>
                                <w:color w:val="86AABE"/>
                                <w:kern w:val="24"/>
                                <w:sz w:val="48"/>
                                <w:szCs w:val="48"/>
                              </w:rPr>
                              <w:t xml:space="preserve">   </w:t>
                            </w:r>
                            <w:r w:rsidR="00B739B5">
                              <w:rPr>
                                <w:rFonts w:ascii="微软雅黑 Light" w:eastAsia="微软雅黑 Light" w:hAnsi="微软雅黑 Light" w:cstheme="minorBidi" w:hint="eastAsia"/>
                                <w:color w:val="86AABE"/>
                                <w:kern w:val="24"/>
                                <w:sz w:val="18"/>
                                <w:szCs w:val="18"/>
                              </w:rPr>
                              <w:t>2年在校学生活动经验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36" type="#_x0000_t202" style="position:absolute;margin-left:27.25pt;margin-top:82.05pt;width:303.7pt;height:36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" filled="f" stroked="f">
                <v:textbox style="mso-fit-shape-to-text:t">
                  <w:txbxContent>
                    <w:p w:rsidR="00080E13" w:rsidRDefault="001D5704">
                      <w:pPr>
                        <w:pStyle w:val="a3"/>
                        <w:spacing w:before="0" w:beforeAutospacing="0" w:after="0" w:afterAutospacing="0" w:line="576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48"/>
                          <w:szCs w:val="48"/>
                        </w:rPr>
                        <w:t>小</w:t>
                      </w:r>
                      <w:r w:rsidR="00F957A9"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48"/>
                          <w:szCs w:val="48"/>
                        </w:rPr>
                        <w:t>萝卜</w:t>
                      </w:r>
                      <w:bookmarkStart w:id="1" w:name="_GoBack"/>
                      <w:bookmarkEnd w:id="1"/>
                      <w:r w:rsidR="00B739B5">
                        <w:rPr>
                          <w:rFonts w:ascii="微软雅黑" w:eastAsia="微软雅黑" w:hAnsi="微软雅黑" w:cstheme="minorBidi" w:hint="eastAsia"/>
                          <w:color w:val="86AABE"/>
                          <w:kern w:val="24"/>
                          <w:sz w:val="48"/>
                          <w:szCs w:val="48"/>
                        </w:rPr>
                        <w:t xml:space="preserve">   </w:t>
                      </w:r>
                      <w:r w:rsidR="00B739B5">
                        <w:rPr>
                          <w:rFonts w:ascii="微软雅黑 Light" w:eastAsia="微软雅黑 Light" w:hAnsi="微软雅黑 Light" w:cstheme="minorBidi" w:hint="eastAsia"/>
                          <w:color w:val="86AABE"/>
                          <w:kern w:val="24"/>
                          <w:sz w:val="18"/>
                          <w:szCs w:val="18"/>
                        </w:rPr>
                        <w:t>2年在校学生活动经验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148590</wp:posOffset>
                </wp:positionV>
                <wp:extent cx="3298190" cy="3657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Arial Black" w:hAnsi="Arial Black" w:cstheme="minorBid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5.75pt;margin-top:11.7pt;height:28.8pt;width:259.7pt;z-index:251643904;mso-width-relative:page;mso-height-relative:page;" filled="f" stroked="f" coordsize="21600,21600" o:gfxdata="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zNX0A1gAAAAgBAAAPAAAAAAAAAAEA&#10;IAAAACIAAABkcnMvZG93bnJldi54bWxQSwECFAAUAAAACACHTuJAPs0aip8BAAARAwAADgAAAAAA&#10;AAABACAAAAAl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ascii="Arial Black" w:hAnsi="Arial Black" w:cstheme="minorBidi"/>
                          <w:color w:val="FFFFFF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495300</wp:posOffset>
                </wp:positionV>
                <wp:extent cx="2091055" cy="21336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05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19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求职意向：北京地区教育培训相关岗位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7.3pt;margin-top:39pt;height:16.8pt;width:164.65pt;z-index:251644928;mso-width-relative:page;mso-height-relative:page;" filled="f" stroked="f" coordsize="21600,21600" o:gfxdata="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I4wAKDWAAAACQEAAA8AAAAAAAAA&#10;AQAgAAAAIgAAAGRycy9kb3ducmV2LnhtbFBLAQIUABQAAAAIAIdO4kD1zVrLoQEAABEDAAAOAAAA&#10;AAAAAAEAIAAAACU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19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6"/>
                          <w:szCs w:val="16"/>
                        </w:rPr>
                        <w:t>求职意向：北京地区教育培训相关岗位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6818630</wp:posOffset>
                </wp:positionV>
                <wp:extent cx="186055" cy="7559675"/>
                <wp:effectExtent l="8890" t="0" r="0" b="0"/>
                <wp:wrapNone/>
                <wp:docPr id="35" name="同侧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85741" cy="7559674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86AA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style="position:absolute;left:0pt;flip:y;margin-left:290.3pt;margin-top:536.9pt;height:595.25pt;width:14.65pt;rotation:-5898240f;z-index:251645952;v-text-anchor:middle;mso-width-relative:page;mso-height-relative:page;" fillcolor="#86AABE" filled="t" stroked="f" coordsize="185741,7559674" o:gfxdata="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4m&#10;u9XbAAAADQEAAA8AAAAAAAAAAQAgAAAAIgAAAGRycy9kb3ducmV2LnhtbFBLAQIUABQAAAAIAIdO&#10;4kACoItcIAIAAP8DAAAOAAAAAAAAAAEAIAAAACoBAABkcnMvZTJvRG9jLnhtbFBLBQYAAAAABgAG&#10;AFkBAAC8BQAAAAA=&#10;" path="m0,0l185741,0,185741,0,185741,7559674,185741,7559674,0,7559674,0,7559674,0,0,0,0xe">
                <v:path o:connectlocs="185741,3779837;92870,7559674;0,3779837;92870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2817495</wp:posOffset>
                </wp:positionV>
                <wp:extent cx="168910" cy="118110"/>
                <wp:effectExtent l="0" t="0" r="3175" b="0"/>
                <wp:wrapNone/>
                <wp:docPr id="36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8796" cy="11794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42" o:spid="_x0000_s1026" o:spt="100" style="position:absolute;left:0pt;margin-left:35.85pt;margin-top:221.85pt;height:9.3pt;width:13.3pt;z-index:251646976;mso-width-relative:page;mso-height-relative:page;" fillcolor="#FFFFFF" filled="t" stroked="f" coordsize="263,184" o:gfxdata="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NcR0YDZAAAACQEAAA8AAAAAAAAAAQAgAAAAIgAAAGRycy9kb3ducmV2Lnht&#10;bFBLAQIUABQAAAAIAIdO4kBcMz1lTwUAAEwZAAAOAAAAAAAAAAEAIAAAACgBAABkcnMvZTJvRG9j&#10;LnhtbFBLBQYAAAAABgAGAFkBAADp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4009390</wp:posOffset>
                </wp:positionV>
                <wp:extent cx="92075" cy="175260"/>
                <wp:effectExtent l="0" t="0" r="3175" b="0"/>
                <wp:wrapNone/>
                <wp:docPr id="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2100" cy="175429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8.75pt;margin-top:315.7pt;height:13.8pt;width:7.25pt;z-index:251648000;v-text-anchor:middle;mso-width-relative:page;mso-height-relative:page;" fillcolor="#FFFFFF" filled="t" stroked="f" coordsize="3389,6457" o:gfxdata="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2174467,3871528;22078182,4128028;21765303,4865444;21283959,5947551;20642140,7294173;20048476,8424368;19599200,9201885;19117856,9995432;18612434,10780963;18074917,11550438;17497287,12295896;16895580,13001253;27188577,38242326;0,38242326;10557747,13570385;9923944,12865001;9322264,12111529;8736618,11317982;8191057,10500418;7669601,9666798;7188256,8833177;6738980,8007571;5960791,6476582;5359084,5162019;4933885,4176117;4677179,3558923;4773437,3462719;5238748,3069966;5752214,2661184;6426101,2196272;7236385,1707315;8183040,1210343;8712540,985928;9258074,761487;9843720,569105;10453445,392752;11095237,240471;11753090,120221;12443038,40073;13149048,0;13879081,8014;14641236,64118;15419426,176352;16205632,344663;17023960,569105;17850279,865679;18692658,1234387;19551071,1675255;20425518,2196272;21308010,2805451;22206535,3502820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7428230</wp:posOffset>
                </wp:positionV>
                <wp:extent cx="134620" cy="135890"/>
                <wp:effectExtent l="0" t="0" r="0" b="0"/>
                <wp:wrapNone/>
                <wp:docPr id="3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60" cy="136046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6.7pt;margin-top:584.9pt;height:10.7pt;width:10.6pt;z-index:251649024;v-text-anchor:middle;mso-width-relative:page;mso-height-relative:page;" fillcolor="#FFFFFF" filled="t" stroked="f" coordsize="1879600,1901723" o:gfxdata="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62703,73463;134460,74064;134460,136046;62703,127038;0,72545;51330,73456;51330,125418;0,117474;51330,11402;51330,63230;0,64970;0,18362;134460,0;134460,62389;62916,63000;62703,44805;62703,10338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1586230</wp:posOffset>
                </wp:positionV>
                <wp:extent cx="1455420" cy="62484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生日：1991.07.07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工作经验：应届生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5.1pt;margin-top:124.9pt;height:49.2pt;width:114.6pt;z-index:251650048;mso-width-relative:page;mso-height-relative:page;" filled="f" stroked="f" coordsize="21600,21600" o:gfxdata="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1S1wq2AAAAAoBAAAPAAAAAAAAAAEAIAAA&#10;ACIAAABkcnMvZG93bnJldi54bWxQSwECFAAUAAAACACHTuJAcvHAzJoBAAAG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生日：1991.07.07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工作经验：应届生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1586865</wp:posOffset>
                </wp:positionV>
                <wp:extent cx="1590675" cy="62484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电话：1807140000              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邮箱：docer@qq.com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6pt;margin-top:124.95pt;height:49.2pt;width:125.25pt;z-index:251651072;mso-width-relative:page;mso-height-relative:page;" filled="f" stroked="f" coordsize="21600,21600" o:gfxdata="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9bM5G2QAAAAsBAAAPAAAAAAAAAAEAIAAA&#10;ACIAAABkcnMvZG93bnJldi54bWxQSwECFAAUAAAACACHTuJAD8Ke05kBAAAG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 xml:space="preserve">电话：1807140000       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邮箱：docer@qq.com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1586230</wp:posOffset>
                </wp:positionV>
                <wp:extent cx="1374775" cy="62484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现居：北京海淀</w:t>
                            </w:r>
                          </w:p>
                          <w:p w:rsidR="00080E13" w:rsidRDefault="00B739B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D0D0D"/>
                                <w:sz w:val="20"/>
                                <w:szCs w:val="20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67pt;margin-top:124.9pt;height:49.2pt;width:108.25pt;z-index:251652096;mso-width-relative:page;mso-height-relative:page;" filled="f" stroked="f" coordsize="21600,21600" o:gfxdata="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QjSTv2AAAAAsBAAAPAAAAAAAAAAEAIAAA&#10;ACIAAABkcnMvZG93bnJldi54bWxQSwECFAAUAAAACACHTuJA3OA98poBAAAGAwAADgAAAAAAAAAB&#10;ACAAAAAn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现居：北京海淀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sz w:val="20"/>
                          <w:szCs w:val="20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1725930</wp:posOffset>
                </wp:positionV>
                <wp:extent cx="128905" cy="121285"/>
                <wp:effectExtent l="0" t="0" r="4445" b="0"/>
                <wp:wrapNone/>
                <wp:docPr id="42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69" cy="121324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6.05pt;margin-top:135.9pt;height:9.55pt;width:10.15pt;z-index:251653120;v-text-anchor:middle;mso-width-relative:page;mso-height-relative:page;" fillcolor="#86AABE" filled="t" stroked="f" coordsize="1993900,1873250" o:gfxdata="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76,95337;83928,37348;74681,73563;71017,51682;66812,45634;69837,44970;72296,43814;74239,42241;75640,40200;76698,37348;36817,80299;43580,51288;36817,52001;39448,45240;42080,44232;44195,42806;45768,40938;46875,38627;13895,17273;11121,19165;9795,22286;10237,102586;12348,105166;15638,106173;110450,105436;112831,103102;113543,22876;112512,19608;109934,17470;99770,20984;21628,17003;86415,13342;107676,7199;112315,7912;116415,9877;119730,12924;122086,16782;123240,21303;123142,102684;121767,107082;119239,110817;115777,113692;111579,115461;15638,115977;10998,115264;6873,113274;3559,110252;1227,106394;73,101898;171,20492;1522,16094;4050,12334;7536,9460;11734,7690;23543,719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2014855</wp:posOffset>
                </wp:positionH>
                <wp:positionV relativeFrom="paragraph">
                  <wp:posOffset>2013585</wp:posOffset>
                </wp:positionV>
                <wp:extent cx="152400" cy="89535"/>
                <wp:effectExtent l="0" t="0" r="0" b="5715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660" cy="89814"/>
                        </a:xfrm>
                        <a:custGeom>
                          <a:avLst/>
                          <a:gdLst>
                            <a:gd name="T0" fmla="*/ 1905000 w 6649"/>
                            <a:gd name="T1" fmla="*/ 302090 h 3908"/>
                            <a:gd name="T2" fmla="*/ 952357 w 6649"/>
                            <a:gd name="T3" fmla="*/ 0 h 3908"/>
                            <a:gd name="T4" fmla="*/ 0 w 6649"/>
                            <a:gd name="T5" fmla="*/ 302090 h 3908"/>
                            <a:gd name="T6" fmla="*/ 488785 w 6649"/>
                            <a:gd name="T7" fmla="*/ 456861 h 3908"/>
                            <a:gd name="T8" fmla="*/ 400540 w 6649"/>
                            <a:gd name="T9" fmla="*/ 923753 h 3908"/>
                            <a:gd name="T10" fmla="*/ 952357 w 6649"/>
                            <a:gd name="T11" fmla="*/ 1120083 h 3908"/>
                            <a:gd name="T12" fmla="*/ 1504460 w 6649"/>
                            <a:gd name="T13" fmla="*/ 923753 h 3908"/>
                            <a:gd name="T14" fmla="*/ 1416215 w 6649"/>
                            <a:gd name="T15" fmla="*/ 456861 h 3908"/>
                            <a:gd name="T16" fmla="*/ 1905000 w 6649"/>
                            <a:gd name="T17" fmla="*/ 302090 h 390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6649" h="3908">
                              <a:moveTo>
                                <a:pt x="6649" y="1054"/>
                              </a:moveTo>
                              <a:lnTo>
                                <a:pt x="3324" y="0"/>
                              </a:lnTo>
                              <a:lnTo>
                                <a:pt x="0" y="1054"/>
                              </a:lnTo>
                              <a:lnTo>
                                <a:pt x="1706" y="1594"/>
                              </a:lnTo>
                              <a:lnTo>
                                <a:pt x="1398" y="3223"/>
                              </a:lnTo>
                              <a:lnTo>
                                <a:pt x="3324" y="3908"/>
                              </a:lnTo>
                              <a:lnTo>
                                <a:pt x="5251" y="3223"/>
                              </a:lnTo>
                              <a:lnTo>
                                <a:pt x="4943" y="1594"/>
                              </a:lnTo>
                              <a:lnTo>
                                <a:pt x="6649" y="10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58.65pt;margin-top:158.55pt;height:7.05pt;width:12pt;z-index:251654144;v-text-anchor:middle;mso-width-relative:page;mso-height-relative:page;" fillcolor="#86AABE" filled="t" stroked="f" coordsize="6649,3908" o:gfxdata="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" path="m6649,1054l3324,0,0,1054,1706,1594,1398,3223,3324,3908,5251,3223,4943,1594,6649,1054xe">
                <v:path o:connectlocs="43738502,6942658;21865967,0;0,6942658;11222427,10499619;9196335,21229772;21865967,25741846;34542166,21229772;32516074,10499619;43738502,6942658" o:connectangles="0,0,0,0,0,0,0,0,0"/>
                <v:fill on="t" focussize="0,0"/>
                <v:stroke on="f" weight="4.5pt" miterlimit="8" joinstyle="miter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1977390</wp:posOffset>
                </wp:positionV>
                <wp:extent cx="109855" cy="136525"/>
                <wp:effectExtent l="0" t="0" r="5080" b="0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9615" cy="136734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36.65pt;margin-top:155.7pt;height:10.75pt;width:8.65pt;z-index:251655168;v-text-anchor:middle;mso-width-relative:page;mso-height-relative:page;" fillcolor="#86AABE" filled="t" stroked="f" coordsize="1827213,2278063" o:gfxdata="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30878,88724;35159,102162;39075,107168;39377,82809;38024,75444;41319,72447;53208,74408;52938,82108;51505,107949;55644,103549;59766,93203;62615,70216;80028,67378;88098,72527;91599,81566;89721,105956;83195,109639;66753,113178;39998,114230;14770,111360;4583,107790;270,103501;1209,76353;7417,69148;19258,66581;29349,19891;24393,29573;24903,39447;28138,47375;33125,53851;38892,58413;44596,60503;50014,59706;55877,56228;61342,50581;65485,43244;67412,34758;58267,30929;43688,27452;36502,23241;32296,19157;50731,510;59048,4035;65947,10368;70886,18934;73403,29127;72877,40293;68990,50278;62760,58318;55351,63917;47926,66613;40916,65959;33332,62098;26258,55478;20793,46641;18100,36034;18865,25059;22386,15409;28122,7640;35626,2328;44389,4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2054860</wp:posOffset>
                </wp:positionH>
                <wp:positionV relativeFrom="paragraph">
                  <wp:posOffset>1725930</wp:posOffset>
                </wp:positionV>
                <wp:extent cx="72390" cy="123825"/>
                <wp:effectExtent l="19050" t="0" r="22860" b="9525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91" cy="1239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61.8pt;margin-top:135.9pt;height:9.75pt;width:5.7pt;z-index:251656192;v-text-anchor:middle;mso-width-relative:page;mso-height-relative:page;" fillcolor="#86AABE" filled="t" stroked="f" coordsize="559792,955625" o:gfxdata="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PxEh+DZAAAACwEAAA8AAAAAAAAAAQAgAAAAIgAAAGRycy9kb3ducmV2LnhtbFBLAQIUABQA&#10;AAAIAIdO4kDD9KTURQMAAHYIAAAOAAAAAAAAAAEAIAAAACgBAABkcnMvZTJvRG9jLnhtbFBLBQYA&#10;AAAABgAGAFkBAADf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3521075</wp:posOffset>
                </wp:positionH>
                <wp:positionV relativeFrom="paragraph">
                  <wp:posOffset>2000250</wp:posOffset>
                </wp:positionV>
                <wp:extent cx="114300" cy="118745"/>
                <wp:effectExtent l="0" t="0" r="0" b="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604" cy="118556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277.25pt;margin-top:157.5pt;height:9.35pt;width:9pt;z-index:251657216;v-text-anchor:middle;mso-width-relative:page;mso-height-relative:page;" fillcolor="#86AABE" filled="t" stroked="f" coordsize="90,93" o:gfxdata="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739B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3522980</wp:posOffset>
                </wp:positionH>
                <wp:positionV relativeFrom="paragraph">
                  <wp:posOffset>1738630</wp:posOffset>
                </wp:positionV>
                <wp:extent cx="114300" cy="114300"/>
                <wp:effectExtent l="0" t="0" r="0" b="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604" cy="114604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AAB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D39EF65" id="KSO_Shape" o:spid="_x0000_s1026" style="position:absolute;left:0;text-align:left;margin-left:277.4pt;margin-top:136.9pt;width:9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86aab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815847087;2147483646,2147483646;2147483646,2147483646;2147483646,2147483646;2147483646,2147483646;815847087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</w:p>
    <w:sectPr w:rsidR="00080E13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AD8" w:rsidRDefault="004D7AD8" w:rsidP="001D5704">
      <w:r>
        <w:separator/>
      </w:r>
    </w:p>
  </w:endnote>
  <w:endnote w:type="continuationSeparator" w:id="0">
    <w:p w:rsidR="004D7AD8" w:rsidRDefault="004D7AD8" w:rsidP="001D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兰亭黑简体">
    <w:altName w:val="黑体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1" w:subsetted="1" w:fontKey="{6474B05B-B821-4EF3-AA80-ABB884A50DB4}"/>
    <w:embedBold r:id="rId2" w:subsetted="1" w:fontKey="{D636ABB5-A525-49DF-B523-483E179DDBFB}"/>
  </w:font>
  <w:font w:name="微软雅黑 Light">
    <w:charset w:val="86"/>
    <w:family w:val="swiss"/>
    <w:pitch w:val="variable"/>
    <w:sig w:usb0="80000287" w:usb1="28CF0010" w:usb2="00000016" w:usb3="00000000" w:csb0="0004001F" w:csb1="00000000"/>
    <w:embedRegular r:id="rId3" w:subsetted="1" w:fontKey="{CE8F539B-1AEE-4E42-B716-689D1FDB1F40}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  <w:embedRegular r:id="rId4" w:subsetted="1" w:fontKey="{0EFB82F5-2249-47DF-B920-3EA7ECC0EC0D}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AD8" w:rsidRDefault="004D7AD8" w:rsidP="001D5704">
      <w:r>
        <w:separator/>
      </w:r>
    </w:p>
  </w:footnote>
  <w:footnote w:type="continuationSeparator" w:id="0">
    <w:p w:rsidR="004D7AD8" w:rsidRDefault="004D7AD8" w:rsidP="001D5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43CA4"/>
    <w:rsid w:val="000039C2"/>
    <w:rsid w:val="00080E13"/>
    <w:rsid w:val="000E04DC"/>
    <w:rsid w:val="00184E49"/>
    <w:rsid w:val="001D03C0"/>
    <w:rsid w:val="001D5704"/>
    <w:rsid w:val="002258FD"/>
    <w:rsid w:val="004D7AD8"/>
    <w:rsid w:val="0065426F"/>
    <w:rsid w:val="00663D21"/>
    <w:rsid w:val="0069052C"/>
    <w:rsid w:val="0069529A"/>
    <w:rsid w:val="00735C23"/>
    <w:rsid w:val="007F31E9"/>
    <w:rsid w:val="008D7B16"/>
    <w:rsid w:val="00A971AA"/>
    <w:rsid w:val="00B0303F"/>
    <w:rsid w:val="00B11153"/>
    <w:rsid w:val="00B739B5"/>
    <w:rsid w:val="00D46F8C"/>
    <w:rsid w:val="00D71AD9"/>
    <w:rsid w:val="00D97681"/>
    <w:rsid w:val="00DF4281"/>
    <w:rsid w:val="00E11C41"/>
    <w:rsid w:val="00F957A9"/>
    <w:rsid w:val="00FF1E90"/>
    <w:rsid w:val="5024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1D5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D5704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D5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D5704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258F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258F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1D5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D5704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D5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D5704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258F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258F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2017&#31179;&#25307;&#26368;&#26032;&#31616;&#21382;&#12305;&#25945;&#32946;&#22521;&#35757;&#31867;&#27714;&#32844;&#31616;&#21382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标准版本">
      <a:majorFont>
        <a:latin typeface="Impact"/>
        <a:ea typeface="微软雅黑"/>
        <a:cs typeface=""/>
      </a:majorFont>
      <a:minorFont>
        <a:latin typeface="方正兰亭黑简体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【2017秋招最新简历】教育培训类求职简历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Windows 用户</cp:lastModifiedBy>
  <cp:revision>11</cp:revision>
  <dcterms:created xsi:type="dcterms:W3CDTF">2017-09-27T05:27:00Z</dcterms:created>
  <dcterms:modified xsi:type="dcterms:W3CDTF">2018-02-05T10:33:00Z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