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4468495</wp:posOffset>
            </wp:positionH>
            <wp:positionV relativeFrom="paragraph">
              <wp:posOffset>803275</wp:posOffset>
            </wp:positionV>
            <wp:extent cx="1353820" cy="1354455"/>
            <wp:effectExtent l="19050" t="19050" r="17780" b="17145"/>
            <wp:wrapNone/>
            <wp:docPr id="5" name="图片 5" descr="D:\桌面\桌面文件\登记照4\00125.jpg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桌面\桌面文件\登记照4\00125.jpg0012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3544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D3DBE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8231505</wp:posOffset>
                </wp:positionV>
                <wp:extent cx="6571615" cy="294640"/>
                <wp:effectExtent l="19050" t="12700" r="635" b="3556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36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37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38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39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职业技能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648.15pt;height:23.2pt;width:517.45pt;z-index:251655168;mso-width-relative:page;mso-height-relative:page;" coordorigin="1000,3618" coordsize="10349,464" o:gfxdata="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e9pkU7sAAADb&#10;AAAADwAAAGRycy9kb3ducmV2LnhtbEWPQYvCMBSE78L+h/AW9qapK4pUo+CC4FFdqx4fybMpNi+l&#10;idb990ZY8DjMzDfMfPlwtbhTGyrPCoaDDASx9qbiUsHhd92fgggR2WDtmRT8UYDl4qM3x9z4jnd0&#10;38dSJAiHHBXYGJtcyqAtOQwD3xAn7+JbhzHJtpSmxS7BXS2/s2wiHVacFiw29GNJX/c3p0Cftjfe&#10;rmyzLlahK+zxrOvxWamvz2E2AxHpEd/h//bGKBhN4PUl/Q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9pkU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hAR9vrkAAADb&#10;AAAADwAAAGRycy9kb3ducmV2LnhtbEVPzYrCMBC+L/gOYQRva9IVF6lGD6KLBwW3+gBDM7bVZlKb&#10;aPXtzUHw+PH9zxYPW4s7tb5yrCEZKhDEuTMVFxqOh/X3BIQPyAZrx6ThSR4W897XDFPjOv6nexYK&#10;EUPYp6ihDKFJpfR5SRb90DXEkTu51mKIsC2kabGL4baWP0r9SosVx4YSG1qWlF+ym9XQ1dvsnNyW&#10;efO329Carqvx/qi0HvQTNQUR6BE+4rd7YzSM4tj4Jf4AOX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QEfb6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2Wiymr0AAADb&#10;AAAADwAAAGRycy9kb3ducmV2LnhtbEWPQWvCQBSE74X+h+UVvNVNKoiNroEWihYPpbHen7vPJJh9&#10;G3bXRP99Vyj0OMzMN8yqvNpODORD61hBPs1AEGtnWq4V/Ow/nhcgQkQ22DkmBTcKUK4fH1ZYGDfy&#10;Nw1VrEWCcChQQRNjX0gZdEMWw9T1xMk7OW8xJulraTyOCW47+ZJlc2mx5bTQYE/vDelzdbEKDu70&#10;Nlp95M/h9tVeNjuv9WKn1OQpz5YgIl3jf/ivvTUKZq9w/5J+gF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aLKa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职业技能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8564245</wp:posOffset>
                </wp:positionV>
                <wp:extent cx="6435725" cy="786765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1520" y="9478645"/>
                          <a:ext cx="64357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语言能力：大学英语，能够熟练的进行听、说、读、写。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计算机：计算机二级证书，熟练操作windows平台上的各类应用软件，如Word、Excel、Power Point。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团队能力：具有丰富的团队组建与扩充经验和项目管理与协调经验，能够独挡一面。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2.4pt;margin-top:674.35pt;height:61.95pt;width:506.75pt;z-index:251653120;mso-width-relative:page;mso-height-relative:page;" filled="f" stroked="f" coordsize="21600,21600" o:gfxdata="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CHuNM2wAAAA0BAAAPAAAAAAAAAAEAIAAAACIAAABkcnMvZG93bnJldi54&#10;bWxQSwECFAAUAAAACACHTuJAK4bpyr4BAABKAwAADgAAAAAAAAABACAAAAAqAQAAZHJzL2Uyb0Rv&#10;Yy54bWxQSwUGAAAAAAYABgBZAQAAW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语言能力：大学英语，能够熟练的进行听、说、读、写。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计算机：计算机二级证书，熟练操作windows平台上的各类应用软件，如Word、Excel、Power Point。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团队能力：具有丰富的团队组建与扩充经验和项目管理与协调经验，能够独挡一面。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6863715</wp:posOffset>
                </wp:positionV>
                <wp:extent cx="6435725" cy="1243965"/>
                <wp:effectExtent l="0" t="0" r="0" b="0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31520" y="7778115"/>
                          <a:ext cx="6435725" cy="1243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eastAsia="zh-CN"/>
                              </w:rPr>
                              <w:t>实习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eastAsia="zh-CN"/>
                              </w:rPr>
                              <w:t>交通银行文员实习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 xml:space="preserve">                          20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08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-20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08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4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负责中心的接待工作；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负责中心的行政事务及前台管理；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协助处理客户服务及简单客诉；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负责中心简单财务管理，资产管控；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32.4pt;margin-top:540.45pt;height:97.95pt;width:506.75pt;z-index:251663360;mso-width-relative:page;mso-height-relative:page;" filled="f" stroked="f" coordsize="21600,21600" o:gfxdata="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cYVOY2wAAAA0BAAAPAAAA&#10;AAAAAAEAIAAAACIAAABkcnMvZG93bnJldi54bWxQSwECFAAUAAAACACHTuJAqI7HU9kBAACKAwAA&#10;DgAAAAAAAAABACAAAAAqAQAAZHJzL2Uyb0RvYy54bWxQSwUGAAAAAAYABgBZAQAAd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eastAsia="zh-CN"/>
                        </w:rPr>
                        <w:t>实习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 xml:space="preserve">        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eastAsia="zh-CN"/>
                        </w:rPr>
                        <w:t>交通银行文员实习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 xml:space="preserve">                          20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08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-20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08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4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负责中心的接待工作；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负责中心的行政事务及前台管理；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协助处理客户服务及简单客诉；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负责中心简单财务管理，资产管控；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4822825</wp:posOffset>
                </wp:positionV>
                <wp:extent cx="6571615" cy="294640"/>
                <wp:effectExtent l="19050" t="12700" r="635" b="3556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16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17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26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28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379.75pt;height:23.2pt;width:517.45pt;z-index:251662336;mso-width-relative:page;mso-height-relative:page;" coordorigin="1000,3618" coordsize="10349,464" o:gfxdata="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MG84M7cAAADb&#10;AAAADwAAAGRycy9kb3ducmV2LnhtbEVPy6rCMBDdC/5DGMGdpl5QpBoFBcGl1/dySMam2ExKE633&#10;728Ewd0cznPmy5erxJOaUHpWMBpmIIi1NyUXCo6HzWAKIkRkg5VnUvBHAZaLbmeOufEt/9JzHwuR&#10;QjjkqMDGWOdSBm3JYRj6mjhxN984jAk2hTQNtincVfInyybSYcmpwWJNa0v6vn84Bfqye/BuZevN&#10;aRXakz1fdTW+KtXvjbIZiEiv+BV/3FuT5k/g/Us6QC7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bzgz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Hw7airwAAADb&#10;AAAADwAAAGRycy9kb3ducmV2LnhtbEWPQYvCMBSE78L+h/AWvGlSYUWq0YPo4mEFrf0Bj+Zt27V5&#10;6TbR6r83guBxmJlvmMXqZhtxpc7XjjUkYwWCuHCm5lJDftqOZiB8QDbYOCYNd/KwWn4MFpga1/OR&#10;rlkoRYSwT1FDFUKbSumLiiz6sWuJo/frOoshyq6UpsM+wm0jJ0pNpcWa40KFLa0rKs7ZxWrom5/s&#10;L7msi/Z7v6Mt/W++DrnSeviZqDmIQLfwDr/aO6NhMoXnl/gD5P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O2oq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M/2B3LgAAADb&#10;AAAADwAAAGRycy9kb3ducmV2LnhtbEVPy4rCMBTdC/MP4Q6401QXIh1TQWEYxYX4mP2d5PbBNDcl&#10;ia3+vVkILg/nvVrfbSt68qFxrGA2zUAQa2carhRcL9+TJYgQkQ22jknBgwKsi4/RCnPjBj5Rf46V&#10;SCEcclRQx9jlUgZdk8UwdR1x4krnLcYEfSWNxyGF21bOs2whLTacGmrsaFuT/j/frIJfV24Gq/94&#10;3z+Oze3n4LVeHpQaf86yLxCR7vEtfrl3RsE8jU1f0g+QxR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/2B3LgAAADbAAAA&#10;DwAAAAAAAAABACAAAAAiAAAAZHJzL2Rvd25yZXYueG1sUEsBAhQAFAAAAAgAh07iQDMvBZ47AAAA&#10;OQAAABAAAAAAAAAAAQAgAAAABwEAAGRycy9zaGFwZXhtbC54bWxQSwUGAAAAAAYABgBbAQAAsQMA&#10;AAAA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工作经验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5196205</wp:posOffset>
                </wp:positionV>
                <wp:extent cx="6435725" cy="1701165"/>
                <wp:effectExtent l="0" t="0" r="0" b="0"/>
                <wp:wrapNone/>
                <wp:docPr id="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31520" y="6110605"/>
                          <a:ext cx="6435725" cy="1701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eastAsia="zh-CN"/>
                              </w:rPr>
                              <w:t>财务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eastAsia="zh-CN"/>
                              </w:rPr>
                              <w:t>重村钢模机械工业苏州有限公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 xml:space="preserve">                 20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09.01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.-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2013.1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员工出差分借支和不可借支，若需要借支就必须填写借支单，然后交总经理审批签名，交由财务审核，确认无误后，由出纳发款。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员工出差回来后，据实填写支付证明单，并在单后面贴上收据或发票，先交由证明人签名，然后给总经理签名，进行实报实销，再经会计审核后，由出纳给予报销。 负责招聘工作，制定公司的人力资源发展计划，确保人才梯队发展和人才储备及培养。</w:t>
                            </w:r>
                          </w:p>
                          <w:p>
                            <w:pPr>
                              <w:pStyle w:val="5"/>
                              <w:numPr>
                                <w:numId w:val="0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Chars="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32.4pt;margin-top:409.15pt;height:133.95pt;width:506.75pt;z-index:251660288;mso-width-relative:page;mso-height-relative:page;" filled="f" stroked="f" coordsize="21600,21600" o:gfxdata="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pGTQNsAAAAMAQAADwAAAAAA&#10;AAABACAAAAAiAAAAZHJzL2Rvd25yZXYueG1sUEsBAhQAFAAAAAgAh07iQDo7FLDXAQAAiwMAAA4A&#10;AAAAAAAAAQAgAAAAKgEAAGRycy9lMm9Eb2MueG1sUEsFBgAAAAAGAAYAWQEAAHM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eastAsia="zh-CN"/>
                        </w:rPr>
                        <w:t>财务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 xml:space="preserve">         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eastAsia="zh-CN"/>
                        </w:rPr>
                        <w:t>重村钢模机械工业苏州有限公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 xml:space="preserve">                 20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09.01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.-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2013.1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员工出差分借支和不可借支，若需要借支就必须填写借支单，然后交总经理审批签名，交由财务审核，确认无误后，由出纳发款。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员工出差回来后，据实填写支付证明单，并在单后面贴上收据或发票，先交由证明人签名，然后给总经理签名，进行实报实销，再经会计审核后，由出纳给予报销。 负责招聘工作，制定公司的人力资源发展计划，确保人才梯队发展和人才储备及培养。</w:t>
                      </w:r>
                    </w:p>
                    <w:p>
                      <w:pPr>
                        <w:pStyle w:val="5"/>
                        <w:numPr>
                          <w:numId w:val="0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Chars="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3391535</wp:posOffset>
                </wp:positionV>
                <wp:extent cx="6571615" cy="294640"/>
                <wp:effectExtent l="19050" t="12700" r="635" b="3556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4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6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2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267.05pt;height:23.2pt;width:517.45pt;z-index:251654144;mso-width-relative:page;mso-height-relative:page;" coordorigin="1000,3618" coordsize="10349,464" o:gfxdata="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">
                <o:lock v:ext="edit" aspectratio="f"/>
                <v:line id="_x0000_s1026" o:spid="_x0000_s1026" o:spt="20" style="position:absolute;left:7097;top:-406;height:8504;width:0;rotation:-5898240f;" filled="f" stroked="t" coordsize="21600,21600" o:gfxdata="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BoIeLsAAADa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_x0000_s1026" o:spid="_x0000_s1026" o:spt="203" style="position:absolute;left:1000;top:3618;height:464;width:1966;" coordorigin="1000,3618" coordsize="1966,464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DkseZLwAAADa&#10;AAAADwAAAGRycy9kb3ducmV2LnhtbEWPQWvCQBSE7wX/w/IEb81uBEuJWT2IlhxaaKM/4JF9JtHs&#10;25hdE/vvu4VCj8PMfMPk24ftxEiDbx1rSBMFgrhypuVaw+l4eH4F4QOywc4xafgmD9vN7CnHzLiJ&#10;v2gsQy0ihH2GGpoQ+kxKXzVk0SeuJ47e2Q0WQ5RDLc2AU4TbTi6VepEWW44LDfa0a6i6lnerYere&#10;y0t631X920dBB7rtV58npfVinqo1iECP8B/+axdGwxJ+r8Qb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5LHmS8AAAA&#10;2gAAAA8AAAAAAAAAAQAgAAAAIgAAAGRycy9kb3ducmV2LnhtbFBLAQIUABQAAAAIAIdO4kAzLwWe&#10;OwAAADkAAAAQAAAAAAAAAAEAIAAAAAsBAABkcnMvc2hhcGV4bWwueG1sUEsFBgAAAAAGAAYAWwEA&#10;ALUD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_x0000_s1026" o:spid="_x0000_s1026" o:spt="1" style="position:absolute;left:1370;top:3618;height:455;width:1558;v-text-anchor:middle;" filled="f" stroked="f" coordsize="21600,21600" o:gfxdata="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iFa6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教育背景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3724910</wp:posOffset>
                </wp:positionV>
                <wp:extent cx="6435725" cy="100330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1520" y="4639310"/>
                          <a:ext cx="643572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607A9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 xml:space="preserve">工商管理                 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eastAsia="zh-CN"/>
                              </w:rPr>
                              <w:t>西南财经大学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（本科）                          20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09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.-201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607A9D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主修课程：金融市场与金融机构、计算机相关应用、保险、财务报表分析、金融衍生工具研究、国际金融国际贸易、货币金融学、城市区域经济学、实证金融学、民商法、证券投资、金融计量经济学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vert="horz" wrap="square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2.4pt;margin-top:293.3pt;height:79pt;width:506.75pt;z-index:251652096;mso-width-relative:page;mso-height-relative:page;" filled="f" stroked="f" coordsize="21600,21600" o:gfxdata="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jzWdL3AAAAAsBAAAPAAAAAAAAAAEAIAAAACIAAABkcnMvZG93bnJl&#10;di54bWxQSwECFAAUAAAACACHTuJA31sDucABAABLAwAADgAAAAAAAAABACAAAAArAQAAZHJzL2Uy&#10;b0RvYy54bWxQSwUGAAAAAAYABgBZAQAAX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607A9D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 xml:space="preserve">工商管理                 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eastAsia="zh-CN"/>
                        </w:rPr>
                        <w:t>西南财经大学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（本科）                          20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09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.-201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607A9D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主修课程：金融市场与金融机构、计算机相关应用、保险、财务报表分析、金融衍生工具研究、国际金融国际贸易、货币金融学、城市区域经济学、实证金融学、民商法、证券投资、金融计量经济学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2180590</wp:posOffset>
                </wp:positionV>
                <wp:extent cx="6571615" cy="294640"/>
                <wp:effectExtent l="19050" t="12700" r="635" b="3556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41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42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43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44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171.7pt;height:23.2pt;width:517.45pt;z-index:251665408;mso-width-relative:page;mso-height-relative:page;" coordorigin="1000,3618" coordsize="10349,464" o:gfxdata="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DuK1mzcAAAADAEAAA8AAAAAAAAAAQAgAAAAIgAAAGRycy9kb3ducmV2LnhtbFBLAQIU&#10;ABQAAAAIAIdO4kCnTjgRfgMAAA8KAAAOAAAAAAAAAAEAIAAAACsBAABkcnMvZTJvRG9jLnhtbFBL&#10;BQYAAAAABgAGAFkBAAAbBwAAAAA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rDWPWrwAAADb&#10;AAAADwAAAGRycy9kb3ducmV2LnhtbEWPwWrDMBBE74H+g9hCb4ns0oTiRgm4YOjRSZM0x0XaWqbW&#10;ylhK7Px9VCj0OMzMG2a9nVwnrjSE1rOCfJGBINbetNwoOHxW81cQISIb7DyTghsF2G4eZmssjB95&#10;R9d9bESCcChQgY2xL6QM2pLDsPA9cfK+/eAwJjk00gw4Jrjr5HOWraTDltOCxZ7eLemf/cUp0F/1&#10;hevS9tWxDOPRns66W56VenrMszcQkab4H/5rfxgFLzn8fkk/QG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1j1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0qacsr4AAADb&#10;AAAADwAAAGRycy9kb3ducmV2LnhtbEWPwW7CMBBE70j8g7VIvYGdtlQo4OSAoOLQSm3gA1bxkgTi&#10;dYgNoX9fV6rEcTQzbzSr/G5bcaPeN441JDMFgrh0puFKw2G/nS5A+IBssHVMGn7IQ56NRytMjRv4&#10;m25FqESEsE9RQx1Cl0rpy5os+pnriKN3dL3FEGVfSdPjEOG2lc9KvUmLDceFGjta11Sei6vVMLQf&#10;xSm5rsvu/XNHW7ps5l8HpfXTJFFLEIHu4RH+b++MhtcX+PsSf4DM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qacsr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b29ueb0AAADb&#10;AAAADwAAAGRycy9kb3ducmV2LnhtbEWPwWrDMBBE74X8g9hAb42cYkpwogQaCG3xodRJ7htpY5ta&#10;KyPJdvL3VaHQ4zAzb5jN7mY7MZIPrWMFy0UGglg703Kt4HQ8PK1AhIhssHNMCu4UYLedPWywMG7i&#10;LxqrWIsE4VCggibGvpAy6IYshoXriZN3dd5iTNLX0nicEtx28jnLXqTFltNCgz3tG9Lf1WAVnN31&#10;dbL6wh/j/bMd3kqv9apU6nG+zNYgIt3if/iv/W4U5D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b25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自我评价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2500630</wp:posOffset>
                </wp:positionV>
                <wp:extent cx="6270625" cy="786765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1520" y="3415030"/>
                          <a:ext cx="62706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2.4pt;margin-top:196.9pt;height:61.95pt;width:493.75pt;z-index:251664384;mso-width-relative:page;mso-height-relative:page;" filled="f" stroked="f" coordsize="21600,21600" o:gfxdata="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QeTYd2wAAAAsBAAAPAAAAAAAAAAEAIAAAACIAAABkcnMvZG93bnJldi54&#10;bWxQSwECFAAUAAAACACHTuJAxC9igb4BAABKAwAADgAAAAAAAAABACAAAAAqAQAAZHJzL2Uyb0Rv&#10;Yy54bWxQSwUGAAAAAAYABgBZAQAAW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2106295</wp:posOffset>
                </wp:positionH>
                <wp:positionV relativeFrom="paragraph">
                  <wp:posOffset>860425</wp:posOffset>
                </wp:positionV>
                <wp:extent cx="2278380" cy="1263015"/>
                <wp:effectExtent l="0" t="0" r="0" b="0"/>
                <wp:wrapNone/>
                <wp:docPr id="6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249295" y="1774825"/>
                          <a:ext cx="2278380" cy="1263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手机：  13656223105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  869442093@qq.com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微信：  13656223105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地址：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苏州</w:t>
                            </w:r>
                          </w:p>
                        </w:txbxContent>
                      </wps:txbx>
                      <wps:bodyPr vert="horz" wrap="square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65.85pt;margin-top:67.75pt;height:99.45pt;width:179.4pt;z-index:251658240;mso-width-relative:page;mso-height-relative:page;" filled="f" stroked="f" coordsize="21600,21600" o:gfxdata="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ZTySc2wAAAAsBAAAPAAAA&#10;AAAAAAEAIAAAACIAAABkcnMvZG93bnJldi54bWxQSwECFAAUAAAACACHTuJAesTuHdkBAACMAwAA&#10;DgAAAAAAAAABACAAAAAqAQAAZHJzL2Uyb0RvYy54bWxQSwUGAAAAAAYABgBZAQAAd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手机：  13656223105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  869442093@qq.com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微信：  13656223105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地址：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苏州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483235</wp:posOffset>
                </wp:positionV>
                <wp:extent cx="6571615" cy="294640"/>
                <wp:effectExtent l="19050" t="12700" r="635" b="3556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58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59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60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61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  <w:rPr>
                                    <w:rFonts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38.05pt;height:23.2pt;width:517.45pt;z-index:251658240;mso-width-relative:page;mso-height-relative:page;" coordorigin="1000,3618" coordsize="10349,464" o:gfxdata="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HuyauzbAAAACwEAAA8AAAAAAAAAAQAgAAAAIgAAAGRycy9kb3ducmV2LnhtbFBLAQIUABQA&#10;AAAIAIdO4kBx1cINfAMAAA8KAAAOAAAAAAAAAAEAIAAAACoBAABkcnMvZTJvRG9jLnhtbFBLBQYA&#10;AAAABgAGAFkBAAAYBwAAAAA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uNawGrcAAADb&#10;AAAADwAAAGRycy9kb3ducmV2LnhtbEVPy4rCMBTdC/5DuII7TRUU6TQVHBBc+pxxeUnuNGWam9JE&#10;q39vFoLLw3kX64drxJ26UHtWMJtmIIi1NzVXCs6n7WQFIkRkg41nUvCkAOtyOCgwN77nA92PsRIp&#10;hEOOCmyMbS5l0JYchqlviRP35zuHMcGukqbDPoW7Rs6zbCkd1pwaLLb0bUn/H29Ogf7d33i/se32&#10;sgn9xf5cdbO4KjUezbIvEJEe8SN+u3dGwSKNTV/SD5Dl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41rAa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acFepbkAAADb&#10;AAAADwAAAGRycy9kb3ducmV2LnhtbEVPzYrCMBC+C75DGMGbJhUUqcYeyioeXNDqAwzNbNvdZlKb&#10;aN23N4eFPX58/9vsZVvxpN43jjUkcwWCuHSm4UrD7bqfrUH4gGywdUwafslDthuPtpgaN/CFnkWo&#10;RAxhn6KGOoQuldKXNVn0c9cRR+7L9RZDhH0lTY9DDLetXCi1khYbjg01dpTXVP4UD6thaE/Fd/LI&#10;y+7weaQ93T+W55vSejpJ1AZEoFf4F/+5j0bDKq6PX+IPkL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nBXqW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NK2RgbwAAADb&#10;AAAADwAAAGRycy9kb3ducmV2LnhtbEWPzWrDMBCE74W8g9hAbrXsHoJxowQaCEnJodRt71tp/UOt&#10;lZEUO3n7qFDocZiZb5jN7moHMZEPvWMFRZaDINbO9Nwq+Pw4PJYgQkQ2ODgmBTcKsNsuHjZYGTfz&#10;O011bEWCcKhQQRfjWEkZdEcWQ+ZG4uQ1zluMSfpWGo9zgttBPuX5WlrsOS10ONK+I/1TX6yCL9e8&#10;zFZ/8+t0e+svx7PXujwrtVoW+TOISNf4H/5rn4yCdQG/X9IPkN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tkY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  <w:rPr>
                              <w:rFonts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基本信息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860425</wp:posOffset>
                </wp:positionV>
                <wp:extent cx="2244725" cy="1263015"/>
                <wp:effectExtent l="0" t="0" r="0" b="0"/>
                <wp:wrapNone/>
                <wp:docPr id="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31520" y="1774825"/>
                          <a:ext cx="2244725" cy="1263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姓    名：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徐燕平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年    龄：  23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学    历：  大学本科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288" w:lineRule="auto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  文员</w:t>
                            </w:r>
                          </w:p>
                        </w:txbxContent>
                      </wps:txbx>
                      <wps:bodyPr vert="horz" wrap="square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32.4pt;margin-top:67.75pt;height:99.45pt;width:176.75pt;z-index:251657216;mso-width-relative:page;mso-height-relative:page;" filled="f" stroked="f" coordsize="21600,21600" o:gfxdata="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4BD+q3AAAAAsBAAAPAAAA&#10;AAAAAAEAIAAAACIAAABkcnMvZG93bnJldi54bWxQSwECFAAUAAAACACHTuJAC5eaF9gBAACLAwAA&#10;DgAAAAAAAAABACAAAAArAQAAZHJzL2Uyb0RvYy54bWxQSwUGAAAAAAYABgBZAQAAd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姓    名：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徐燕平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年    龄：  23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学    历：  大学本科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288" w:lineRule="auto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  文员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-598170</wp:posOffset>
                </wp:positionH>
                <wp:positionV relativeFrom="paragraph">
                  <wp:posOffset>-507365</wp:posOffset>
                </wp:positionV>
                <wp:extent cx="3307080" cy="570865"/>
                <wp:effectExtent l="0" t="0" r="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7080" cy="570865"/>
                          <a:chOff x="5376" y="886"/>
                          <a:chExt cx="5208" cy="899"/>
                        </a:xfrm>
                      </wpg:grpSpPr>
                      <wps:wsp>
                        <wps:cNvPr id="1" name="矩形 4"/>
                        <wps:cNvSpPr/>
                        <wps:spPr>
                          <a:xfrm>
                            <a:off x="5376" y="1005"/>
                            <a:ext cx="2894" cy="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 w:line="576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sz w:val="52"/>
                                  <w:szCs w:val="52"/>
                                </w:rPr>
                                <w:t>求职简历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vert="horz" wrap="square" anchor="t" upright="1">
                          <a:noAutofit/>
                        </wps:bodyPr>
                      </wps:wsp>
                      <wpg:grpSp>
                        <wpg:cNvPr id="13" name="组合 13"/>
                        <wpg:cNvGrpSpPr/>
                        <wpg:grpSpPr>
                          <a:xfrm>
                            <a:off x="8092" y="886"/>
                            <a:ext cx="2492" cy="808"/>
                            <a:chOff x="10592" y="886"/>
                            <a:chExt cx="2492" cy="808"/>
                          </a:xfrm>
                        </wpg:grpSpPr>
                        <wps:wsp>
                          <wps:cNvPr id="66" name="文本框 66"/>
                          <wps:cNvSpPr txBox="1"/>
                          <wps:spPr>
                            <a:xfrm>
                              <a:off x="10592" y="886"/>
                              <a:ext cx="2493" cy="60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15"/>
                                    <w:szCs w:val="1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Kozuka Gothic Pr6N B" w:hAnsi="Kozuka Gothic Pr6N B" w:eastAsia="Kozuka Gothic Pr6N B" w:cs="Kozuka Gothic Pr6N B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PERSONAL RESUME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0" name="文本框 10"/>
                          <wps:cNvSpPr txBox="1"/>
                          <wps:spPr>
                            <a:xfrm>
                              <a:off x="10596" y="1316"/>
                              <a:ext cx="1800" cy="3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 w:cs="微软雅黑"/>
                                    <w:color w:val="FFFFFF" w:themeColor="background1"/>
                                    <w:sz w:val="15"/>
                                    <w:szCs w:val="1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FFFFFF" w:themeColor="background1"/>
                                    <w:sz w:val="15"/>
                                    <w:szCs w:val="1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我一直在努力！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1pt;margin-top:-39.95pt;height:44.95pt;width:260.4pt;z-index:251659264;mso-width-relative:page;mso-height-relative:page;" coordorigin="5376,886" coordsize="5208,899" o:gfxdata="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Bm8fF4&#10;2gAAAAoBAAAPAAAAAAAAAAEAIAAAACIAAABkcnMvZG93bnJldi54bWxQSwECFAAUAAAACACHTuJA&#10;wEj52zwDAAC0CgAADgAAAAAAAAABACAAAAApAQAAZHJzL2Uyb0RvYy54bWxQSwUGAAAAAAYABgBZ&#10;AQAA1wYAAAAA&#10;">
                <o:lock v:ext="edit" aspectratio="f"/>
                <v:rect id="矩形 4" o:spid="_x0000_s1026" o:spt="1" style="position:absolute;left:5376;top:1005;height:780;width:2894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pacing w:before="0" w:beforeAutospacing="0" w:after="0" w:afterAutospacing="0" w:line="576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sz w:val="52"/>
                            <w:szCs w:val="52"/>
                          </w:rPr>
                          <w:t>求职简历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rect>
                <v:group id="_x0000_s1026" o:spid="_x0000_s1026" o:spt="203" style="position:absolute;left:8092;top:886;height:808;width:2492;" coordorigin="10592,886" coordsize="2492,808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10592;top:886;height:608;width:2493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5"/>
                              <w:szCs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Kozuka Gothic Pr6N B" w:hAnsi="Kozuka Gothic Pr6N B" w:eastAsia="Kozuka Gothic Pr6N B" w:cs="Kozuka Gothic Pr6N B"/>
                              <w:b/>
                              <w:bCs/>
                              <w:color w:val="FFFFFF" w:themeColor="background1"/>
                              <w:sz w:val="22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PERSONAL RESUME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0596;top:1316;height:378;width:1800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 w:cs="微软雅黑"/>
                              <w:color w:val="FFFFFF" w:themeColor="background1"/>
                              <w:sz w:val="15"/>
                              <w:szCs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FFFFFF" w:themeColor="background1"/>
                              <w:sz w:val="15"/>
                              <w:szCs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我一直在努力！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-1151890</wp:posOffset>
                </wp:positionH>
                <wp:positionV relativeFrom="paragraph">
                  <wp:posOffset>-917575</wp:posOffset>
                </wp:positionV>
                <wp:extent cx="7722870" cy="10735945"/>
                <wp:effectExtent l="0" t="0" r="11430" b="825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485" y="89535"/>
                          <a:ext cx="7722870" cy="10735945"/>
                        </a:xfrm>
                        <a:prstGeom prst="rect">
                          <a:avLst/>
                        </a:prstGeom>
                        <a:solidFill>
                          <a:srgbClr val="F5F6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7pt;margin-top:-72.25pt;height:845.35pt;width:608.1pt;z-index:-251666432;v-text-anchor:middle;mso-width-relative:page;mso-height-relative:page;" fillcolor="#F5F6FB" filled="t" stroked="f" coordsize="21600,21600" o:gfxdata="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LxD5C3AAA&#10;AA8BAAAPAAAAAAAAAAEAIAAAACIAAABkcnMvZG93bnJldi54bWxQSwECFAAUAAAACACHTuJAyiO/&#10;z1MCAABxBAAADgAAAAAAAAABACAAAAArAQAAZHJzL2Uyb0RvYy54bWxQSwUGAAAAAAYABgBZAQAA&#10;8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1122045</wp:posOffset>
                </wp:positionH>
                <wp:positionV relativeFrom="paragraph">
                  <wp:posOffset>-377825</wp:posOffset>
                </wp:positionV>
                <wp:extent cx="0" cy="360045"/>
                <wp:effectExtent l="4445" t="0" r="14605" b="190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11625" y="465455"/>
                          <a:ext cx="0" cy="360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8.35pt;margin-top:-29.75pt;height:28.35pt;width:0pt;z-index:251661312;mso-width-relative:page;mso-height-relative:page;" filled="f" stroked="t" coordsize="21600,21600" o:gfxdata="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/P3erXAAAACgEAAA8AAAAA&#10;AAAAAQAgAAAAIgAAAGRycy9kb3ducmV2LnhtbFBLAQIUABQAAAAIAIdO4kCuETn03AEAAHoDAAAO&#10;AAAAAAAAAAEAIAAAACYBAABkcnMvZTJvRG9jLnhtbFBLBQYAAAAABgAGAFkBAAB0BQAAAAA=&#10;">
                <v:fill on="f" focussize="0,0"/>
                <v:stroke color="#D9D9D9 [273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-2263775</wp:posOffset>
                </wp:positionH>
                <wp:positionV relativeFrom="paragraph">
                  <wp:posOffset>-641985</wp:posOffset>
                </wp:positionV>
                <wp:extent cx="5657215" cy="845820"/>
                <wp:effectExtent l="0" t="0" r="635" b="1143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120775" y="272415"/>
                          <a:ext cx="5657215" cy="8458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607A9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78.25pt;margin-top:-50.55pt;height:66.6pt;width:445.45pt;z-index:251656192;v-text-anchor:middle;mso-width-relative:page;mso-height-relative:page;" fillcolor="#607A9D" filled="t" stroked="f" coordsize="21600,21600" arcsize="0.5" o:gfxdata="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gWNPa9sA&#10;AAAMAQAADwAAAAAAAAABACAAAAAiAAAAZHJzL2Rvd25yZXYueG1sUEsBAhQAFAAAAAgAh07iQPuZ&#10;fCUcAgAA4wMAAA4AAAAAAAAAAQAgAAAAKgEAAGRycy9lMm9Eb2MueG1sUEsFBgAAAAAGAAYAWQEA&#10;ALg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-505460</wp:posOffset>
                </wp:positionH>
                <wp:positionV relativeFrom="paragraph">
                  <wp:posOffset>64135</wp:posOffset>
                </wp:positionV>
                <wp:extent cx="0" cy="9251950"/>
                <wp:effectExtent l="9525" t="0" r="9525" b="63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519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9.8pt;margin-top:5.05pt;height:728.5pt;width:0pt;z-index:-251665408;mso-width-relative:page;mso-height-relative:page;" filled="f" stroked="t" coordsize="21600,21600" o:gfxdata="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usYavNUAAAALAQAADwAA&#10;AAAAAAABACAAAAAiAAAAZHJzL2Rvd25yZXYueG1sUEsBAhQAFAAAAAgAh07iQAn0SLzgAQAAlgMA&#10;AA4AAAAAAAAAAQAgAAAAJAEAAGRycy9lMm9Eb2MueG1sUEsFBgAAAAAGAAYAWQEAAHYFAAAAAA==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Kozuka Gothic Pr6N B">
    <w:panose1 w:val="020B0800000000000000"/>
    <w:charset w:val="80"/>
    <w:family w:val="auto"/>
    <w:pitch w:val="default"/>
    <w:sig w:usb0="000002D7" w:usb1="2AC71C11" w:usb2="00000012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Wingdings 3">
    <w:altName w:val="Symbol"/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altName w:val="Arial"/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+mn-cs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altName w:val="Yu Gothic UI Semilight"/>
    <w:panose1 w:val="020B0403020202020204"/>
    <w:charset w:val="00"/>
    <w:family w:val="auto"/>
    <w:pitch w:val="default"/>
    <w:sig w:usb0="00000000" w:usb1="00000000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金梅采藝體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Witched">
    <w:altName w:val="Vijaya"/>
    <w:panose1 w:val="02000600020000020000"/>
    <w:charset w:val="00"/>
    <w:family w:val="auto"/>
    <w:pitch w:val="default"/>
    <w:sig w:usb0="00000000" w:usb1="00000000" w:usb2="00000020" w:usb3="00000000" w:csb0="E0000080" w:csb1="FFFF0000"/>
  </w:font>
  <w:font w:name="Rage Italic">
    <w:altName w:val="Mongolian Baiti"/>
    <w:panose1 w:val="03070502040507070304"/>
    <w:charset w:val="00"/>
    <w:family w:val="auto"/>
    <w:pitch w:val="default"/>
    <w:sig w:usb0="00000000" w:usb1="00000000" w:usb2="00000000" w:usb3="00000000" w:csb0="20000001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金梅采藝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PingFang SC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A5554"/>
    <w:multiLevelType w:val="singleLevel"/>
    <w:tmpl w:val="595A555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5A56A1"/>
    <w:multiLevelType w:val="singleLevel"/>
    <w:tmpl w:val="595A56A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5A5B80"/>
    <w:multiLevelType w:val="singleLevel"/>
    <w:tmpl w:val="595A5B8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C21AA"/>
    <w:rsid w:val="000A610C"/>
    <w:rsid w:val="000C233C"/>
    <w:rsid w:val="001E3984"/>
    <w:rsid w:val="003A550E"/>
    <w:rsid w:val="00931EE2"/>
    <w:rsid w:val="00A45395"/>
    <w:rsid w:val="00C25F89"/>
    <w:rsid w:val="00DD38F3"/>
    <w:rsid w:val="00FB52AF"/>
    <w:rsid w:val="03B701BF"/>
    <w:rsid w:val="040C152C"/>
    <w:rsid w:val="08C06DC6"/>
    <w:rsid w:val="0E4675B8"/>
    <w:rsid w:val="0E6A52AF"/>
    <w:rsid w:val="137B4336"/>
    <w:rsid w:val="15314CCD"/>
    <w:rsid w:val="156E2939"/>
    <w:rsid w:val="1622425A"/>
    <w:rsid w:val="1A9D4D06"/>
    <w:rsid w:val="1DCE2A7B"/>
    <w:rsid w:val="23270C6D"/>
    <w:rsid w:val="25603F39"/>
    <w:rsid w:val="2749705A"/>
    <w:rsid w:val="2DEC7260"/>
    <w:rsid w:val="3FF15949"/>
    <w:rsid w:val="49440B9D"/>
    <w:rsid w:val="505518B6"/>
    <w:rsid w:val="52345C67"/>
    <w:rsid w:val="56D935D1"/>
    <w:rsid w:val="597A6A67"/>
    <w:rsid w:val="5AEE0DCD"/>
    <w:rsid w:val="606C21AA"/>
    <w:rsid w:val="61506B07"/>
    <w:rsid w:val="670B3B5B"/>
    <w:rsid w:val="76C11661"/>
    <w:rsid w:val="779B6CBA"/>
    <w:rsid w:val="77B111E8"/>
    <w:rsid w:val="77E81E48"/>
    <w:rsid w:val="78E800EB"/>
    <w:rsid w:val="7C36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31616;&#33268;&#31616;&#21382;&#27714;&#32844;&#31616;&#21382;&#24212;&#23626;&#29983;&#31616;&#21382;&#26368;&#26032;&#31616;&#21382;&#21019;&#24847;&#31616;&#21382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简历-简致简历求职简历应届生简历最新简历创意简历</Template>
  <Pages>1</Pages>
  <Words>2</Words>
  <Characters>18</Characters>
  <Lines>1</Lines>
  <Paragraphs>1</Paragraphs>
  <ScaleCrop>false</ScaleCrop>
  <LinksUpToDate>false</LinksUpToDate>
  <CharactersWithSpaces>19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2017-07-02T12:17:00Z</dcterms:created>
  <dc:creator>kedao</dc:creator>
  <cp:lastModifiedBy>谁是谁非谁相随</cp:lastModifiedBy>
  <dcterms:modified xsi:type="dcterms:W3CDTF">2018-06-11T04:29:24Z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