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微软雅黑" w:hAnsi="微软雅黑" w:eastAsia="微软雅黑"/>
          <w:b w:val="0"/>
          <w:bCs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-8255</wp:posOffset>
                </wp:positionV>
                <wp:extent cx="1363980" cy="4762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sz w:val="36"/>
                                <w:szCs w:val="36"/>
                              </w:rPr>
                              <w:t>个人简历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6pt;margin-top:-0.65pt;height:37.5pt;width:107.4pt;z-index:251661312;mso-width-relative:page;mso-height-relative:page;" filled="f" stroked="f" coordsize="21600,21600" o:gfxdata="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8cm6G2wAAAAoBAAAP&#10;AAAAAAAAAAEAIAAAACIAAABkcnMvZG93bnJldi54bWxQSwECFAAUAAAACACHTuJAjdSZeIcCAAAA&#10;BQAADgAAAAAAAAABACAAAAAqAQAAZHJzL2Uyb0RvYy54bWxQSwUGAAAAAAYABgBZAQAAIw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rFonts w:ascii="微软雅黑" w:hAnsi="微软雅黑" w:eastAsia="微软雅黑"/>
                          <w:b w:val="0"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sz w:val="36"/>
                          <w:szCs w:val="36"/>
                        </w:rPr>
                        <w:t>个人简历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-475615</wp:posOffset>
                </wp:positionV>
                <wp:extent cx="7595870" cy="11050905"/>
                <wp:effectExtent l="0" t="0" r="5080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70" y="64135"/>
                          <a:ext cx="7595870" cy="11050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5pt;margin-top:-37.45pt;height:870.15pt;width:598.1pt;z-index:-251658240;v-text-anchor:middle;mso-width-relative:page;mso-height-relative:page;" fillcolor="#FFFFFF [3212]" filled="t" stroked="f" coordsize="21600,21600" o:gfxdata="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JP&#10;CMnbAAAADQEAAA8AAAAAAAAAAQAgAAAAIgAAAGRycy9kb3ducmV2LnhtbFBLAQIUABQAAAAIAIdO&#10;4kADg25BWQIAAIc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8"/>
        <w:tblW w:w="10117" w:type="dxa"/>
        <w:tblInd w:w="295" w:type="dxa"/>
        <w:tblBorders>
          <w:top w:val="double" w:color="auto" w:sz="2" w:space="0"/>
          <w:left w:val="double" w:color="auto" w:sz="2" w:space="0"/>
          <w:bottom w:val="double" w:color="auto" w:sz="2" w:space="0"/>
          <w:right w:val="double" w:color="auto" w:sz="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658"/>
        <w:gridCol w:w="1170"/>
        <w:gridCol w:w="1532"/>
        <w:gridCol w:w="1154"/>
        <w:gridCol w:w="1290"/>
        <w:gridCol w:w="1845"/>
      </w:tblGrid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4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姓    名</w:t>
            </w: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林晓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性别</w:t>
            </w:r>
          </w:p>
        </w:tc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男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民族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汉族</w:t>
            </w:r>
          </w:p>
        </w:tc>
        <w:tc>
          <w:tcPr>
            <w:tcW w:w="18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232410</wp:posOffset>
                  </wp:positionV>
                  <wp:extent cx="986790" cy="1411605"/>
                  <wp:effectExtent l="0" t="0" r="3810" b="17145"/>
                  <wp:wrapNone/>
                  <wp:docPr id="5" name="图片 5" descr="D:\桌面\桌面文件\登记照4\00109.jpg00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\桌面\桌面文件\登记照4\00109.jpg0010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79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出生年月</w:t>
            </w: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1990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.01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政治面貌</w:t>
            </w:r>
          </w:p>
        </w:tc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团员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婚姻状况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未婚</w:t>
            </w: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学历</w:t>
            </w: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本科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毕业学校</w:t>
            </w:r>
          </w:p>
        </w:tc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上海科技大学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专业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信息工程</w:t>
            </w: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籍贯</w:t>
            </w:r>
          </w:p>
        </w:tc>
        <w:tc>
          <w:tcPr>
            <w:tcW w:w="282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湖南株洲</w:t>
            </w:r>
          </w:p>
        </w:tc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现所在地</w:t>
            </w:r>
          </w:p>
        </w:tc>
        <w:tc>
          <w:tcPr>
            <w:tcW w:w="244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上海浦东</w:t>
            </w: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联系电话</w:t>
            </w:r>
          </w:p>
        </w:tc>
        <w:tc>
          <w:tcPr>
            <w:tcW w:w="282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1895623201</w:t>
            </w:r>
          </w:p>
        </w:tc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邮箱</w:t>
            </w:r>
          </w:p>
        </w:tc>
        <w:tc>
          <w:tcPr>
            <w:tcW w:w="244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tony2011@163.com</w:t>
            </w: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1"/>
              </w:numPr>
              <w:ind w:left="420" w:leftChars="0" w:hanging="420" w:firstLineChars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教育经历</w:t>
            </w: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2009.9-201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.7         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上海科技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大学                  会计学（本科）</w:t>
            </w:r>
          </w:p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1"/>
              </w:numPr>
              <w:ind w:left="420" w:leftChars="0" w:hanging="420" w:firstLineChars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eastAsia="zh-CN"/>
              </w:rPr>
              <w:t>特长及兴趣爱好</w:t>
            </w: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</w:rPr>
            </w:pP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待人热诚，对新兴技术和事物有浓厚兴趣，领悟能力强，喜欢竞技游戏，喜欢语言，记忆力不错，有一定的自我学习能力，吃苦耐劳，酷爱运动</w:t>
            </w:r>
          </w:p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1"/>
              </w:numPr>
              <w:ind w:left="420" w:leftChars="0" w:hanging="420" w:firstLineChars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eastAsia="zh-CN"/>
              </w:rPr>
              <w:t>计算机能力</w:t>
            </w: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全国计算机二级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,熟练应用Word、Excel、PPT等办公软件。</w:t>
            </w:r>
          </w:p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1"/>
              </w:numPr>
              <w:ind w:left="420" w:leftChars="0" w:hanging="420" w:firstLineChars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eastAsia="zh-CN"/>
              </w:rPr>
              <w:t>外语水平</w:t>
            </w: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大学英语四级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,良好的听说读写能力</w:t>
            </w:r>
          </w:p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1"/>
              </w:numPr>
              <w:ind w:left="420" w:leftChars="0" w:hanging="420" w:firstLineChars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eastAsia="zh-CN"/>
              </w:rPr>
              <w:t>奖励情况</w:t>
            </w:r>
          </w:p>
        </w:tc>
      </w:tr>
      <w:tr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</w:trPr>
        <w:tc>
          <w:tcPr>
            <w:tcW w:w="10117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获得军训先进个人</w:t>
            </w: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获得校优秀学生干部两次，获得校优秀团员</w:t>
            </w:r>
          </w:p>
          <w:p>
            <w:pP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获得学院二等奖学金两次，三等奖学金一次</w:t>
            </w:r>
          </w:p>
          <w:p>
            <w:pPr>
              <w:rPr>
                <w:rFonts w:hint="eastAsia" w:ascii="微软雅黑" w:hAnsi="微软雅黑" w:eastAsia="微软雅黑" w:cs="微软雅黑"/>
              </w:rPr>
            </w:pPr>
          </w:p>
        </w:tc>
      </w:tr>
    </w:tbl>
    <w:p>
      <w:pPr>
        <w:snapToGrid w:val="0"/>
        <w:rPr>
          <w:rFonts w:ascii="微软雅黑" w:hAnsi="微软雅黑" w:eastAsia="微软雅黑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43D66"/>
    <w:multiLevelType w:val="singleLevel"/>
    <w:tmpl w:val="59943D66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9C75D1"/>
    <w:rsid w:val="000A1F70"/>
    <w:rsid w:val="001605A5"/>
    <w:rsid w:val="00172A27"/>
    <w:rsid w:val="0030576B"/>
    <w:rsid w:val="00743B66"/>
    <w:rsid w:val="0086740F"/>
    <w:rsid w:val="00B06222"/>
    <w:rsid w:val="00CB2FB7"/>
    <w:rsid w:val="00D764DF"/>
    <w:rsid w:val="00FE7CD5"/>
    <w:rsid w:val="045B3F05"/>
    <w:rsid w:val="220255DE"/>
    <w:rsid w:val="2B017A6F"/>
    <w:rsid w:val="2FE45589"/>
    <w:rsid w:val="3E9C75D1"/>
    <w:rsid w:val="44B262A1"/>
    <w:rsid w:val="50195F9A"/>
    <w:rsid w:val="63C76834"/>
    <w:rsid w:val="645E7594"/>
    <w:rsid w:val="6D4D5CAF"/>
    <w:rsid w:val="71EB2A7A"/>
    <w:rsid w:val="73EB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360" w:lineRule="auto"/>
    </w:pPr>
    <w:rPr>
      <w:sz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12304;&#36130;&#21153;&#31616;&#21382;&#12305;&#34920;&#26684;&#31616;&#21382;&#20250;&#35745;&#31616;&#21382;&#36890;&#29992;&#31616;&#21382;&#24212;&#23626;&#29983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【财务简历】表格简历会计简历通用简历应届生简历.docx</Template>
  <Manager>http://resume.bidejob.com</Manager>
  <Pages>1</Pages>
  <Words>256</Words>
  <Characters>307</Characters>
  <Lines>6</Lines>
  <Paragraphs>1</Paragraphs>
  <ScaleCrop>false</ScaleCrop>
  <LinksUpToDate>false</LinksUpToDate>
  <CharactersWithSpaces>338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http://resume.bidejob.com</cp:category>
  <dcterms:created xsi:type="dcterms:W3CDTF">2017-08-16T07:05:00Z</dcterms:created>
  <dc:creator>S</dc:creator>
  <dc:description>http://resume.bidejob.com 个人简历模板网 简历模板http://resume.bidejob.com/resume/ 必得人才网 简历模板http://resume.bidejob.com 必得人才网 简历模板http://resume.bidejob.com 必得人才网 简历模板http://resume.bidejob.com 必得人才网 简历模板http://resume.bidejob.com 必得人才网 简历模板http://resume.bidejob.com 必得人才网 简历模板</dc:description>
  <cp:keywords>个人简历模板网 简历模板 空白简历 空白模版 resume.bidejob.com www.bidejob.com word格式简历 word简历模板</cp:keywords>
  <cp:lastModifiedBy>S</cp:lastModifiedBy>
  <dcterms:modified xsi:type="dcterms:W3CDTF">2017-08-16T14:51:48Z</dcterms:modified>
  <dc:subject>个人简历模板</dc:subject>
  <dc:title>个人简历 彩色简历模板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