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-559435</wp:posOffset>
                </wp:positionH>
                <wp:positionV relativeFrom="paragraph">
                  <wp:posOffset>-446405</wp:posOffset>
                </wp:positionV>
                <wp:extent cx="8013065" cy="10835640"/>
                <wp:effectExtent l="0" t="0" r="3175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30" y="10795"/>
                          <a:ext cx="8013065" cy="1083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4.05pt;margin-top:-35.15pt;height:853.2pt;width:630.95pt;z-index:251659264;v-text-anchor:middle;mso-width-relative:page;mso-height-relative:page;" fillcolor="#FFFFFF" filled="t" stroked="f" coordsize="21600,21600" o:gfxdata="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IxWb4dcAAAANAQAADwAAAAAAAAABACAAAAAiAAAAZHJzL2Rvd25yZXYueG1sUEsB&#10;AhQAFAAAAAgAh07iQPkCm4VoAgAAwAQAAA4AAAAAAAAAAQAgAAAAJg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2148205</wp:posOffset>
                </wp:positionV>
                <wp:extent cx="4933315" cy="155130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55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40"/>
                                <w:szCs w:val="1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40"/>
                                <w:szCs w:val="1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.65pt;margin-top:169.15pt;height:122.15pt;width:388.45pt;z-index:251682816;mso-width-relative:page;mso-height-relative:page;" filled="f" stroked="f" coordsize="21600,21600" o:gfxdata="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Ost7GdwAAAALAQAADwAAAAAAAAAB&#10;ACAAAAAiAAAAZHJzL2Rvd25yZXYueG1sUEsBAhQAFAAAAAgAh07iQNSNDOZFAgAAdwQAAA4AAAAA&#10;AAAAAQAgAAAAK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40"/>
                          <w:szCs w:val="1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40"/>
                          <w:szCs w:val="1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1911985</wp:posOffset>
                </wp:positionH>
                <wp:positionV relativeFrom="paragraph">
                  <wp:posOffset>5281295</wp:posOffset>
                </wp:positionV>
                <wp:extent cx="3976370" cy="209931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6370" cy="209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12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C6E7E"/>
                                <w:sz w:val="44"/>
                                <w:szCs w:val="16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C6E7E"/>
                                <w:sz w:val="44"/>
                                <w:szCs w:val="164"/>
                              </w:rPr>
                              <w:t>姓名：李思思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12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C6E7E"/>
                                <w:sz w:val="44"/>
                                <w:szCs w:val="16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C6E7E"/>
                                <w:sz w:val="44"/>
                                <w:szCs w:val="164"/>
                              </w:rPr>
                              <w:t>电话：150355123456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12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C6E7E"/>
                                <w:sz w:val="44"/>
                                <w:szCs w:val="16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C6E7E"/>
                                <w:sz w:val="44"/>
                                <w:szCs w:val="164"/>
                              </w:rPr>
                              <w:t>邮箱：123456@qq.com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55pt;margin-top:415.85pt;height:165.3pt;width:313.1pt;z-index:251681792;mso-width-relative:page;mso-height-relative:page;" filled="f" stroked="f" coordsize="21600,21600" o:gfxdata="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6rvr/dAAAADAEAAA8AAAAAAAAA&#10;AQAgAAAAIgAAAGRycy9kb3ducmV2LnhtbFBLAQIUABQAAAAIAIdO4kCij0ayRQIAAHcEAAAOAAAA&#10;AAAAAAEAIAAAACw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12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C6E7E"/>
                          <w:sz w:val="44"/>
                          <w:szCs w:val="16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C6E7E"/>
                          <w:sz w:val="44"/>
                          <w:szCs w:val="164"/>
                        </w:rPr>
                        <w:t>姓名：李思思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12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C6E7E"/>
                          <w:sz w:val="44"/>
                          <w:szCs w:val="16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C6E7E"/>
                          <w:sz w:val="44"/>
                          <w:szCs w:val="164"/>
                        </w:rPr>
                        <w:t>电话：150355123456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12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C6E7E"/>
                          <w:sz w:val="44"/>
                          <w:szCs w:val="16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C6E7E"/>
                          <w:sz w:val="44"/>
                          <w:szCs w:val="164"/>
                        </w:rPr>
                        <w:t>邮箱：123456@qq.com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1964690</wp:posOffset>
                </wp:positionV>
                <wp:extent cx="7559675" cy="2032000"/>
                <wp:effectExtent l="0" t="0" r="14605" b="1016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2032000"/>
                        </a:xfrm>
                        <a:prstGeom prst="rect">
                          <a:avLst/>
                        </a:prstGeom>
                        <a:solidFill>
                          <a:srgbClr val="4A6E7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pt;margin-top:154.7pt;height:160pt;width:595.25pt;z-index:251680768;v-text-anchor:middle;mso-width-relative:page;mso-height-relative:page;" fillcolor="#4A6E7F" filled="t" stroked="f" coordsize="21600,21600" o:gfxdata="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6wTBfbAAAADAEAAA8AAAAAAAAAAQAgAAAAIgAAAGRycy9kb3ducmV2Lnht&#10;bFBLAQIUABQAAAAIAIdO4kBeUK54aAIAAMIEAAAOAAAAAAAAAAEAIAAAACoBAABkcnMvZTJvRG9j&#10;LnhtbFBLBQYAAAAABgAGAFkBAAAEBg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bookmarkEnd w:id="0"/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-431165</wp:posOffset>
                </wp:positionH>
                <wp:positionV relativeFrom="paragraph">
                  <wp:posOffset>-450850</wp:posOffset>
                </wp:positionV>
                <wp:extent cx="7526655" cy="10720705"/>
                <wp:effectExtent l="0" t="0" r="17145" b="444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35" y="81280"/>
                          <a:ext cx="7526655" cy="10720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3.95pt;margin-top:-35.5pt;height:844.15pt;width:592.65pt;z-index:-251656192;v-text-anchor:middle;mso-width-relative:page;mso-height-relative:page;" fillcolor="#FFFFFF [3212]" filled="t" stroked="f" coordsize="21600,21600" o:gfxdata="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DrCrn9cAAAANAQAADwAAAAAAAAABACAAAAAiAAAAZHJzL2Rvd25yZXYueG1sUEsB&#10;AhQAFAAAAAgAh07iQPy2AAFoAgAAwAQAAA4AAAAAAAAAAQAgAAAAJg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ge">
                  <wp:posOffset>123825</wp:posOffset>
                </wp:positionV>
                <wp:extent cx="4890770" cy="931545"/>
                <wp:effectExtent l="0" t="0" r="0" b="190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770" cy="931545"/>
                          <a:chOff x="0" y="0"/>
                          <a:chExt cx="4890827" cy="932179"/>
                        </a:xfrm>
                      </wpg:grpSpPr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95499" cy="932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</w:pPr>
                              <w:r>
                                <w:rPr>
                                  <w:rFonts w:hint="eastAsia" w:ascii="微软雅黑" w:hAnsi="微软雅黑"/>
                                  <w:color w:val="4E7282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348" y="180889"/>
                            <a:ext cx="2824479" cy="571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E7282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E7282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细心从每一个小细节开始。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</w:pPr>
                              <w:r>
                                <w:rPr>
                                  <w:rFonts w:ascii="微软雅黑" w:hAnsi="微软雅黑"/>
                                  <w:color w:val="4E7282"/>
                                  <w:sz w:val="36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2028825" y="180889"/>
                            <a:ext cx="0" cy="5710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25pt;margin-top:9.75pt;height:73.35pt;width:385.1pt;mso-position-vertical-relative:page;z-index:251661312;mso-width-relative:page;mso-height-relative:page;" coordsize="4890827,932179" o:gfxdata="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AroOaK2AAAAAgBAAAPAAAAAAAAAAEAIAAAACIAAABkcnMvZG93bnJl&#10;di54bWxQSwECFAAUAAAACACHTuJA71GRElMDAAB3CQAADgAAAAAAAAABACAAAAAnAQAAZHJzL2Uy&#10;b0RvYy54bWxQSwUGAAAAAAYABgBZAQAA7AYAAAAA&#10;">
                <o:lock v:ext="edit" aspectratio="f"/>
                <v:shape id="文本框 2" o:spid="_x0000_s1026" o:spt="202" type="#_x0000_t202" style="position:absolute;left:0;top:0;height:932179;width:2095499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</w:pPr>
                        <w:r>
                          <w:rPr>
                            <w:rFonts w:hint="eastAsia" w:ascii="微软雅黑" w:hAnsi="微软雅黑"/>
                            <w:color w:val="4E7282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个人简历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066348;top:180889;height:571003;width:2824479;v-text-anchor:middle;" filled="f" stroked="f" coordsize="21600,21600" o:gfxdata="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vqkN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E7282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E7282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细心从每一个小细节开始。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400" w:lineRule="exact"/>
                        </w:pPr>
                        <w:r>
                          <w:rPr>
                            <w:rFonts w:ascii="微软雅黑" w:hAnsi="微软雅黑"/>
                            <w:color w:val="4E7282"/>
                            <w:sz w:val="36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Personal resume</w:t>
                        </w:r>
                      </w:p>
                    </w:txbxContent>
                  </v:textbox>
                </v:shape>
                <v:line id="_x0000_s1026" o:spid="_x0000_s1026" o:spt="20" style="position:absolute;left:2028825;top:180889;height:571003;width:0;" filled="f" stroked="t" coordsize="21600,21600" o:gfxdata="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SkRU74A&#10;AADa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ge">
                  <wp:posOffset>1676400</wp:posOffset>
                </wp:positionV>
                <wp:extent cx="4648200" cy="1189355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1189355"/>
                          <a:chOff x="0" y="0"/>
                          <a:chExt cx="4648834" cy="1189989"/>
                        </a:xfrm>
                      </wpg:grpSpPr>
                      <wps:wsp>
                        <wps:cNvPr id="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29484" cy="1189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姓    名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林晓云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民    族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：汉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电    话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：13500135000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邮    箱：service@500d.me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住    址：广东省广州市海珠区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9350" y="0"/>
                            <a:ext cx="2229484" cy="1189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身    高：177cm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政治面貌：中共党员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毕业院校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广州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科技大学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学    历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pt;margin-top:132pt;height:93.65pt;width:366pt;mso-position-vertical-relative:page;z-index:251667456;mso-width-relative:page;mso-height-relative:page;" coordsize="4648834,1189989" o:gfxdata="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mqu/02gAAAAoBAAAPAAAAAAAAAAEAIAAAACIAAABkcnMvZG93&#10;bnJldi54bWxQSwECFAAUAAAACACHTuJAXd1N8akCAACxBwAADgAAAAAAAAABACAAAAApAQAAZHJz&#10;L2Uyb0RvYy54bWxQSwUGAAAAAAYABgBZAQAARAYAAAAA&#10;">
                <o:lock v:ext="edit" aspectratio="f"/>
                <v:shape id="_x0000_s1026" o:spid="_x0000_s1026" o:spt="202" type="#_x0000_t202" style="position:absolute;left:0;top:0;height:1189989;width:2229484;v-text-anchor:middle;" filled="f" stroked="f" coordsize="21600,21600" o:gfxdata="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7p2Bu8AAAA&#10;2g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姓    名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林晓云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民    族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：汉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电    话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：13500135000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邮    箱：service@500d.me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住    址：广东省广州市海珠区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19350;top:0;height:1189989;width:2229484;v-text-anchor:middle;" filled="f" stroked="f" coordsize="21600,21600" o:gfxdata="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pX2AvQAA&#10;ANo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身    高：177cm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政治面貌：中共党员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毕业院校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广州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科技大学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学    历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：本科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1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32.25pt;height:22.65pt;width:22.15pt;mso-position-vertical-relative:page;z-index:251664384;mso-width-relative:page;mso-height-relative:page;" fillcolor="#C19F67" filled="t" stroked="f" coordsize="192,196" o:gfxdata="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32.25pt;height:22.65pt;width:22.05pt;mso-position-vertical-relative:page;z-index:251663360;mso-width-relative:page;mso-height-relative:page;" fillcolor="#C19F67" filled="t" stroked="f" coordsize="191,196" o:gfxdata="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32.25pt;height:22.65pt;width:22.65pt;mso-position-vertical-relative:page;z-index:251662336;mso-width-relative:page;mso-height-relative:page;" fillcolor="#C19F67" filled="t" stroked="f" coordsize="264,264" o:gfxdata="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190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1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</w:t>
                                </w:r>
                                <w:r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25pt;margin-top:108.75pt;height:22.35pt;width:534pt;mso-position-vertical-relative:page;z-index:251668480;mso-width-relative:page;mso-height-relative:page;" coordsize="6781800,284400" o:gfxdata="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8HOP3rUAAADb&#10;AAAADwAAAGRycy9kb3ducmV2LnhtbEVPvQrCMBDeBd8hnOCmaRVEq6mDIDq4+IPz0ZxtbXMpTdT6&#10;9kYQ3O7j+73VujO1eFLrSssK4nEEgjizuuRcweW8Hc1BOI+ssbZMCt7kYJ32eytMtH3xkZ4nn4sQ&#10;wi5BBYX3TSKlywoy6Ma2IQ7czbYGfYBtLnWLrxBuajmJopk0WHJoKLChTUFZdXoYBXV3wPu06hb5&#10;Npb6Os12RLhTajiIoyUIT53/i3/uvQ7zJ/D9JRwg0w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HOP3rUAAADbAAAADwAA&#10;AAAAAAABACAAAAAiAAAAZHJzL2Rvd25yZXYueG1sUEsBAhQAFAAAAAgAh07iQDMvBZ47AAAAOQAA&#10;ABAAAAAAAAAAAQAgAAAABAEAAGRycy9zaGFwZXhtbC54bWxQSwUGAAAAAAYABgBbAQAArg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</w:t>
                          </w:r>
                          <w:r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gSWpHbsAAADb&#10;AAAADwAAAGRycy9kb3ducmV2LnhtbEVPTWvCQBC9F/oflin01uymBZHoKiKWBgWp0Yu3ITsmwexs&#10;yG6j/ntXEHqbx/uc6fxqWzFQ7xvHGtJEgSAunWm40nDYf3+MQfiAbLB1TBpu5GE+e32ZYmbchXc0&#10;FKESMYR9hhrqELpMSl/WZNEnriOO3Mn1FkOEfSVNj5cYblv5qdRIWmw4NtTY0bKm8lz8WQ2rzfh4&#10;WG9XqvrFNv2hIV8UKtf6/S1VExCBruFf/HTnJs7/gscv8QA5u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SWpHb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_x0000_s1026" o:spid="_x0000_s1026" o:spt="20" style="position:absolute;left:133350;top:209550;height:0;width:6648450;" filled="f" stroked="t" coordsize="21600,21600" o:gfxdata="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4acIHtAAAANsAAAAPAAAA&#10;AAAAAAEAIAAAACIAAABkcnMvZG93bnJldi54bWxQSwECFAAUAAAACACHTuJAMy8FnjsAAAA5AAAA&#10;EAAAAAAAAAABACAAAAADAQAAZHJzL3NoYXBleG1sLnhtbFBLBQYAAAAABgAGAFsBAACtAwAA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1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28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F6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80.05pt;height:15pt;width:615.4pt;mso-position-horizontal:center;mso-position-horizontal-relative:margin;mso-position-vertical-relative:page;z-index:-251651072;mso-width-relative:page;mso-height-relative:page;" coordsize="7817283,191707" o:gfxdata="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">
                <o:lock v:ext="edit" aspectratio="f"/>
                <v:shape id="矩形 4" o:spid="_x0000_s1026" o:spt="100" style="position:absolute;left:0;top:0;height:190500;width:4572000;v-text-anchor:middle;" fillcolor="#4E7282" filled="t" stroked="f" coordsize="4391025,190500" o:gfxdata="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/dar4A&#10;AADbAAAADwAAAAAAAAABACAAAAAiAAAAZHJzL2Rvd25yZXYueG1sUEsBAhQAFAAAAAgAh07iQDMv&#10;BZ47AAAAOQAAABAAAAAAAAAAAQAgAAAADQEAAGRycy9zaGFwZXhtbC54bWxQSwUGAAAAAAYABgBb&#10;AQAAtwMAAAAA&#10;" path="m0,0l4267200,0,4391025,190500,0,190500,0,0xe">
                  <v:path o:connectlocs="0,0;4443071,0;4572000,190500;0,1905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color="#C19F67" filled="t" stroked="f" coordsize="3308894,190500" o:gfxdata="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0+pmm8AAAA&#10;2wAAAA8AAAAAAAAAAQAgAAAAIgAAAGRycy9kb3ducmV2LnhtbFBLAQIUABQAAAAIAIdO4kAzLwWe&#10;OwAAADkAAAAQAAAAAAAAAAEAIAAAAAsBAABkcnMvc2hhcGV4bWwueG1sUEsFBgAAAAAGAAYAWwEA&#10;ALUDAAAAAA==&#10;" path="m0,0l3308894,0,3308894,190500,105319,190500,0,0xe">
                  <v:path o:connectlocs="0,0;3308894,0;3308894,144000;105319,1440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2.2pt;height:708pt;width:0pt;mso-position-vertical-relative:page;z-index:-251650048;mso-width-relative:page;mso-height-relative:page;" filled="f" stroked="t" coordsize="21600,21600" o:gfxdata="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q1KZVtUAAAAKAQAADwAAAAAA&#10;AAABACAAAAAiAAAAZHJzL2Rvd25yZXYueG1sUEsBAhQAFAAAAAgAh07iQF8jtFbdAQAAnAMAAA4A&#10;AAAAAAAAAQAgAAAAJAEAAGRycy9lMm9Eb2MueG1sUEsFBgAAAAAGAAYAWQEAAHMFAAAAAA==&#10;">
                <v:fill on="f" focussize="0,0"/>
                <v:stroke color="#4E7282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5558155</wp:posOffset>
            </wp:positionH>
            <wp:positionV relativeFrom="page">
              <wp:posOffset>1678305</wp:posOffset>
            </wp:positionV>
            <wp:extent cx="879475" cy="1317625"/>
            <wp:effectExtent l="0" t="0" r="15875" b="15875"/>
            <wp:wrapNone/>
            <wp:docPr id="80" name="图片 80" descr="D:\桌面\桌面文件\登记照4\b45b24a035ab8dc13439ee22e78fc4b5cae72d6a9fc0-9kOplT_fw658.jpgb45b24a035ab8dc13439ee22e78fc4b5cae72d6a9fc0-9kOplT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D:\桌面\桌面文件\登记照4\b45b24a035ab8dc13439ee22e78fc4b5cae72d6a9fc0-9kOplT_fw658.jpgb45b24a035ab8dc13439ee22e78fc4b5cae72d6a9fc0-9kOplT_fw6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190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230.15pt;height:22.35pt;width:534pt;mso-position-vertical-relative:page;z-index:251669504;mso-width-relative:page;mso-height-relative:page;" coordsize="6781800,284400" o:gfxdata="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s3bFLc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jE8P0SfoBM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OzdsU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IAXGO70AAADb&#10;AAAADwAAAGRycy9kb3ducmV2LnhtbEWPQWvCQBSE74X+h+UVequ7yaFIdBUpFkMFsTEXb4/sMwlm&#10;34bsGu2/dwWhx2FmvmHmy5vtxEiDbx1rSCYKBHHlTMu1hvLw/TEF4QOywc4xafgjD8vF68scM+Ou&#10;/EtjEWoRIewz1NCE0GdS+qohi37ieuLondxgMUQ51NIMeI1w28lUqU9pseW40GBPXw1V5+JiNay3&#10;02P5s1ureo9dsqExXxUq1/r9LVEzEIFu4T/8bOdGQ5rC40v8AXJ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BcY7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eyQzrcAAADb&#10;AAAADwAAAGRycy9kb3ducmV2LnhtbEWPzQrCMBCE74LvEFbwpqkVRKpRUCh4Ev8eYGnWptpsahP/&#10;3t4IgsdhZr5h5suXrcWDWl85VjAaJiCIC6crLhWcjvlgCsIHZI21Y1LwJg/LRbczx0y7J+/pcQil&#10;iBD2GSowITSZlL4wZNEPXUMcvbNrLYYo21LqFp8RbmuZJslEWqw4LhhsaG2ouB7uVkFu7tvdbRX0&#10;yd1yaS/kN+vUK9XvjZIZiECv8A//2hutIB3D90v8AXLx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57JDO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eastAsia="zh-CN"/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科技大学 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>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主修课程：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251.2pt;height:77.35pt;width:506.25pt;mso-position-vertical-relative:page;z-index:251670528;v-text-anchor:middle;mso-width-relative:page;mso-height-relative:page;" filled="f" stroked="f" coordsize="21600,21600" o:gfxdata="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6jzjW2wAAAAsBAAAPAAAAAAAAAAEAIAAAACIAAABkcnMvZG93bnJldi54bWxQSwECFAAUAAAA&#10;CACHTuJAMQ7BPyQCAAAsBAAADgAAAAAAAAABACAAAAAq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eastAsia="zh-CN"/>
                        </w:rPr>
                        <w:t>广州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科技大学 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>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主修课程：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9303385</wp:posOffset>
                </wp:positionV>
                <wp:extent cx="6781800" cy="283210"/>
                <wp:effectExtent l="0" t="0" r="1905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732.55pt;height:22.3pt;width:534pt;mso-position-vertical-relative:page;z-index:251677696;mso-width-relative:page;mso-height-relative:page;" coordsize="6781800,284400" o:gfxdata="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QlXkbgAAADb&#10;AAAADwAAAGRycy9kb3ducmV2LnhtbEWPSwvCMBCE74L/IazgTdOq+KhGD4LowYsPPC/N2labTWmi&#10;1n9vBMHjMDPfMItVY0rxpNoVlhXE/QgEcWp1wZmC82nTm4JwHlljaZkUvMnBatluLTDR9sUHeh59&#10;JgKEXYIKcu+rREqX5mTQ9W1FHLyrrQ36IOtM6hpfAW5KOYiisTRYcFjIsaJ1Tun9+DAKymaPt+G9&#10;mWWbWOrLMN0S4VapbieO5iA8Nf4f/rV3WsFkBN8v4QfI5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QlXkb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vF9xUr0AAADb&#10;AAAADwAAAGRycy9kb3ducmV2LnhtbEWPQWvCQBSE7wX/w/IEb3U3Ba2kriJiMSgUjV56e2Rfk9Ds&#10;25Bdo/57Vyj0OMzMN8x8ebON6KnztWMNyViBIC6cqbnUcD59vs5A+IBssHFMGu7kYbkYvMwxNe7K&#10;R+rzUIoIYZ+ihiqENpXSFxVZ9GPXEkfvx3UWQ5RdKU2H1wi3jXxTaiot1hwXKmxpXVHxm1+shs1+&#10;9n3efW1UecAm2VKfrXKVaT0aJuoDRKBb+A//tTOj4X0C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X3FS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igcS7cAAADb&#10;AAAADwAAAGRycy9kb3ducmV2LnhtbEWPzQrCMBCE74LvEFbwZlM9qFSjoFDwJP49wNKsTbXZ1Cb+&#10;vb0RBI/DzHzDzJcvW4sHtb5yrGCYpCCIC6crLhWcjvlgCsIHZI21Y1LwJg/LRbczx0y7J+/pcQil&#10;iBD2GSowITSZlL4wZNEnriGO3tm1FkOUbSl1i88It7UcpelYWqw4LhhsaG2ouB7uVkFu7tvdbRX0&#10;yd1yaS/kN+uRV6rfG6YzEIFe4R/+tTdawWQ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6KBxL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9578975</wp:posOffset>
                </wp:positionV>
                <wp:extent cx="642937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754.25pt;height:42.2pt;width:506.25pt;mso-position-vertical-relative:page;z-index:251678720;v-text-anchor:middle;mso-width-relative:page;mso-height-relative:page;" filled="f" stroked="f" coordsize="21600,21600" o:gfxdata="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KhhirbAAAADQEAAA8AAAAAAAAAAQAgAAAAIgAAAGRycy9kb3ducmV2LnhtbFBLAQIU&#10;ABQAAAAIAIdO4kD3oDZrKQIAACwEAAAOAAAAAAAAAAEAIAAAACo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8208010</wp:posOffset>
                </wp:positionV>
                <wp:extent cx="6781800" cy="283210"/>
                <wp:effectExtent l="0" t="0" r="19050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646.3pt;height:22.3pt;width:534pt;mso-position-vertical-relative:page;z-index:251675648;mso-width-relative:page;mso-height-relative:page;" coordsize="6781800,284400" o:gfxdata="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qHX8o7g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hN4Psl/ACZ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HX8o7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2SPaYL0AAADb&#10;AAAADwAAAGRycy9kb3ducmV2LnhtbEWPQWvCQBSE7wX/w/KE3upuKohEN0FEaWih1OjF2yP7TILZ&#10;tyG7Rvvvu4VCj8PMfMOs84ftxEiDbx1rSGYKBHHlTMu1htNx/7IE4QOywc4xafgmD3k2eVpjatyd&#10;DzSWoRYRwj5FDU0IfSqlrxqy6GeuJ47exQ0WQ5RDLc2A9wi3nXxVaiEtthwXGuxp21B1LW9Ww+5j&#10;eT69f+5U/YVd8kZjsSlVofXzNFErEIEe4T/81y6MhsUcfr/EHyC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I9p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IG+xercAAADb&#10;AAAADwAAAGRycy9kb3ducmV2LnhtbEWPzQrCMBCE74LvEFbwZlNFRKpRUCh4Ev8eYGnWptpsahP/&#10;3t4IgsdhZr5h5suXrcWDWl85VjBMUhDEhdMVlwpOx3wwBeEDssbaMSl4k4flotuZY6bdk/f0OIRS&#10;RAj7DBWYEJpMSl8YsugT1xBH7+xaiyHKtpS6xWeE21qO0nQiLVYcFww2tDZUXA93qyA39+3utgr6&#10;5G65tBfym/XIK9XvDdMZiECv8A//2hutYDKG75f4A+Ti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gb7F6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8484235</wp:posOffset>
                </wp:positionV>
                <wp:extent cx="642937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pStyle w:val="8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668.05pt;height:59.35pt;width:506.25pt;mso-position-vertical-relative:page;z-index:251676672;v-text-anchor:middle;mso-width-relative:page;mso-height-relative:page;" filled="f" stroked="f" coordsize="21600,21600" o:gfxdata="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LwFBNwAAAANAQAADwAAAAAAAAABACAAAAAiAAAAZHJzL2Rvd25yZXYueG1sUEsBAhQA&#10;FAAAAAgAh07iQIajHPUnAgAALAQAAA4AAAAAAAAAAQAgAAAAKw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pStyle w:val="8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19050" b="25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524.05pt;height:22.3pt;width:534pt;mso-position-vertical-relative:page;z-index:251673600;mso-width-relative:page;mso-height-relative:page;" coordsize="6781800,284400" o:gfxdata="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ExI+tLgAAADb&#10;AAAADwAAAGRycy9kb3ducmV2LnhtbEWPzQrCMBCE74LvEFbwZtOqiFajB0H04MUfPC/N2labTWmi&#10;1rc3guBxmJlvmMWqNZV4UuNKywqSKAZBnFldcq7gfNoMpiCcR9ZYWSYFb3KwWnY7C0y1ffGBnkef&#10;iwBhl6KCwvs6ldJlBRl0ka2Jg3e1jUEfZJNL3eArwE0lh3E8kQZLDgsF1rQuKLsfH0ZB1e7xNrq3&#10;s3yTSH0ZZVsi3CrV7yXxHISn1v/Dv/ZOKxgn8P0SfoB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xI+tL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/dojm70AAADb&#10;AAAADwAAAGRycy9kb3ducmV2LnhtbEWPQWvCQBSE70L/w/IKvZndSBFJXaUUi0FBNPXS2yP7moRm&#10;34bsGvXfu4LgcZiZb5j58mJbMVDvG8ca0kSBIC6dabjScPz5Hs9A+IBssHVMGq7kYbl4Gc0xM+7M&#10;BxqKUIkIYZ+hhjqELpPSlzVZ9InriKP353qLIcq+kqbHc4TbVk6UmkqLDceFGjv6qqn8L05Ww2o7&#10;+z1uditV7bFN1zTkn4XKtX57TdUHiECX8Aw/2rnR8D6B+5f4A+T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2iO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5DN1brcAAADb&#10;AAAADwAAAGRycy9kb3ducmV2LnhtbEWP2wrCMBBE3wX/Iazgm6ZeEKlGQaHgk3j7gKVZm2qzqU28&#10;/b0RBB+HmTnDzJcvW4kHNb50rGDQT0AQ506XXCg4HbPeFIQPyBorx6TgTR6Wi3Zrjql2T97T4xAK&#10;ESHsU1RgQqhTKX1uyKLvu5o4emfXWAxRNoXUDT4j3FZymCQTabHkuGCwprWh/Hq4WwWZuW93t1XQ&#10;J3fLpL2Q36yHXqluZ5DMQAR6hX/4195oBeMRfL/EHy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kM3Vu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2009.03-2011.06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广州五百丁信息科技有限公司          校园大使主席 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目标带领自己的团队，辅助五百丁公司完成在各高校的“伏龙计划”，向全球顶尖的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AXA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金融公司推送实习生资源。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545.8pt;height:94.5pt;width:506.25pt;mso-position-vertical-relative:page;z-index:251674624;v-text-anchor:middle;mso-width-relative:page;mso-height-relative:page;" filled="f" stroked="f" coordsize="21600,21600" o:gfxdata="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WJb0tsAAAANAQAADwAAAAAAAAABACAAAAAiAAAAZHJzL2Rvd25yZXYueG1sUEsBAhQA&#10;FAAAAAgAh07iQLKHO0ooAgAALQQAAA4AAAAAAAAAAQAgAAAAKg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2009.03-2011.06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广州五百丁信息科技有限公司          校园大使主席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目标带领自己的团队，辅助五百丁公司完成在各高校的“伏龙计划”，向全球顶尖的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AXA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金融公司推送实习生资源。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4241800</wp:posOffset>
                </wp:positionV>
                <wp:extent cx="6781800" cy="283210"/>
                <wp:effectExtent l="0" t="0" r="19050" b="254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334pt;height:22.3pt;width:534pt;mso-position-vertical-relative:page;z-index:251671552;mso-width-relative:page;mso-height-relative:page;" coordsize="6781800,284400" o:gfxdata="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1Ip2JbcAAADb&#10;AAAADwAAAGRycy9kb3ducmV2LnhtbEWPzQrCMBCE74LvEFbwZtNaEK1GD4LowYs/eF6ata02m9JE&#10;rW9vBMHjMDPfMItVZ2rxpNZVlhUkUQyCOLe64kLB+bQZTUE4j6yxtkwK3uRgtez3Fphp++IDPY++&#10;EAHCLkMFpfdNJqXLSzLoItsQB+9qW4M+yLaQusVXgJtajuN4Ig1WHBZKbGhdUn4/PoyCutvjLb13&#10;s2KTSH1J8y0RbpUaDpJ4DsJT5//hX3unFaQpfL+EHyC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UinYl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实习经历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RXltCb0AAADb&#10;AAAADwAAAGRycy9kb3ducmV2LnhtbEWPQWvCQBSE7wX/w/IEb3U3VYqkriJiMSgUjV56e2Rfk9Ds&#10;25Bdo/57Vyj0OMzMN8x8ebON6KnztWMNyViBIC6cqbnUcD59vs5A+IBssHFMGu7kYbkYvMwxNe7K&#10;R+rzUIoIYZ+ihiqENpXSFxVZ9GPXEkfvx3UWQ5RdKU2H1wi3jXxT6l1arDkuVNjSuqLiN79YDZv9&#10;7Pu8+9qo8oBNsqU+W+Uq03o0TNQHiEC38B/+a2dGw2QK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eW0J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XJA7/LcAAADb&#10;AAAADwAAAGRycy9kb3ducmV2LnhtbEWPzQrCMBCE74LvEFbwpqmKItUoKBQ8iX8PsDRrU202tYl/&#10;b28EweMwM98w8+XLVuJBjS8dKxj0ExDEudMlFwpOx6w3BeEDssbKMSl4k4flot2aY6rdk/f0OIRC&#10;RAj7FBWYEOpUSp8bsuj7riaO3tk1FkOUTSF1g88It5UcJslEWiw5LhisaW0ovx7uVkFm7tvdbRX0&#10;yd0yaS/kN+uhV6rbGSQzEIFe4R/+tTdawWg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kDv8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4518025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04-至今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广州信息科技有限公司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>市场营销（实习生）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360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、沃门户等；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视频、京东等客户）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2010.03-2012.03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广州信息科技有限公司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>软件工程师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355.75pt;height:164pt;width:506.25pt;mso-position-vertical-relative:page;z-index:251672576;v-text-anchor:middle;mso-width-relative:page;mso-height-relative:page;" filled="f" stroked="f" coordsize="21600,21600" o:gfxdata="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/Bz1H3AAAAAwBAAAPAAAAAAAAAAEAIAAAACIAAABkcnMvZG93bnJldi54bWxQSwEC&#10;FAAUAAAACACHTuJAfo1oECkCAAAtBAAADgAAAAAAAAABACAAAAAr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>2012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04-至今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广州信息科技有限公司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>市场营销（实习生）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360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、沃门户等；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56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视频、京东等客户）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2010.03-2012.03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广州信息科技有限公司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>软件工程师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康龙门石碑W9(P)">
    <w:altName w:val="宋体"/>
    <w:panose1 w:val="03000900000000000000"/>
    <w:charset w:val="86"/>
    <w:family w:val="script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swiss"/>
    <w:pitch w:val="default"/>
    <w:sig w:usb0="00000000" w:usb1="00000000" w:usb2="00000012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E070D5"/>
    <w:multiLevelType w:val="multilevel"/>
    <w:tmpl w:val="36E070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06237C"/>
    <w:rsid w:val="00033B00"/>
    <w:rsid w:val="00050DD0"/>
    <w:rsid w:val="000A15E2"/>
    <w:rsid w:val="000A477B"/>
    <w:rsid w:val="000B7624"/>
    <w:rsid w:val="00145F04"/>
    <w:rsid w:val="0016204C"/>
    <w:rsid w:val="001864CD"/>
    <w:rsid w:val="0019746D"/>
    <w:rsid w:val="001D355C"/>
    <w:rsid w:val="00211176"/>
    <w:rsid w:val="002A02CC"/>
    <w:rsid w:val="002A6755"/>
    <w:rsid w:val="003150B6"/>
    <w:rsid w:val="00355330"/>
    <w:rsid w:val="003666FA"/>
    <w:rsid w:val="003829A9"/>
    <w:rsid w:val="003A597D"/>
    <w:rsid w:val="003A754D"/>
    <w:rsid w:val="004264B5"/>
    <w:rsid w:val="004447F5"/>
    <w:rsid w:val="00446196"/>
    <w:rsid w:val="00461F81"/>
    <w:rsid w:val="00465FA2"/>
    <w:rsid w:val="00487CEA"/>
    <w:rsid w:val="004F0F87"/>
    <w:rsid w:val="004F6A02"/>
    <w:rsid w:val="0053077D"/>
    <w:rsid w:val="005311C9"/>
    <w:rsid w:val="00553D99"/>
    <w:rsid w:val="00557EDC"/>
    <w:rsid w:val="005B4768"/>
    <w:rsid w:val="005C3A11"/>
    <w:rsid w:val="006314A6"/>
    <w:rsid w:val="006922FB"/>
    <w:rsid w:val="00694DFC"/>
    <w:rsid w:val="006B4C9F"/>
    <w:rsid w:val="006F567F"/>
    <w:rsid w:val="00735052"/>
    <w:rsid w:val="007719C0"/>
    <w:rsid w:val="0077420C"/>
    <w:rsid w:val="007B1C07"/>
    <w:rsid w:val="0082702B"/>
    <w:rsid w:val="0085417A"/>
    <w:rsid w:val="0089146D"/>
    <w:rsid w:val="00911736"/>
    <w:rsid w:val="00923016"/>
    <w:rsid w:val="0092591B"/>
    <w:rsid w:val="0093682A"/>
    <w:rsid w:val="009872F7"/>
    <w:rsid w:val="009C366C"/>
    <w:rsid w:val="009D6057"/>
    <w:rsid w:val="009F7C4F"/>
    <w:rsid w:val="00A2143F"/>
    <w:rsid w:val="00A24A7B"/>
    <w:rsid w:val="00A26FC6"/>
    <w:rsid w:val="00A702BF"/>
    <w:rsid w:val="00AB760C"/>
    <w:rsid w:val="00AD3779"/>
    <w:rsid w:val="00AE5B76"/>
    <w:rsid w:val="00B31A69"/>
    <w:rsid w:val="00B822E2"/>
    <w:rsid w:val="00BD4664"/>
    <w:rsid w:val="00BE4D64"/>
    <w:rsid w:val="00BF0749"/>
    <w:rsid w:val="00C21631"/>
    <w:rsid w:val="00CD3E9B"/>
    <w:rsid w:val="00D06232"/>
    <w:rsid w:val="00D50E46"/>
    <w:rsid w:val="00D76D6E"/>
    <w:rsid w:val="00D8497B"/>
    <w:rsid w:val="00DB4EC6"/>
    <w:rsid w:val="00DD7BC7"/>
    <w:rsid w:val="00E17ECD"/>
    <w:rsid w:val="00EA688C"/>
    <w:rsid w:val="00F4103D"/>
    <w:rsid w:val="00FF5D10"/>
    <w:rsid w:val="00FF7F4E"/>
    <w:rsid w:val="022F48F3"/>
    <w:rsid w:val="0FED4D2F"/>
    <w:rsid w:val="1D06237C"/>
    <w:rsid w:val="21CB7B54"/>
    <w:rsid w:val="4AB44CA8"/>
    <w:rsid w:val="6BCE7D52"/>
    <w:rsid w:val="73C9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标题 1 Char"/>
    <w:basedOn w:val="7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0">
    <w:name w:val="页眉 Char"/>
    <w:basedOn w:val="7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1019;&#24847;&#31616;&#21382;SJS0056A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创意简历SJS0056A.docx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2017-06-14T05:57:00Z</dcterms:created>
  <dc:creator>kedao</dc:creator>
  <cp:lastModifiedBy>微凉</cp:lastModifiedBy>
  <dcterms:modified xsi:type="dcterms:W3CDTF">2021-07-11T08:19:13Z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DF0F065D355F457D94DA86313F77A4D7</vt:lpwstr>
  </property>
</Properties>
</file>