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lang w:val="zh-CN"/>
        </w:rPr>
      </w:pPr>
      <w:r>
        <w:rPr>
          <w:lang w:val="zh-CN"/>
        </w:rPr>
        <w:pict>
          <v:roundrect id="圆角矩形 40" o:spid="_x0000_s1061" o:spt="2" style="position:absolute;left:0pt;margin-left:30.75pt;margin-top:15.1pt;height:22.15pt;width:23.4pt;z-index:251668480;v-text-anchor:middle;mso-width-relative:page;mso-height-relative:page;" fillcolor="#262626" filled="t" stroked="f" coordsize="21600,21600" arcsize="0" o:gfxdata="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N+njJfWAAAACAEA&#10;AA8AAAAAAAAAAQAgAAAAIgAAAGRycy9kb3ducmV2LnhtbFBLAQIUABQAAAAIAIdO4kAL9WmY4wEA&#10;AIoDAAAOAAAAAAAAAAEAIAAAACUBAABkcnMvZTJvRG9jLnhtbFBLBQYAAAAABgAGAFkBAAB6BQAA&#10;AAA=&#10;">
            <v:path/>
            <v:fill on="t" opacity="32768f" focussize="0,0"/>
            <v:stroke on="f"/>
            <v:imagedata o:title=""/>
            <o:lock v:ext="edit"/>
          </v:roundrect>
        </w:pict>
      </w:r>
      <w:r>
        <w:rPr>
          <w:lang w:val="zh-CN"/>
        </w:rPr>
        <w:pict>
          <v:shape id="单圆角矩形 41" o:spid="_x0000_s1026" o:spt="100" style="position:absolute;left:0pt;margin-left:26.9pt;margin-top:11.95pt;height:21.6pt;width:20.85pt;z-index:251669504;v-text-anchor:middle;mso-width-relative:page;mso-height-relative:page;" fillcolor="#01C0D1" filled="t" stroked="f" coordsize="265278,274021" o:gfxdata="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8/QfvNkAAAAHAQAADwAAAAAAAAABACAAAAAiAAAAZHJzL2Rv&#10;d25yZXYueG1sUEsBAhQAFAAAAAgAh07iQKOCa3erAgAA1QYAAA4AAAAAAAAAAQAgAAAAKAEAAGRy&#10;cy9lMm9Eb2MueG1sUEsFBgAAAAAGAAYAWQEAAEUGAAAAAA==&#10;" adj=",," path="m0,0l265278,0,265278,0,265278,274021,0,274021,0,0,0,0xe">
            <v:path o:connecttype="segments" o:connectlocs="0,0;265278,0;265278,0;265278,274021;0,274021;0,0;0,0" o:connectangles="0,0,0,0,0,0,0"/>
            <v:fill on="t" focussize="0,0"/>
            <v:stroke on="f" joinstyle="round"/>
            <v:imagedata o:title=""/>
            <o:lock v:ext="edit"/>
            <v:shadow on="t" type="perspective" color="#000000" opacity="24903f" offset="0pt,0pt" matrix="66847f,,,66847f"/>
          </v:shape>
        </w:pict>
      </w:r>
      <w:r>
        <w:drawing>
          <wp:anchor distT="0" distB="0" distL="114300" distR="114300" simplePos="0" relativeHeight="251637760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-47625</wp:posOffset>
            </wp:positionV>
            <wp:extent cx="7559675" cy="10801350"/>
            <wp:effectExtent l="19050" t="0" r="3175" b="0"/>
            <wp:wrapNone/>
            <wp:docPr id="1" name="内容占位符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内容占位符 3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80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rPr>
          <w:lang w:val="zh-CN"/>
        </w:rPr>
      </w:pPr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589280</wp:posOffset>
            </wp:positionH>
            <wp:positionV relativeFrom="paragraph">
              <wp:posOffset>133350</wp:posOffset>
            </wp:positionV>
            <wp:extent cx="1604010" cy="1604010"/>
            <wp:effectExtent l="38100" t="38100" r="72390" b="72390"/>
            <wp:wrapNone/>
            <wp:docPr id="36" name="图片 39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9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4010" cy="1604010"/>
                    </a:xfrm>
                    <a:prstGeom prst="rect">
                      <a:avLst/>
                    </a:prstGeom>
                    <a:noFill/>
                    <a:ln w="38100" cap="flat" cmpd="sng">
                      <a:solidFill>
                        <a:sysClr val="grayText" lastClr="6D6D6D">
                          <a:gamma/>
                          <a:invGamma/>
                        </a:sysClr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  <a:effectLst>
                      <a:outerShdw dist="38100" dir="2699999" algn="ctr" rotWithShape="0">
                        <a:srgbClr val="000000">
                          <a:alpha val="37999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lang w:val="zh-CN"/>
        </w:rPr>
        <w:pict>
          <v:shape id="单圆角矩形 10" o:spid="_x0000_s1058" o:spt="100" style="position:absolute;left:0pt;margin-left:20.15pt;margin-top:15pt;height:113.35pt;width:550.75pt;z-index:251645952;v-text-anchor:middle;mso-width-relative:page;mso-height-relative:page;" fillcolor="#01C0D1" filled="t" stroked="f" coordsize="6994816,1439487" o:gfxdata="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I7WxrdoAAAAKAQAADwAAAAAAAAABACAAAAAiAAAA&#10;ZHJzL2Rvd25yZXYueG1sUEsBAhQAFAAAAAgAh07iQP2oQn+wAgAA5QYAAA4AAAAAAAAAAQAgAAAA&#10;KQEAAGRycy9lMm9Eb2MueG1sUEsFBgAAAAAGAAYAWQEAAEsGAAAAAA==&#10;" adj=",," path="m0,0l6994816,0,6994816,0,6994816,1439487,0,1439487,0,0,0,0xe">
            <v:path o:connecttype="segments" o:connectlocs="0,0;6994816,0;6994816,0;6994816,1439487;0,1439487;0,0;0,0" o:connectangles="0,0,0,0,0,0,0"/>
            <v:fill on="t" focussize="0,0"/>
            <v:stroke on="f" joinstyle="round"/>
            <v:imagedata o:title=""/>
            <o:lock v:ext="edit"/>
            <v:shadow on="t" color="#000000" opacity="24903f" offset="2.12133858267717pt,2.12133858267717pt"/>
          </v:shape>
        </w:pict>
      </w:r>
      <w:r>
        <w:rPr>
          <w:lang w:val="zh-CN"/>
        </w:rPr>
        <w:pict>
          <v:roundrect id="圆角矩形 20" o:spid="_x0000_s1059" o:spt="2" style="position:absolute;left:0pt;margin-left:562.5pt;margin-top:12.7pt;height:22.4pt;width:23.7pt;z-index:251654144;v-text-anchor:middle;mso-width-relative:page;mso-height-relative:page;" fillcolor="#262626" filled="t" stroked="f" coordsize="21600,21600" arcsize="0" o:gfxdata="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MBAyQLYAAAACgEA&#10;AA8AAAAAAAAAAQAgAAAAIgAAAGRycy9kb3ducmV2LnhtbFBLAQIUABQAAAAIAIdO4kCJ5iEp4QEA&#10;AIoDAAAOAAAAAAAAAAEAIAAAACcBAABkcnMvZTJvRG9jLnhtbFBLBQYAAAAABgAGAFkBAAB6BQAA&#10;AAA=&#10;">
            <v:path/>
            <v:fill on="t" opacity="32768f" focussize="0,0"/>
            <v:stroke on="f"/>
            <v:imagedata o:title=""/>
            <o:lock v:ext="edit"/>
          </v:roundrect>
        </w:pict>
      </w:r>
      <w:r>
        <w:rPr>
          <w:lang w:val="zh-CN"/>
        </w:rPr>
        <w:pict>
          <v:shape id="单圆角矩形 21" o:spid="_x0000_s1060" o:spt="100" style="position:absolute;left:0pt;margin-left:555.4pt;margin-top:6.9pt;height:23.05pt;width:22.35pt;z-index:251655168;v-text-anchor:middle;mso-width-relative:page;mso-height-relative:page;" fillcolor="#01C0D1" filled="t" stroked="f" coordsize="283627,292974" o:gfxdata="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jVrvu9cAAAALAQAADwAAAAAAAAABACAAAAAiAAAAZHJzL2Rvd25y&#10;ZXYueG1sUEsBAhQAFAAAAAgAh07iQIZxIFiqAgAA1QYAAA4AAAAAAAAAAQAgAAAAJgEAAGRycy9l&#10;Mm9Eb2MueG1sUEsFBgAAAAAGAAYAWQEAAEIGAAAAAA==&#10;" adj=",," path="m0,0l283627,0,283627,0,283627,292974,0,292974,0,0,0,0xe">
            <v:path o:connecttype="segments" o:connectlocs="0,0;283627,0;283627,0;283627,292974;0,292974;0,0;0,0" o:connectangles="0,0,0,0,0,0,0"/>
            <v:fill on="t" focussize="0,0"/>
            <v:stroke on="f" joinstyle="round"/>
            <v:imagedata o:title=""/>
            <o:lock v:ext="edit"/>
            <v:shadow on="t" type="perspective" color="#000000" opacity="24903f" offset="0pt,0pt" matrix="66847f,,,66847f"/>
          </v:shape>
        </w:pict>
      </w:r>
    </w:p>
    <w:p>
      <w:pPr>
        <w:rPr>
          <w:lang w:val="zh-CN"/>
        </w:rPr>
      </w:pPr>
      <w:r>
        <w:rPr>
          <w:lang w:val="zh-CN"/>
        </w:rPr>
        <w:pict>
          <v:shape id="文本框 15" o:spid="_x0000_s1053" o:spt="202" type="#_x0000_t202" style="position:absolute;left:0pt;margin-left:231.75pt;margin-top:6.65pt;height:100.8pt;width:121pt;z-index:251646976;mso-width-relative:page;mso-height-relative:page;" filled="f" stroked="f" coordsize="21600,21600" o:gfxdata="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qQ&#10;C9LWAAAACQEAAA8AAAAAAAAAAQAgAAAAIgAAAGRycy9kb3ducmV2LnhtbFBLAQIUABQAAAAIAIdO&#10;4kB35v4rswEAAD0DAAAOAAAAAAAAAAEAIAAAACUBAABkcnMvZTJvRG9jLnhtbFBLBQYAAAAABgAG&#10;AFkBAABK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5"/>
                    <w:spacing w:before="0" w:beforeAutospacing="0" w:after="0" w:afterAutospacing="0" w:line="480" w:lineRule="auto"/>
                    <w:rPr>
                      <w:szCs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/>
                      <w:kern w:val="24"/>
                    </w:rPr>
                    <w:t>姓名：</w:t>
                  </w:r>
                </w:p>
                <w:p>
                  <w:pPr>
                    <w:pStyle w:val="5"/>
                    <w:spacing w:before="0" w:beforeAutospacing="0" w:after="0" w:afterAutospacing="0" w:line="480" w:lineRule="auto"/>
                  </w:pPr>
                  <w:r>
                    <w:rPr>
                      <w:rFonts w:hint="eastAsia" w:ascii="微软雅黑" w:hAnsi="微软雅黑" w:eastAsia="微软雅黑"/>
                      <w:color w:val="FFFFFF"/>
                      <w:kern w:val="24"/>
                    </w:rPr>
                    <w:t>生日：           籍贯：</w:t>
                  </w:r>
                </w:p>
              </w:txbxContent>
            </v:textbox>
          </v:shape>
        </w:pict>
      </w:r>
      <w:r>
        <w:rPr>
          <w:lang w:val="zh-CN"/>
        </w:rPr>
        <w:pict>
          <v:shape id="任意多边形 16" o:spid="_x0000_s1056" o:spt="100" style="position:absolute;left:0pt;margin-left:373.2pt;margin-top:13.55pt;height:20.15pt;width:11.15pt;z-index:251652096;v-text-anchor:middle;mso-width-relative:page;mso-height-relative:page;" fillcolor="#6D6D6D" filled="t" stroked="f" coordsize="524680,948218" o:gfxdata="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" adj=",," path="m262340,886588c247480,886588,235434,898626,235434,913476c235434,928326,247480,940365,262340,940365c277200,940365,289247,928326,289247,913476c289247,898626,277200,886588,262340,886588xm35105,107333l490413,107333,490413,843177,35105,843177,35105,107333xm10118,69484l10118,878734,514562,878734,514562,69484,10118,69484xm216380,31381c215761,31381,215259,31883,215259,32502l215259,36982c215259,37601,215761,38103,216380,38103l308301,38103c308920,38103,309422,37601,309422,36982l309422,32502c309422,31883,308920,31381,308301,31381l216380,31381xm59745,0l464935,0c497931,0,524680,26731,524680,59705l524680,888513c524680,921487,497931,948218,464935,948218l59745,948218c26749,948218,0,921487,0,888513l0,59705c0,26731,26749,0,59745,0xe">
            <v:path o:connecttype="segments" o:connectlocs="70709,238964;63457,246211;70709,253458;77961,246211;70709,238964;9462,28930;132182,28930;132182,227263;9462,227263;2727,18728;2727,236847;138691,236847;138691,18728;58321,8458;58019,8760;58019,9968;58321,10270;83097,10270;83399,9968;83399,8760;83097,8458;16103,0;125315,0;141418,16092;141418,239483;125315,255575;16103,255575;0,239483;0,16092;16103,0" o:connectangles="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lang w:val="zh-CN"/>
        </w:rPr>
        <w:pict>
          <v:shape id="文本框 16" o:spid="_x0000_s1054" o:spt="202" type="#_x0000_t202" style="position:absolute;left:0pt;margin-left:388pt;margin-top:5.9pt;height:100.8pt;width:163.5pt;z-index:251648000;mso-width-relative:page;mso-height-relative:page;" filled="f" stroked="f" coordsize="21600,21600" o:gfxdata="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P+oPdNcAAAAKAQAADwAAAAAAAAABACAAAAAiAAAAZHJzL2Rvd25yZXYueG1sUEsBAhQAFAAAAAgA&#10;h07iQPPi11u0AQAAPQMAAA4AAAAAAAAAAQAgAAAAJgEAAGRycy9lMm9Eb2MueG1sUEsFBgAAAAAG&#10;AAYAWQEAAEwF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5"/>
                    <w:spacing w:before="0" w:beforeAutospacing="0" w:after="0" w:afterAutospacing="0" w:line="480" w:lineRule="auto"/>
                    <w:rPr>
                      <w:rFonts w:ascii="微软雅黑" w:hAnsi="微软雅黑" w:eastAsia="微软雅黑"/>
                      <w:color w:val="FFFFFF"/>
                      <w:kern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/>
                      <w:kern w:val="24"/>
                    </w:rPr>
                    <w:t>手机：</w:t>
                  </w:r>
                </w:p>
                <w:p>
                  <w:pPr>
                    <w:pStyle w:val="5"/>
                    <w:spacing w:before="0" w:beforeAutospacing="0" w:after="0" w:afterAutospacing="0" w:line="480" w:lineRule="auto"/>
                    <w:rPr>
                      <w:rFonts w:ascii="微软雅黑" w:hAnsi="微软雅黑" w:eastAsia="微软雅黑"/>
                      <w:color w:val="FFFFFF"/>
                      <w:kern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/>
                      <w:kern w:val="24"/>
                    </w:rPr>
                    <w:t>邮箱：</w:t>
                  </w:r>
                </w:p>
                <w:p>
                  <w:pPr>
                    <w:pStyle w:val="5"/>
                    <w:spacing w:before="0" w:beforeAutospacing="0" w:after="0" w:afterAutospacing="0" w:line="480" w:lineRule="auto"/>
                  </w:pPr>
                  <w:r>
                    <w:rPr>
                      <w:rFonts w:hint="eastAsia" w:ascii="微软雅黑" w:hAnsi="微软雅黑" w:eastAsia="微软雅黑"/>
                      <w:color w:val="FFFFFF"/>
                      <w:kern w:val="24"/>
                    </w:rPr>
                    <w:t>政治面貌：</w:t>
                  </w:r>
                </w:p>
              </w:txbxContent>
            </v:textbox>
          </v:shape>
        </w:pict>
      </w:r>
    </w:p>
    <w:p>
      <w:pPr>
        <w:rPr>
          <w:lang w:val="zh-CN"/>
        </w:rPr>
      </w:pPr>
      <w:r>
        <w:rPr>
          <w:lang w:val="zh-CN"/>
        </w:rPr>
        <w:pict>
          <v:shape id="_x0000_s1055" o:spid="_x0000_s1055" o:spt="100" style="position:absolute;left:0pt;margin-left:217.1pt;margin-top:0.65pt;height:19.1pt;width:13.3pt;z-index:251650048;mso-width-relative:page;mso-height-relative:page;" fillcolor="#6D6D6D" filled="t" stroked="f" coordsize="78,112" o:gfxdata="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" adj=",,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<v:path o:connecttype="segments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rPr>
          <w:lang w:val="zh-CN"/>
        </w:rPr>
        <w:pict>
          <v:line id="直接连接符 35" o:spid="_x0000_s1057" o:spt="20" style="position:absolute;left:0pt;margin-left:353.75pt;margin-top:5.9pt;height:75.25pt;width:0.05pt;z-index:251665408;mso-width-relative:page;mso-height-relative:page;" stroked="t" coordsize="21600,21600" o:gfxdata="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ffOaTUAAAACgEAAA8AAAAAAAAAAQAgAAAAIgAAAGRycy9kb3ducmV2LnhtbFBLAQIUABQAAAAI&#10;AIdO4kDtpy/q8QEAAMMDAAAOAAAAAAAAAAEAIAAAACMBAABkcnMvZTJvRG9jLnhtbFBLBQYAAAAA&#10;BgAGAFkBAACGBQAAAAA=&#10;">
            <v:path arrowok="t"/>
            <v:fill focussize="0,0"/>
            <v:stroke weight="1pt" color="#6D6D6D" dashstyle="3 1"/>
            <v:imagedata o:title=""/>
            <o:lock v:ext="edit"/>
          </v:line>
        </w:pict>
      </w:r>
    </w:p>
    <w:p>
      <w:pPr>
        <w:rPr>
          <w:lang w:val="zh-CN"/>
        </w:rPr>
      </w:pPr>
    </w:p>
    <w:p>
      <w:pPr>
        <w:rPr>
          <w:lang w:val="zh-CN"/>
        </w:rPr>
      </w:pPr>
      <w:r>
        <w:rPr>
          <w:lang w:val="zh-CN"/>
        </w:rPr>
        <w:pict>
          <v:shape id="_x0000_s1052" o:spid="_x0000_s1052" o:spt="100" style="position:absolute;left:0pt;margin-left:219.05pt;margin-top:2pt;height:15.35pt;width:8.95pt;z-index:251651072;v-text-anchor:middle;mso-width-relative:page;mso-height-relative:page;" fillcolor="#6D6D6D" filled="t" stroked="f" coordsize="559792,955625" o:gfxdata="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" adj=",,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<v:path o:connecttype="segments"/>
            <v:fill on="t" focussize="0,0"/>
            <v:stroke on="f" joinstyle="round"/>
            <v:imagedata o:title=""/>
            <o:lock v:ext="edit"/>
          </v:shape>
        </w:pict>
      </w:r>
      <w:r>
        <w:rPr>
          <w:lang w:val="zh-CN"/>
        </w:rPr>
        <w:pict>
          <v:shape id="KSO_Shape" o:spid="_x0000_s1051" o:spt="100" style="position:absolute;left:0pt;margin-left:371.4pt;margin-top:5.15pt;height:11.15pt;width:14.7pt;z-index:251649024;v-text-anchor:middle;mso-width-relative:page;mso-height-relative:page;" fillcolor="#6D6D6D" filled="t" stroked="f" coordsize="529316,401026" o:gfxdata="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" adj=",," path="m367281,196274l355293,208263,465090,318060c465822,318792,466527,319541,466739,320716l491723,320716,367281,196274xm162035,196274l37593,320716,62577,320716,64225,318061,174023,208263,162035,196274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,46349,80311xm92015,0l437301,0c488119,0,529316,41197,529316,92015l529316,309011c529316,359829,488119,401026,437301,401026l92015,401026c41197,401026,0,359829,0,309011l0,92015c0,41197,41197,0,92015,0xe">
            <v:path o:connecttype="segments" o:connectlocs="129576,69309;125347,73543;164083,112315;164665,113253;173479,113253;57166,69309;13263,113253;22077,113253;22658,112315;61395,73543;16352,28360;78600,90666;92962,96620;93371,96581;108142,90666;170390,28360;161931,28360;106159,84184;93371,89305;93017,89339;80583,84184;24811,28360;32463,0;154279,0;186742,32493;186742,109119;154279,141612;32463,141612;0,109119;0,32493;32463,0" o:connectangles="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</w:p>
    <w:p>
      <w:pPr>
        <w:rPr>
          <w:lang w:val="zh-CN"/>
        </w:rPr>
      </w:pPr>
    </w:p>
    <w:p>
      <w:pPr>
        <w:rPr>
          <w:lang w:val="zh-CN"/>
        </w:rPr>
      </w:pPr>
      <w:r>
        <w:rPr>
          <w:lang w:val="zh-CN"/>
        </w:rPr>
        <w:pict>
          <v:shape id="_x0000_s1049" o:spid="_x0000_s1049" o:spt="100" style="position:absolute;left:0pt;margin-left:216.85pt;margin-top:1.75pt;height:12.9pt;width:14.45pt;z-index:251664384;v-text-anchor:middle;mso-width-relative:page;mso-height-relative:page;" fillcolor="#6D6D6D" filled="t" stroked="f" coordsize="1800200,1603947" o:gfxdata="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" adj=",," path="m900100,235795l1656184,919871,1656184,1603947,1242138,1603947,1242138,919870,558062,919870,558062,1603947,144016,1603947,144016,919871,900100,235795xm900100,0l1310094,370947,1310094,14514,1428894,14514,1428894,478433,1800200,814377,1800200,988497,900100,174121,0,988498,0,814377,900100,0xe">
            <v:path o:connecttype="segments"/>
            <v:fill on="t" focussize="0,0"/>
            <v:stroke on="f" joinstyle="round"/>
            <v:imagedata o:title=""/>
            <o:lock v:ext="edit"/>
          </v:shape>
        </w:pict>
      </w:r>
      <w:r>
        <w:rPr>
          <w:lang w:val="zh-CN"/>
        </w:rPr>
        <w:pict>
          <v:shape id="_x0000_s1050" o:spid="_x0000_s1050" o:spt="100" style="position:absolute;left:0pt;margin-left:369.8pt;margin-top:4.45pt;height:15.8pt;width:17.4pt;z-index:251663360;mso-width-relative:page;mso-height-relative:page;" fillcolor="#6D6D6D" filled="t" stroked="f" coordsize="63,57" o:gfxdata="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Nbn1KnaAAAACQEAAA8AAAAAAAAAAQAgAAAAIgAAAGRycy9kb3ducmV2LnhtbFBLAQIUABQA&#10;AAAIAIdO4kAajlHU0gIAAFgIAAAOAAAAAAAAAAEAIAAAACkBAABkcnMvZTJvRG9jLnhtbFBLBQYA&#10;AAAABgAGAFkBAABtBgAAAAA=&#10;" adj=",," path="m0,55c0,55,0,57,4,57c3,54,11,45,11,45c11,45,25,54,40,39c54,23,44,11,63,0c17,10,7,24,8,43c12,34,24,22,34,17c17,29,5,47,0,55xe">
            <v:path o:connecttype="segments" o:connectlocs="0,2147483646;2147483646,2147483646;2147483646,2147483646;2147483646,2147483646;2147483646,0;2147483646,2147483646;2147483646,2147483646;0,2147483646" o:connectangles="0,0,0,0,0,0,0,0"/>
            <v:fill on="t" focussize="0,0"/>
            <v:stroke on="f" joinstyle="round"/>
            <v:imagedata o:title=""/>
            <o:lock v:ext="edit"/>
          </v:shape>
        </w:pict>
      </w: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  <w:r>
        <w:rPr>
          <w:lang w:val="zh-CN"/>
        </w:rPr>
        <w:pict>
          <v:shape id="单圆角矩形 23" o:spid="_x0000_s1046" o:spt="100" style="position:absolute;left:0pt;margin-left:20.55pt;margin-top:13.25pt;height:23.05pt;width:22.35pt;z-index:251657216;v-text-anchor:middle;mso-width-relative:page;mso-height-relative:page;" fillcolor="#01C0D1" filled="t" stroked="f" coordsize="283627,292974" o:gfxdata="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O2KO/rUAAAABgEAAA8AAAAAAAAAAQAgAAAAIgAAAGRycy9kb3ducmV2&#10;LnhtbFBLAQIUABQAAAAIAIdO4kAZlmGdqwIAANUGAAAOAAAAAAAAAAEAIAAAACMBAABkcnMvZTJv&#10;RG9jLnhtbFBLBQYAAAAABgAGAFkBAABABgAAAAA=&#10;" adj=",," path="m0,0l283627,0,283627,0,283627,292974,0,292974,0,0,0,0xe">
            <v:path o:connecttype="segments" o:connectlocs="0,0;283627,0;283627,0;283627,292974;0,292974;0,0;0,0" o:connectangles="0,0,0,0,0,0,0"/>
            <v:fill on="t" focussize="0,0"/>
            <v:stroke on="f" joinstyle="round"/>
            <v:imagedata o:title=""/>
            <o:lock v:ext="edit"/>
            <v:shadow on="t" type="perspective" color="#000000" opacity="24903f" offset="0pt,0pt" matrix="66847f,,,66847f"/>
          </v:shape>
        </w:pict>
      </w:r>
    </w:p>
    <w:p>
      <w:pPr>
        <w:rPr>
          <w:lang w:val="zh-CN"/>
        </w:rPr>
      </w:pPr>
      <w:r>
        <w:rPr>
          <w:lang w:val="zh-CN"/>
        </w:rPr>
        <w:pict>
          <v:line id="直接连接符 6" o:spid="_x0000_s1043" o:spt="20" style="position:absolute;left:0pt;margin-left:134.65pt;margin-top:15.15pt;height:42.7pt;width:0.05pt;z-index:251644928;mso-width-relative:page;mso-height-relative:page;" stroked="t" coordsize="21600,21600" o:gfxdata="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e37A79cAAAAIAQAADwAAAAAAAAABACAAAAAiAAAAZHJzL2Rvd25yZXYueG1sUEsBAhQAFAAA&#10;AAgAh07iQCkAEprwAQAAwwMAAA4AAAAAAAAAAQAgAAAAJgEAAGRycy9lMm9Eb2MueG1sUEsFBgAA&#10;AAAGAAYAWQEAAIgFAAAAAA==&#10;">
            <v:path arrowok="t"/>
            <v:fill focussize="0,0"/>
            <v:stroke color="#D9D9D9"/>
            <v:imagedata o:title=""/>
            <o:lock v:ext="edit"/>
          </v:line>
        </w:pict>
      </w:r>
      <w:r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628650</wp:posOffset>
            </wp:positionH>
            <wp:positionV relativeFrom="paragraph">
              <wp:posOffset>173355</wp:posOffset>
            </wp:positionV>
            <wp:extent cx="982980" cy="590550"/>
            <wp:effectExtent l="19050" t="0" r="7620" b="0"/>
            <wp:wrapNone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l="13400" t="13918" r="12238" b="20233"/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  <w:r>
        <w:rPr>
          <w:lang w:val="zh-CN"/>
        </w:rPr>
        <w:pict>
          <v:roundrect id="圆角矩形 22" o:spid="_x0000_s1045" o:spt="2" style="position:absolute;left:0pt;margin-left:25.5pt;margin-top:1.1pt;height:22.4pt;width:22.25pt;z-index:251656192;v-text-anchor:middle;mso-width-relative:page;mso-height-relative:page;" fillcolor="#262626" filled="t" stroked="f" coordsize="21600,21600" arcsize="0" o:gfxdata="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g9gPj1QAAAAcBAAAP&#10;AAAAAAAAAAEAIAAAACIAAABkcnMvZG93bnJldi54bWxQSwECFAAUAAAACACHTuJAGfWt4OIBAACK&#10;AwAADgAAAAAAAAABACAAAAAkAQAAZHJzL2Uyb0RvYy54bWxQSwUGAAAAAAYABgBZAQAAeAUAAAAA&#10;">
            <v:path/>
            <v:fill on="t" opacity="32768f" focussize="0,0"/>
            <v:stroke on="f"/>
            <v:imagedata o:title=""/>
            <o:lock v:ext="edit"/>
          </v:roundrect>
        </w:pict>
      </w:r>
      <w:r>
        <w:rPr>
          <w:lang w:val="zh-CN"/>
        </w:rPr>
        <w:pict>
          <v:roundrect id="圆角矩形 9" o:spid="_x0000_s1047" o:spt="2" style="position:absolute;left:0pt;margin-left:26.9pt;margin-top:6.55pt;height:66.35pt;width:544pt;z-index:251641856;v-text-anchor:middle;mso-width-relative:page;mso-height-relative:page;" fillcolor="#000000" filled="t" stroked="f" coordsize="21600,21600" arcsize="0" o:gfxdata="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KYws69gAAAAKAQAADwAAAAAAAAABACAAAAAiAAAAZHJzL2Rvd25yZXYueG1sUEsB&#10;AhQAFAAAAAgAh07iQCZi4wj1AQAAtAMAAA4AAAAAAAAAAQAgAAAAJwEAAGRycy9lMm9Eb2MueG1s&#10;UEsFBgAAAAAGAAYAWQEAAI4FAAAAAA==&#10;">
            <v:path/>
            <v:fill on="t" opacity="32768f" focussize="0,0"/>
            <v:stroke on="f"/>
            <v:imagedata o:title=""/>
            <o:lock v:ext="edit"/>
          </v:roundrect>
        </w:pict>
      </w:r>
    </w:p>
    <w:p>
      <w:pPr>
        <w:rPr>
          <w:lang w:val="zh-CN"/>
        </w:rPr>
      </w:pPr>
      <w:r>
        <w:rPr>
          <w:lang w:val="zh-CN"/>
        </w:rPr>
        <w:pict>
          <v:shape id="文本框 7" o:spid="_x0000_s1044" o:spt="202" type="#_x0000_t202" style="position:absolute;left:0pt;margin-left:116.55pt;margin-top:11.75pt;height:25.2pt;width:87.2pt;z-index:251670528;mso-width-relative:page;mso-height-relative:page;" filled="f" stroked="f" coordsize="21600,21600" o:gfxdata="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WEXR&#10;V9cAAAAKAQAADwAAAAAAAAABACAAAAAiAAAAZHJzL2Rvd25yZXYueG1sUEsBAhQAFAAAAAgAh07i&#10;QIO2tU2xAQAAOwMAAA4AAAAAAAAAAQAgAAAAJgEAAGRycy9lMm9Eb2MueG1sUEsFBgAAAAAGAAYA&#10;WQEAAEkF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9"/>
                    <w:tabs>
                      <w:tab w:val="left" w:pos="720"/>
                    </w:tabs>
                    <w:snapToGrid w:val="0"/>
                    <w:ind w:left="714" w:hanging="357" w:firstLineChars="0"/>
                    <w:jc w:val="left"/>
                    <w:rPr>
                      <w:rFonts w:ascii="微软雅黑" w:hAnsi="微软雅黑" w:eastAsia="微软雅黑"/>
                      <w:b/>
                      <w:color w:val="FFFFFF"/>
                      <w:kern w:val="2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/>
                      <w:kern w:val="24"/>
                    </w:rPr>
                    <w:t>设计类工作</w:t>
                  </w:r>
                </w:p>
              </w:txbxContent>
            </v:textbox>
          </v:shape>
        </w:pict>
      </w:r>
      <w:r>
        <w:rPr>
          <w:lang w:val="zh-CN"/>
        </w:rPr>
        <w:pict>
          <v:shape id="文本框 62" o:spid="_x0000_s1048" o:spt="202" type="#_x0000_t202" style="position:absolute;left:0pt;margin-left:205pt;margin-top:5.25pt;height:38.4pt;width:359.45pt;z-index:251666432;mso-width-relative:page;mso-height-relative:page;" filled="f" stroked="f" coordsize="21600,21600" o:gfxdata="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L&#10;x/OC1wAAAAsBAAAPAAAAAAAAAAEAIAAAACIAAABkcnMvZG93bnJldi54bWxQSwECFAAUAAAACACH&#10;TuJA0KAI9rMBAAA+AwAADgAAAAAAAAABACAAAAAmAQAAZHJzL2Uyb0RvYy54bWxQSwUGAAAAAAYA&#10;BgBZAQAASw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/>
                      <w:kern w:val="24"/>
                    </w:rPr>
                    <w:t>本科  |  ps，AI，iebook，</w:t>
                  </w:r>
                  <w:r>
                    <w:rPr>
                      <w:rFonts w:ascii="微软雅黑" w:hAnsi="微软雅黑" w:eastAsia="微软雅黑"/>
                      <w:b/>
                      <w:color w:val="FFFFFF"/>
                      <w:kern w:val="24"/>
                    </w:rPr>
                    <w:t>coreldraw</w:t>
                  </w:r>
                  <w:r>
                    <w:rPr>
                      <w:rFonts w:hint="eastAsia" w:ascii="微软雅黑" w:hAnsi="微软雅黑" w:eastAsia="微软雅黑"/>
                      <w:b/>
                      <w:color w:val="FFFFFF"/>
                      <w:kern w:val="24"/>
                    </w:rPr>
                    <w:t xml:space="preserve">，ppt，flash犀牛，DW | 熟练 </w:t>
                  </w:r>
                </w:p>
              </w:txbxContent>
            </v:textbox>
          </v:shape>
        </w:pict>
      </w: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  <w:r>
        <w:rPr>
          <w:lang w:val="zh-CN"/>
        </w:rPr>
        <w:pict>
          <v:roundrect id="圆角矩形 24" o:spid="_x0000_s1040" o:spt="2" style="position:absolute;left:0pt;margin-left:25.5pt;margin-top:4.1pt;height:22.4pt;width:22.25pt;z-index:251658240;v-text-anchor:middle;mso-width-relative:page;mso-height-relative:page;" fillcolor="#262626" filled="t" stroked="f" coordsize="21600,21600" arcsize="0" o:gfxdata="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pPPX71QAAAAcBAAAP&#10;AAAAAAAAAAEAIAAAACIAAABkcnMvZG93bnJldi54bWxQSwECFAAUAAAACACHTuJAJirPWuIBAACK&#10;AwAADgAAAAAAAAABACAAAAAkAQAAZHJzL2Uyb0RvYy54bWxQSwUGAAAAAAYABgBZAQAAeAUAAAAA&#10;">
            <v:path/>
            <v:fill on="t" opacity="32768f" focussize="0,0"/>
            <v:stroke on="f"/>
            <v:imagedata o:title=""/>
            <o:lock v:ext="edit"/>
          </v:roundrect>
        </w:pict>
      </w:r>
      <w:r>
        <w:rPr>
          <w:lang w:val="zh-CN"/>
        </w:rPr>
        <w:pict>
          <v:shape id="单圆角矩形 25" o:spid="_x0000_s1041" o:spt="100" style="position:absolute;left:0pt;margin-left:20.55pt;margin-top:-0.1pt;height:23.05pt;width:22.35pt;z-index:251658240;v-text-anchor:middle;mso-width-relative:page;mso-height-relative:page;" fillcolor="#01C0D1" filled="t" stroked="f" coordsize="283627,292974" o:gfxdata="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D4SJlG1QAAAAcBAAAPAAAAAAAAAAEAIAAAACIAAABkcnMvZG93bnJldi54&#10;bWxQSwECFAAUAAAACACHTuJAlLUNPagCAADVBgAADgAAAAAAAAABACAAAAAkAQAAZHJzL2Uyb0Rv&#10;Yy54bWxQSwUGAAAAAAYABgBZAQAAPgYAAAAA&#10;" adj=",," path="m0,0l283627,0,283627,0,283627,292974,0,292974,0,0,0,0xe">
            <v:path o:connecttype="segments" o:connectlocs="0,0;283627,0;283627,0;283627,292974;0,292974;0,0;0,0" o:connectangles="0,0,0,0,0,0,0"/>
            <v:fill on="t" focussize="0,0"/>
            <v:stroke on="f" joinstyle="round"/>
            <v:imagedata o:title=""/>
            <o:lock v:ext="edit"/>
            <v:shadow on="t" type="perspective" color="#000000" opacity="24903f" offset="0pt,0pt" matrix="66847f,,,66847f"/>
          </v:shape>
        </w:pict>
      </w:r>
      <w:r>
        <w:rPr>
          <w:lang w:val="zh-CN"/>
        </w:rPr>
        <w:pict>
          <v:roundrect id="圆角矩形 19" o:spid="_x0000_s1038" o:spt="2" style="position:absolute;left:0pt;margin-left:26.9pt;margin-top:7.65pt;height:141.75pt;width:544pt;z-index:251653120;v-text-anchor:middle;mso-width-relative:page;mso-height-relative:page;" fillcolor="#000000" filled="t" stroked="f" coordsize="21600,21600" arcsize="0" o:gfxdata="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bY33Z1wAAAAkBAAAPAAAAAAAAAAEAIAAAACIAAABkcnMvZG93bnJldi54bWxQ&#10;SwECFAAUAAAACACHTuJA2N8+CvgBAAC2AwAADgAAAAAAAAABACAAAAAmAQAAZHJzL2Uyb0RvYy54&#10;bWxQSwUGAAAAAAYABgBZAQAAkAUAAAAA&#10;">
            <v:path/>
            <v:fill on="t" opacity="32768f" focussize="0,0"/>
            <v:stroke on="f"/>
            <v:imagedata o:title=""/>
            <o:lock v:ext="edit"/>
          </v:roundrect>
        </w:pict>
      </w:r>
      <w:r>
        <w:rPr>
          <w:lang w:val="zh-CN"/>
        </w:rPr>
        <w:pict>
          <v:rect id="矩形 26" o:spid="_x0000_s1039" o:spt="1" style="position:absolute;left:0pt;margin-left:41.8pt;margin-top:8.1pt;height:131.2pt;width:528.3pt;z-index:251659264;mso-width-relative:page;mso-height-relative:page;" filled="f" stroked="f" coordsize="21600,21600" o:gfxdata="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GUS82tkA&#10;AAAKAQAADwAAAAAAAAABACAAAAAiAAAAZHJzL2Rvd25yZXYueG1sUEsBAhQAFAAAAAgAh07iQOJy&#10;PcGsAQAAMQMAAA4AAAAAAAAAAQAgAAAAKAEAAGRycy9lMm9Eb2MueG1sUEsFBgAAAAAGAAYAWQEA&#10;AEYFAAAAAA==&#10;">
            <v:path/>
            <v:fill on="f" focussize="0,0"/>
            <v:stroke on="f"/>
            <v:imagedata o:title=""/>
            <o:lock v:ext="edit"/>
            <v:textbox style="mso-fit-shape-to-text:t;">
              <w:txbxContent>
                <w:p>
                  <w:pPr>
                    <w:pStyle w:val="5"/>
                    <w:adjustRightInd w:val="0"/>
                    <w:snapToGrid w:val="0"/>
                    <w:spacing w:before="0" w:beforeAutospacing="0" w:after="0" w:afterAutospacing="0"/>
                    <w:rPr>
                      <w:rFonts w:ascii="微软雅黑" w:hAnsi="微软雅黑" w:eastAsia="微软雅黑"/>
                      <w:b/>
                      <w:bCs/>
                      <w:color w:val="FFFFFF"/>
                      <w:kern w:val="24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bCs/>
                      <w:color w:val="FFFFFF"/>
                      <w:kern w:val="24"/>
                      <w:sz w:val="28"/>
                      <w:szCs w:val="28"/>
                    </w:rPr>
                    <w:t>自我评价</w:t>
                  </w:r>
                </w:p>
                <w:p>
                  <w:pPr>
                    <w:pStyle w:val="9"/>
                    <w:tabs>
                      <w:tab w:val="left" w:pos="720"/>
                    </w:tabs>
                    <w:snapToGrid w:val="0"/>
                    <w:spacing w:line="400" w:lineRule="exact"/>
                    <w:ind w:firstLineChars="0"/>
                    <w:jc w:val="left"/>
                    <w:rPr>
                      <w:rFonts w:ascii="微软雅黑" w:hAnsi="微软雅黑" w:eastAsia="微软雅黑"/>
                      <w:b/>
                      <w:color w:val="FFFFFF"/>
                      <w:kern w:val="2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/>
                      <w:kern w:val="24"/>
                    </w:rPr>
                    <w:t>参加工作以来，一直以严谨的态度投身于学习和工作中，虽然有成功的泪水，也有失败的辛酸，但却在失败和坎坷中锻炼了我的品格。 </w:t>
                  </w:r>
                </w:p>
                <w:p>
                  <w:pPr>
                    <w:pStyle w:val="9"/>
                    <w:tabs>
                      <w:tab w:val="left" w:pos="720"/>
                    </w:tabs>
                    <w:snapToGrid w:val="0"/>
                    <w:spacing w:line="400" w:lineRule="exact"/>
                    <w:ind w:firstLineChars="0"/>
                    <w:jc w:val="left"/>
                    <w:rPr>
                      <w:rFonts w:ascii="微软雅黑" w:hAnsi="微软雅黑" w:eastAsia="微软雅黑"/>
                      <w:b/>
                      <w:color w:val="FFFFFF"/>
                      <w:kern w:val="2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/>
                      <w:kern w:val="24"/>
                    </w:rPr>
                    <w:t>在学习上，我一直严格的要求自己，不断的积累自身的养分以帮助工作更有效率的进行。</w:t>
                  </w:r>
                </w:p>
                <w:p>
                  <w:pPr>
                    <w:pStyle w:val="9"/>
                    <w:tabs>
                      <w:tab w:val="left" w:pos="720"/>
                    </w:tabs>
                    <w:snapToGrid w:val="0"/>
                    <w:spacing w:line="400" w:lineRule="exact"/>
                    <w:ind w:left="105" w:leftChars="50" w:firstLine="315" w:firstLineChars="150"/>
                    <w:jc w:val="left"/>
                    <w:rPr>
                      <w:rFonts w:ascii="微软雅黑" w:hAnsi="微软雅黑" w:eastAsia="微软雅黑"/>
                      <w:b/>
                      <w:color w:val="FFFFFF"/>
                      <w:kern w:val="2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/>
                      <w:kern w:val="24"/>
                    </w:rPr>
                    <w:t>在工作上，我认真负责，有较好的组织能力，并能有效的进行工作安排，高质量的完成任何工作任务。</w:t>
                  </w:r>
                </w:p>
                <w:p>
                  <w:pPr>
                    <w:pStyle w:val="9"/>
                    <w:tabs>
                      <w:tab w:val="left" w:pos="720"/>
                    </w:tabs>
                    <w:snapToGrid w:val="0"/>
                    <w:spacing w:line="400" w:lineRule="exact"/>
                    <w:ind w:left="105" w:leftChars="50" w:firstLine="315" w:firstLineChars="150"/>
                    <w:jc w:val="left"/>
                    <w:rPr>
                      <w:rFonts w:ascii="微软雅黑" w:hAnsi="微软雅黑" w:eastAsia="微软雅黑"/>
                      <w:b/>
                      <w:color w:val="FFFFFF"/>
                      <w:kern w:val="2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/>
                      <w:kern w:val="24"/>
                    </w:rPr>
                    <w:t>在生活上，我有我自己的解压方式，以保证工作时间精神充沛，鱼与熊掌兼得。</w:t>
                  </w:r>
                </w:p>
              </w:txbxContent>
            </v:textbox>
          </v:rect>
        </w:pict>
      </w: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  <w:r>
        <w:pict>
          <v:roundrect id="圆角矩形 8" o:spid="_x0000_s1063" o:spt="2" style="position:absolute;left:0pt;margin-left:27.65pt;margin-top:9.9pt;height:316.5pt;width:544pt;z-index:251642880;v-text-anchor:middle;mso-width-relative:page;mso-height-relative:page;" fillcolor="#000000" filled="t" stroked="f" coordsize="21600,21600" arcsize="0" o:gfxdata="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hGWYzXAAAACgEAAA8AAAAAAAAAAQAgAAAAIgAAAGRycy9kb3ducmV2LnhtbFBL&#10;AQIUABQAAAAIAIdO4kAvrNGy9wEAALQDAAAOAAAAAAAAAAEAIAAAACYBAABkcnMvZTJvRG9jLnht&#10;bFBLBQYAAAAABgAGAFkBAACPBQAAAAA=&#10;">
            <v:path/>
            <v:fill on="t" opacity="32768f" focussize="0,0"/>
            <v:stroke on="f"/>
            <v:imagedata o:title=""/>
            <o:lock v:ext="edit"/>
          </v:roundrect>
        </w:pict>
      </w:r>
      <w:r>
        <w:rPr>
          <w:lang w:val="zh-CN"/>
        </w:rPr>
        <w:pict>
          <v:rect id="矩形 30" o:spid="_x0000_s1035" o:spt="1" style="position:absolute;left:0pt;margin-left:43.35pt;margin-top:10.45pt;height:325.95pt;width:504.45pt;z-index:251662336;mso-width-relative:page;mso-height-relative:page;" filled="f" stroked="f" coordsize="21600,21600" o:gfxdata="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fMxRk2QAA&#10;AAoBAAAPAAAAAAAAAAEAIAAAACIAAABkcnMvZG93bnJldi54bWxQSwECFAAUAAAACACHTuJAlKf9&#10;UasBAAAxAwAADgAAAAAAAAABACAAAAAoAQAAZHJzL2Uyb0RvYy54bWxQSwUGAAAAAAYABgBZAQAA&#10;RQUAAAAA&#10;">
            <v:path/>
            <v:fill on="f" focussize="0,0"/>
            <v:stroke on="f"/>
            <v:imagedata o:title=""/>
            <o:lock v:ext="edit"/>
            <v:textbox style="mso-fit-shape-to-text:t;">
              <w:txbxContent>
                <w:p>
                  <w:pPr>
                    <w:pStyle w:val="5"/>
                    <w:snapToGrid w:val="0"/>
                    <w:spacing w:before="0" w:beforeAutospacing="0" w:after="0" w:afterAutospacing="0"/>
                    <w:jc w:val="both"/>
                    <w:rPr>
                      <w:rFonts w:ascii="微软雅黑" w:hAnsi="微软雅黑" w:eastAsia="微软雅黑"/>
                      <w:b/>
                      <w:bCs/>
                      <w:color w:val="FFFFFF"/>
                      <w:kern w:val="24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bCs/>
                      <w:color w:val="FFFFFF"/>
                      <w:kern w:val="24"/>
                      <w:sz w:val="28"/>
                      <w:szCs w:val="28"/>
                    </w:rPr>
                    <w:t>工作经验/项目经验</w:t>
                  </w:r>
                </w:p>
                <w:tbl>
                  <w:tblPr>
                    <w:tblStyle w:val="8"/>
                    <w:tblW w:w="9800" w:type="dxa"/>
                    <w:tblInd w:w="0" w:type="dxa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721"/>
                    <w:gridCol w:w="8079"/>
                  </w:tblGrid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1721" w:type="dxa"/>
                      </w:tcPr>
                      <w:p>
                        <w:pPr>
                          <w:pStyle w:val="9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2015/2—2016/3</w:t>
                        </w:r>
                      </w:p>
                    </w:tc>
                    <w:tc>
                      <w:tcPr>
                        <w:tcW w:w="8079" w:type="dxa"/>
                        <w:vAlign w:val="center"/>
                      </w:tcPr>
                      <w:p>
                        <w:pPr>
                          <w:pStyle w:val="9"/>
                          <w:tabs>
                            <w:tab w:val="left" w:pos="720"/>
                          </w:tabs>
                          <w:snapToGrid w:val="0"/>
                          <w:ind w:left="105" w:leftChars="50" w:firstLine="0" w:firstLineChars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（北京）九天汇通国际科技有限公司 | UI设计师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br w:type="textWrapping"/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互联网/电子商务 | 民营 | 规模:20-99人 | 6001-8000元/月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br w:type="textWrapping"/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1.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担任项目中的UI设计师：设计制作该平台网页前台搭建与测试。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br w:type="textWrapping"/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2.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移动端APP交互界面设计，深度探讨用户需求，提升用户体验度。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br w:type="textWrapping"/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3.手机图标设计。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br w:type="textWrapping"/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4.视觉广告设计相关工作的设计执行。</w:t>
                        </w: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0" w:hRule="atLeast"/>
                    </w:trPr>
                    <w:tc>
                      <w:tcPr>
                        <w:tcW w:w="9800" w:type="dxa"/>
                        <w:gridSpan w:val="2"/>
                        <w:vAlign w:val="center"/>
                      </w:tcPr>
                      <w:p>
                        <w:pPr>
                          <w:pStyle w:val="9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1721" w:type="dxa"/>
                      </w:tcPr>
                      <w:p>
                        <w:pPr>
                          <w:pStyle w:val="9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2014/3—2015/1</w:t>
                        </w:r>
                      </w:p>
                    </w:tc>
                    <w:tc>
                      <w:tcPr>
                        <w:tcW w:w="8079" w:type="dxa"/>
                        <w:vAlign w:val="center"/>
                      </w:tcPr>
                      <w:p>
                        <w:pPr>
                          <w:pStyle w:val="9"/>
                          <w:tabs>
                            <w:tab w:val="left" w:pos="720"/>
                          </w:tabs>
                          <w:snapToGrid w:val="0"/>
                          <w:ind w:left="105" w:leftChars="50" w:firstLine="0" w:firstLineChars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北京红色光波广告有限公司 | 视觉广告设计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br w:type="textWrapping"/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广告/会展/公关 | 民营 | 规模:20人以下 | 4001-6000元/月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br w:type="textWrapping"/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担任执行设计师，负责广告创意、提案、设计执行、与客户进行设计方案的交流沟通。洛娃洗衣液的产品包装设计、妇科凝胶、美莱芭等等的产品包装设计、海报设计、产品推广、净怡夏玻璃水标签设计。</w:t>
                        </w: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0" w:hRule="atLeast"/>
                    </w:trPr>
                    <w:tc>
                      <w:tcPr>
                        <w:tcW w:w="9800" w:type="dxa"/>
                        <w:gridSpan w:val="2"/>
                        <w:vAlign w:val="center"/>
                      </w:tcPr>
                      <w:p>
                        <w:pPr>
                          <w:pStyle w:val="5"/>
                          <w:rPr>
                            <w:rFonts w:ascii="微软雅黑" w:hAnsi="微软雅黑" w:eastAsia="微软雅黑"/>
                            <w:color w:val="FFFFFF"/>
                            <w:sz w:val="22"/>
                            <w:szCs w:val="22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1721" w:type="dxa"/>
                      </w:tcPr>
                      <w:p>
                        <w:pPr>
                          <w:pStyle w:val="9"/>
                          <w:tabs>
                            <w:tab w:val="left" w:pos="720"/>
                          </w:tabs>
                          <w:snapToGrid w:val="0"/>
                          <w:ind w:firstLine="0" w:firstLineChars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2013/7—2014/1</w:t>
                        </w:r>
                      </w:p>
                    </w:tc>
                    <w:tc>
                      <w:tcPr>
                        <w:tcW w:w="8079" w:type="dxa"/>
                        <w:vAlign w:val="center"/>
                      </w:tcPr>
                      <w:p>
                        <w:pPr>
                          <w:pStyle w:val="9"/>
                          <w:tabs>
                            <w:tab w:val="left" w:pos="720"/>
                          </w:tabs>
                          <w:snapToGrid w:val="0"/>
                          <w:ind w:left="105" w:leftChars="50" w:firstLine="0" w:firstLineChars="0"/>
                          <w:jc w:val="left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长春兰韵品牌设计 | 平面设计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br w:type="textWrapping"/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广告/会展/公关 | 民营 | 规模:20人以下 | 2001-4000元/月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br w:type="textWrapping"/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</w:rPr>
                          <w:t>协助设计师进行相关设计工作、进行设计提案、设计创意、设计执行</w:t>
                        </w:r>
                      </w:p>
                    </w:tc>
                  </w:tr>
                </w:tbl>
                <w:p>
                  <w:pPr>
                    <w:pStyle w:val="5"/>
                    <w:spacing w:before="0" w:beforeAutospacing="0" w:after="0" w:afterAutospacing="0"/>
                    <w:rPr>
                      <w:color w:val="FFFFFF"/>
                    </w:rPr>
                  </w:pPr>
                </w:p>
              </w:txbxContent>
            </v:textbox>
          </v:rect>
        </w:pict>
      </w:r>
      <w:r>
        <w:rPr>
          <w:lang w:val="zh-CN"/>
        </w:rPr>
        <w:pict>
          <v:roundrect id="圆角矩形 28" o:spid="_x0000_s1034" o:spt="2" style="position:absolute;left:0pt;margin-left:25.5pt;margin-top:4.2pt;height:22.4pt;width:22.25pt;z-index:251660288;v-text-anchor:middle;mso-width-relative:page;mso-height-relative:page;" fillcolor="#262626" filled="t" stroked="f" coordsize="21600,21600" arcsize="0" o:gfxdata="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xHa2cdQAAAAHAQAADwAA&#10;AAAAAAABACAAAAAiAAAAZHJzL2Rvd25yZXYueG1sUEsBAhQAFAAAAAgAh07iQDFKqPjhAQAAigMA&#10;AA4AAAAAAAAAAQAgAAAAIwEAAGRycy9lMm9Eb2MueG1sUEsFBgAAAAAGAAYAWQEAAHYFAAAAAA==&#10;">
            <v:path/>
            <v:fill on="t" opacity="32768f" focussize="0,0"/>
            <v:stroke on="f"/>
            <v:imagedata o:title=""/>
            <o:lock v:ext="edit"/>
          </v:roundrect>
        </w:pict>
      </w:r>
      <w:r>
        <w:rPr>
          <w:lang w:val="zh-CN"/>
        </w:rPr>
        <w:pict>
          <v:shape id="单圆角矩形 29" o:spid="_x0000_s1036" o:spt="100" style="position:absolute;left:0pt;margin-left:20.55pt;margin-top:0pt;height:23.05pt;width:22.35pt;z-index:251661312;v-text-anchor:middle;mso-width-relative:page;mso-height-relative:page;" fillcolor="#01C0D1" filled="t" stroked="f" coordsize="283627,292974" o:gfxdata="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Cft4sDVAAAABwEAAA8AAAAAAAAAAQAgAAAAIgAAAGRycy9kb3du&#10;cmV2LnhtbFBLAQIUABQAAAAIAIdO4kDP9KSmrQIAANUGAAAOAAAAAAAAAAEAIAAAACQBAABkcnMv&#10;ZTJvRG9jLnhtbFBLBQYAAAAABgAGAFkBAABDBgAAAAA=&#10;" adj=",," path="m0,0l283627,0,283627,0,283627,292974,0,292974,0,0,0,0xe">
            <v:path o:connecttype="segments" o:connectlocs="0,0;283627,0;283627,0;283627,292974;0,292974;0,0;0,0" o:connectangles="0,0,0,0,0,0,0"/>
            <v:fill on="t" focussize="0,0"/>
            <v:stroke on="f" joinstyle="round"/>
            <v:imagedata o:title=""/>
            <o:lock v:ext="edit"/>
            <v:shadow on="t" type="perspective" color="#000000" opacity="24903f" offset="0pt,0pt" matrix="66847f,,,66847f"/>
          </v:shape>
        </w:pict>
      </w: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  <w:r>
        <w:pict>
          <v:roundrect id="_x0000_s1070" o:spid="_x0000_s1070" o:spt="2" style="position:absolute;left:0pt;margin-left:24pt;margin-top:6.6pt;height:22.4pt;width:22.25pt;z-index:251676672;v-text-anchor:middle;mso-width-relative:page;mso-height-relative:page;" fillcolor="#262626" filled="t" stroked="f" coordsize="21600,21600" arcsize="0" o:gfxdata="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xHa2cdQAAAAHAQAADwAA&#10;AAAAAAABACAAAAAiAAAAZHJzL2Rvd25yZXYueG1sUEsBAhQAFAAAAAgAh07iQDFKqPjhAQAAigMA&#10;AA4AAAAAAAAAAQAgAAAAIwEAAGRycy9lMm9Eb2MueG1sUEsFBgAAAAAGAAYAWQEAAHYFAAAAAA==&#10;">
            <v:path/>
            <v:fill on="t" opacity="32768f" focussize="0,0"/>
            <v:stroke on="f"/>
            <v:imagedata o:title=""/>
            <o:lock v:ext="edit"/>
          </v:roundrect>
        </w:pict>
      </w:r>
      <w:r>
        <w:pict>
          <v:shape id="_x0000_s1069" o:spid="_x0000_s1069" o:spt="100" style="position:absolute;left:0pt;margin-left:21.3pt;margin-top:2.4pt;height:23.05pt;width:22.35pt;z-index:251677696;v-text-anchor:middle;mso-width-relative:page;mso-height-relative:page;" fillcolor="#01C0D1" filled="t" stroked="f" coordsize="283627,292974" o:gfxdata="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Cft4sDVAAAABwEAAA8AAAAAAAAAAQAgAAAAIgAAAGRycy9kb3du&#10;cmV2LnhtbFBLAQIUABQAAAAIAIdO4kDP9KSmrQIAANUGAAAOAAAAAAAAAAEAIAAAACQBAABkcnMv&#10;ZTJvRG9jLnhtbFBLBQYAAAAABgAGAFkBAABDBgAAAAA=&#10;" adj=",," path="m0,0l283627,0,283627,0,283627,292974,0,292974,0,0,0,0xe">
            <v:path o:connecttype="segments" o:connectlocs="0,0;283627,0;283627,0;283627,292974;0,292974;0,0;0,0" o:connectangles="0,0,0,0,0,0,0"/>
            <v:fill on="t" focussize="0,0"/>
            <v:stroke on="f" joinstyle="round"/>
            <v:imagedata o:title=""/>
            <o:lock v:ext="edit"/>
            <v:shadow on="t" type="perspective" color="#000000" opacity="24903f" offset="0pt,0pt" matrix="66847f,,,66847f"/>
          </v:shape>
        </w:pict>
      </w:r>
      <w:r>
        <w:pict>
          <v:shape id="_x0000_s1067" o:spid="_x0000_s1067" o:spt="202" type="#_x0000_t202" style="position:absolute;left:0pt;margin-left:307.85pt;margin-top:11.4pt;height:29.5pt;width:233.65pt;z-index:251674624;mso-width-relative:page;mso-height-relative:page;" filled="f" stroked="f" coordsize="21600,21600" o:gfxdata="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OfyERdcAAAALAQAADwAAAAAAAAABACAAAAAiAAAAZHJzL2Rvd25yZXYueG1sUEsBAhQAFAAAAAgA&#10;h07iQGUBSfS0AQAAPgMAAA4AAAAAAAAAAQAgAAAAJgEAAGRycy9lMm9Eb2MueG1sUEsFBgAAAAAG&#10;AAYAWQEAAEwFAAAAAA==&#10;">
            <v:path/>
            <v:fill on="f" focussize="0,0"/>
            <v:stroke on="f" joinstyle="miter"/>
            <v:imagedata o:title=""/>
            <o:lock v:ext="edit"/>
            <v:textbox>
              <w:txbxContent>
                <w:tbl>
                  <w:tblPr>
                    <w:tblStyle w:val="8"/>
                    <w:tblW w:w="11100" w:type="dxa"/>
                    <w:tblInd w:w="275" w:type="dxa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39"/>
                    <w:gridCol w:w="10061"/>
                  </w:tblGrid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1039" w:type="dxa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kern w:val="24"/>
                          </w:rPr>
                          <w:t>2014/08：</w:t>
                        </w:r>
                      </w:p>
                    </w:tc>
                    <w:tc>
                      <w:tcPr>
                        <w:tcW w:w="10061" w:type="dxa"/>
                        <w:vAlign w:val="center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kern w:val="24"/>
                          </w:rPr>
                          <w:t>吉林省中国梦海报设计大赛二等奖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1039" w:type="dxa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  <w:tc>
                      <w:tcPr>
                        <w:tcW w:w="10061" w:type="dxa"/>
                        <w:vAlign w:val="center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0" w:hRule="atLeast"/>
                    </w:trPr>
                    <w:tc>
                      <w:tcPr>
                        <w:tcW w:w="11100" w:type="dxa"/>
                        <w:gridSpan w:val="2"/>
                        <w:vAlign w:val="center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</w:tr>
                </w:tbl>
                <w:p/>
              </w:txbxContent>
            </v:textbox>
          </v:shape>
        </w:pict>
      </w:r>
      <w:r>
        <w:rPr>
          <w:lang w:val="zh-CN"/>
        </w:rPr>
        <w:pict>
          <v:shape id="文本框 63" o:spid="_x0000_s1029" o:spt="202" type="#_x0000_t202" style="position:absolute;left:0pt;margin-left:121.35pt;margin-top:11.45pt;height:29.5pt;width:224.9pt;z-index:251667456;mso-width-relative:page;mso-height-relative:page;" filled="f" stroked="f" coordsize="21600,21600" o:gfxdata="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OfyERdcAAAALAQAADwAAAAAAAAABACAAAAAiAAAAZHJzL2Rvd25yZXYueG1sUEsBAhQAFAAAAAgA&#10;h07iQGUBSfS0AQAAPgMAAA4AAAAAAAAAAQAgAAAAJgEAAGRycy9lMm9Eb2MueG1sUEsFBgAAAAAG&#10;AAYAWQEAAEwFAAAAAA==&#10;">
            <v:path/>
            <v:fill on="f" focussize="0,0"/>
            <v:stroke on="f" joinstyle="miter"/>
            <v:imagedata o:title=""/>
            <o:lock v:ext="edit"/>
            <v:textbox>
              <w:txbxContent>
                <w:tbl>
                  <w:tblPr>
                    <w:tblStyle w:val="8"/>
                    <w:tblW w:w="11100" w:type="dxa"/>
                    <w:tblInd w:w="275" w:type="dxa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39"/>
                    <w:gridCol w:w="10061"/>
                  </w:tblGrid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1039" w:type="dxa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kern w:val="24"/>
                          </w:rPr>
                          <w:t>2014/01：</w:t>
                        </w:r>
                      </w:p>
                    </w:tc>
                    <w:tc>
                      <w:tcPr>
                        <w:tcW w:w="10061" w:type="dxa"/>
                        <w:vAlign w:val="center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kern w:val="24"/>
                          </w:rPr>
                          <w:t>全国工业设计大赛三等奖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1039" w:type="dxa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  <w:tc>
                      <w:tcPr>
                        <w:tcW w:w="10061" w:type="dxa"/>
                        <w:vAlign w:val="center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0" w:hRule="atLeast"/>
                    </w:trPr>
                    <w:tc>
                      <w:tcPr>
                        <w:tcW w:w="11100" w:type="dxa"/>
                        <w:gridSpan w:val="2"/>
                        <w:vAlign w:val="center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</w:tr>
                </w:tbl>
                <w:p/>
              </w:txbxContent>
            </v:textbox>
          </v:shape>
        </w:pict>
      </w:r>
      <w:r>
        <w:rPr>
          <w:lang w:val="zh-CN"/>
        </w:rPr>
        <w:pict>
          <v:roundrect id="圆角矩形 4" o:spid="_x0000_s1031" o:spt="2" style="position:absolute;left:0pt;margin-left:27.65pt;margin-top:10.8pt;height:66pt;width:544pt;z-index:251643904;v-text-anchor:middle;mso-width-relative:page;mso-height-relative:page;" fillcolor="#000000" filled="t" stroked="f" coordsize="21600,21600" arcsize="0" o:gfxdata="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MnWgnYAAAACgEAAA8AAAAAAAAAAQAgAAAAIgAAAGRycy9kb3ducmV2LnhtbFBL&#10;AQIUABQAAAAIAIdO4kDw5dP/9gEAALQDAAAOAAAAAAAAAAEAIAAAACcBAABkcnMvZTJvRG9jLnht&#10;bFBLBQYAAAAABgAGAFkBAACPBQAAAAA=&#10;">
            <v:path/>
            <v:fill on="t" opacity="32768f" focussize="0,0"/>
            <v:stroke on="f"/>
            <v:imagedata o:title=""/>
            <o:lock v:ext="edit"/>
          </v:roundrect>
        </w:pict>
      </w:r>
    </w:p>
    <w:p>
      <w:pPr>
        <w:rPr>
          <w:lang w:val="zh-CN"/>
        </w:rPr>
      </w:pPr>
      <w:r>
        <w:rPr>
          <w:lang w:val="zh-CN"/>
        </w:rPr>
        <w:pict>
          <v:shape id="文本框 25" o:spid="_x0000_s1042" o:spt="202" type="#_x0000_t202" style="position:absolute;left:0pt;margin-left:41.8pt;margin-top:3.7pt;height:38.4pt;width:86.05pt;z-index:251672576;mso-width-relative:page;mso-height-relative:page;" filled="f" stroked="f" coordsize="21600,21600" o:gfxdata="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L6/&#10;JjrWAAAACAEAAA8AAAAAAAAAAQAgAAAAIgAAAGRycy9kb3ducmV2LnhtbFBLAQIUABQAAAAIAIdO&#10;4kDJbkz5swEAAD0DAAAOAAAAAAAAAAEAIAAAACUBAABkcnMvZTJvRG9jLnhtbFBLBQYAAAAABgAG&#10;AFkBAABK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5"/>
                    <w:spacing w:before="0" w:beforeAutospacing="0" w:after="0" w:afterAutospacing="0"/>
                    <w:rPr>
                      <w:szCs w:val="2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bCs/>
                      <w:color w:val="FFFFFF"/>
                      <w:kern w:val="24"/>
                      <w:sz w:val="28"/>
                      <w:szCs w:val="28"/>
                    </w:rPr>
                    <w:t>获得荣誉</w:t>
                  </w:r>
                </w:p>
              </w:txbxContent>
            </v:textbox>
          </v:shape>
        </w:pict>
      </w:r>
    </w:p>
    <w:p>
      <w:pPr>
        <w:rPr>
          <w:lang w:val="zh-CN"/>
        </w:rPr>
      </w:pPr>
      <w:r>
        <w:pict>
          <v:shape id="_x0000_s1068" o:spid="_x0000_s1068" o:spt="202" type="#_x0000_t202" style="position:absolute;left:0pt;margin-left:306.85pt;margin-top:2.6pt;height:29.5pt;width:233.65pt;z-index:251675648;mso-width-relative:page;mso-height-relative:page;" filled="f" stroked="f" coordsize="21600,21600" o:gfxdata="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OfyERdcAAAALAQAADwAAAAAAAAABACAAAAAiAAAAZHJzL2Rvd25yZXYueG1sUEsBAhQAFAAAAAgA&#10;h07iQGUBSfS0AQAAPgMAAA4AAAAAAAAAAQAgAAAAJgEAAGRycy9lMm9Eb2MueG1sUEsFBgAAAAAG&#10;AAYAWQEAAEwFAAAAAA==&#10;">
            <v:path/>
            <v:fill on="f" focussize="0,0"/>
            <v:stroke on="f" joinstyle="miter"/>
            <v:imagedata o:title=""/>
            <o:lock v:ext="edit"/>
            <v:textbox>
              <w:txbxContent>
                <w:tbl>
                  <w:tblPr>
                    <w:tblStyle w:val="8"/>
                    <w:tblW w:w="11100" w:type="dxa"/>
                    <w:tblInd w:w="275" w:type="dxa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39"/>
                    <w:gridCol w:w="10061"/>
                  </w:tblGrid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1039" w:type="dxa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kern w:val="24"/>
                          </w:rPr>
                          <w:t>2014/01：</w:t>
                        </w:r>
                      </w:p>
                    </w:tc>
                    <w:tc>
                      <w:tcPr>
                        <w:tcW w:w="10061" w:type="dxa"/>
                        <w:vAlign w:val="center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kern w:val="24"/>
                          </w:rPr>
                          <w:t>大学生广告大赛三等奖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1039" w:type="dxa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  <w:tc>
                      <w:tcPr>
                        <w:tcW w:w="10061" w:type="dxa"/>
                        <w:vAlign w:val="center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0" w:hRule="atLeast"/>
                    </w:trPr>
                    <w:tc>
                      <w:tcPr>
                        <w:tcW w:w="11100" w:type="dxa"/>
                        <w:gridSpan w:val="2"/>
                        <w:vAlign w:val="center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</w:tr>
                </w:tbl>
                <w:p/>
              </w:txbxContent>
            </v:textbox>
          </v:shape>
        </w:pict>
      </w:r>
      <w:r>
        <w:pict>
          <v:shape id="_x0000_s1066" o:spid="_x0000_s1066" o:spt="202" type="#_x0000_t202" style="position:absolute;left:0pt;margin-left:119.7pt;margin-top:3.3pt;height:29.5pt;width:224.9pt;z-index:251673600;mso-width-relative:page;mso-height-relative:page;" filled="f" stroked="f" coordsize="21600,21600" o:gfxdata="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OfyERdcAAAALAQAADwAAAAAAAAABACAAAAAiAAAAZHJzL2Rvd25yZXYueG1sUEsBAhQAFAAAAAgA&#10;h07iQGUBSfS0AQAAPgMAAA4AAAAAAAAAAQAgAAAAJgEAAGRycy9lMm9Eb2MueG1sUEsFBgAAAAAG&#10;AAYAWQEAAEwFAAAAAA==&#10;">
            <v:path/>
            <v:fill on="f" focussize="0,0"/>
            <v:stroke on="f" joinstyle="miter"/>
            <v:imagedata o:title=""/>
            <o:lock v:ext="edit"/>
            <v:textbox>
              <w:txbxContent>
                <w:tbl>
                  <w:tblPr>
                    <w:tblStyle w:val="8"/>
                    <w:tblW w:w="11100" w:type="dxa"/>
                    <w:tblInd w:w="275" w:type="dxa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39"/>
                    <w:gridCol w:w="10061"/>
                  </w:tblGrid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1039" w:type="dxa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kern w:val="24"/>
                          </w:rPr>
                          <w:t>2013/05：</w:t>
                        </w:r>
                      </w:p>
                    </w:tc>
                    <w:tc>
                      <w:tcPr>
                        <w:tcW w:w="10061" w:type="dxa"/>
                        <w:vAlign w:val="center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kern w:val="24"/>
                          </w:rPr>
                          <w:t>全国多媒体大赛三等奖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1039" w:type="dxa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  <w:tc>
                      <w:tcPr>
                        <w:tcW w:w="10061" w:type="dxa"/>
                        <w:vAlign w:val="center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0" w:hRule="atLeast"/>
                    </w:trPr>
                    <w:tc>
                      <w:tcPr>
                        <w:tcW w:w="11100" w:type="dxa"/>
                        <w:gridSpan w:val="2"/>
                        <w:vAlign w:val="center"/>
                      </w:tcPr>
                      <w:p>
                        <w:pPr>
                          <w:rPr>
                            <w:rFonts w:ascii="微软雅黑" w:hAnsi="微软雅黑" w:eastAsia="微软雅黑"/>
                            <w:color w:val="FFFFFF"/>
                            <w:kern w:val="24"/>
                          </w:rPr>
                        </w:pPr>
                      </w:p>
                    </w:tc>
                  </w:tr>
                </w:tbl>
                <w:p/>
              </w:txbxContent>
            </v:textbox>
          </v:shape>
        </w:pict>
      </w: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  <w:r>
        <w:rPr>
          <w:lang w:val="zh-CN"/>
        </w:rPr>
        <w:pict>
          <v:rect id="矩形 18" o:spid="_x0000_s1030" o:spt="1" style="position:absolute;left:0pt;margin-left:35.5pt;margin-top:2.55pt;height:44.95pt;width:524.9pt;z-index:251671552;mso-width-relative:page;mso-height-relative:page;" filled="f" stroked="f" coordsize="21600,21600" o:gfxdata="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E1sEJ7XAAAACAEA&#10;AA8AAAAAAAAAAQAgAAAAIgAAAGRycy9kb3ducmV2LnhtbFBLAQIUABQAAAAIAIdO4kAbHPVYqQEA&#10;ADADAAAOAAAAAAAAAAEAIAAAACYBAABkcnMvZTJvRG9jLnhtbFBLBQYAAAAABgAGAFkBAABBBQAA&#10;AAA=&#10;">
            <v:path/>
            <v:fill on="f" focussize="0,0"/>
            <v:stroke on="f"/>
            <v:imagedata o:title=""/>
            <o:lock v:ext="edit"/>
            <v:textbox style="mso-fit-shape-to-text:t;">
              <w:txbxContent>
                <w:p>
                  <w:pPr>
                    <w:pStyle w:val="5"/>
                    <w:adjustRightInd w:val="0"/>
                    <w:snapToGrid w:val="0"/>
                    <w:spacing w:before="0" w:beforeAutospacing="0" w:after="0" w:afterAutospacing="0"/>
                    <w:jc w:val="both"/>
                    <w:rPr>
                      <w:rFonts w:ascii="微软雅黑" w:hAnsi="微软雅黑" w:eastAsia="微软雅黑"/>
                      <w:color w:val="FFFFFF"/>
                      <w:kern w:val="2"/>
                      <w:sz w:val="22"/>
                      <w:szCs w:val="22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/>
                      <w:kern w:val="2"/>
                      <w:sz w:val="22"/>
                      <w:szCs w:val="22"/>
                    </w:rPr>
                    <w:t xml:space="preserve">2012.09 –2015.05     </w:t>
                  </w:r>
                  <w:r>
                    <w:rPr>
                      <w:rFonts w:ascii="微软雅黑" w:hAnsi="微软雅黑" w:eastAsia="微软雅黑"/>
                      <w:color w:val="FFFFFF"/>
                      <w:kern w:val="2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/>
                      <w:color w:val="FFFFFF"/>
                      <w:kern w:val="2"/>
                      <w:sz w:val="22"/>
                      <w:szCs w:val="22"/>
                    </w:rPr>
                    <w:t xml:space="preserve">北京物资学院           </w:t>
                  </w:r>
                  <w:r>
                    <w:rPr>
                      <w:rFonts w:ascii="微软雅黑" w:hAnsi="微软雅黑" w:eastAsia="微软雅黑"/>
                      <w:color w:val="FFFFFF"/>
                      <w:kern w:val="2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/>
                      <w:color w:val="FFFFFF"/>
                      <w:kern w:val="2"/>
                      <w:sz w:val="22"/>
                      <w:szCs w:val="22"/>
                    </w:rPr>
                    <w:t xml:space="preserve">  硕士                管理科学与工程专业     </w:t>
                  </w:r>
                </w:p>
                <w:p>
                  <w:pPr>
                    <w:pStyle w:val="5"/>
                    <w:adjustRightInd w:val="0"/>
                    <w:snapToGrid w:val="0"/>
                    <w:spacing w:before="0" w:beforeAutospacing="0" w:after="0" w:afterAutospacing="0"/>
                    <w:jc w:val="both"/>
                    <w:rPr>
                      <w:rFonts w:ascii="微软雅黑" w:hAnsi="微软雅黑" w:eastAsia="微软雅黑"/>
                      <w:color w:val="FFFFFF"/>
                      <w:kern w:val="2"/>
                      <w:sz w:val="22"/>
                      <w:szCs w:val="22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/>
                      <w:kern w:val="2"/>
                      <w:sz w:val="22"/>
                      <w:szCs w:val="22"/>
                    </w:rPr>
                    <w:t xml:space="preserve">2008.09 –2012.06     </w:t>
                  </w:r>
                  <w:r>
                    <w:rPr>
                      <w:rFonts w:ascii="微软雅黑" w:hAnsi="微软雅黑" w:eastAsia="微软雅黑"/>
                      <w:color w:val="FFFFFF"/>
                      <w:kern w:val="2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/>
                      <w:color w:val="FFFFFF"/>
                      <w:kern w:val="2"/>
                      <w:sz w:val="22"/>
                      <w:szCs w:val="22"/>
                    </w:rPr>
                    <w:t>北京师大学珠海分校      学士                      物流管理专业</w:t>
                  </w:r>
                </w:p>
              </w:txbxContent>
            </v:textbox>
          </v:rect>
        </w:pict>
      </w:r>
    </w:p>
    <w:p>
      <w:pPr>
        <w:rPr>
          <w:lang w:val="zh-CN"/>
        </w:rPr>
      </w:pPr>
    </w:p>
    <w:p>
      <w:pPr>
        <w:rPr>
          <w:lang w:val="zh-CN"/>
        </w:rPr>
      </w:pPr>
    </w:p>
    <w:p>
      <w:bookmarkStart w:id="0" w:name="_GoBack"/>
      <w:bookmarkEnd w:id="0"/>
      <w: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-641985</wp:posOffset>
            </wp:positionV>
            <wp:extent cx="7559675" cy="10801350"/>
            <wp:effectExtent l="0" t="0" r="3175" b="0"/>
            <wp:wrapNone/>
            <wp:docPr id="2" name="内容占位符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内容占位符 3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80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sectPr>
      <w:pgSz w:w="11850" w:h="16783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D644DF6"/>
    <w:rsid w:val="00081C66"/>
    <w:rsid w:val="000B4945"/>
    <w:rsid w:val="0012489D"/>
    <w:rsid w:val="00155B8D"/>
    <w:rsid w:val="001A517E"/>
    <w:rsid w:val="001B0A71"/>
    <w:rsid w:val="001B0EC5"/>
    <w:rsid w:val="002371DD"/>
    <w:rsid w:val="002D0BEC"/>
    <w:rsid w:val="002D410A"/>
    <w:rsid w:val="0032032C"/>
    <w:rsid w:val="003930AA"/>
    <w:rsid w:val="0039501B"/>
    <w:rsid w:val="003E34F0"/>
    <w:rsid w:val="0048006A"/>
    <w:rsid w:val="00484178"/>
    <w:rsid w:val="00487B82"/>
    <w:rsid w:val="00495F4A"/>
    <w:rsid w:val="00514257"/>
    <w:rsid w:val="005653C4"/>
    <w:rsid w:val="005964A2"/>
    <w:rsid w:val="006054D4"/>
    <w:rsid w:val="00623670"/>
    <w:rsid w:val="00675ED9"/>
    <w:rsid w:val="006E7268"/>
    <w:rsid w:val="007252A7"/>
    <w:rsid w:val="00726D8D"/>
    <w:rsid w:val="007429EA"/>
    <w:rsid w:val="00757C05"/>
    <w:rsid w:val="007830ED"/>
    <w:rsid w:val="007B1CE9"/>
    <w:rsid w:val="00820C44"/>
    <w:rsid w:val="0088356D"/>
    <w:rsid w:val="008B059C"/>
    <w:rsid w:val="008B2A07"/>
    <w:rsid w:val="008B4C1C"/>
    <w:rsid w:val="008D5B66"/>
    <w:rsid w:val="008F6D94"/>
    <w:rsid w:val="00903146"/>
    <w:rsid w:val="009525D7"/>
    <w:rsid w:val="00A70F96"/>
    <w:rsid w:val="00A90571"/>
    <w:rsid w:val="00B10F39"/>
    <w:rsid w:val="00BD107F"/>
    <w:rsid w:val="00BE743A"/>
    <w:rsid w:val="00BF3B71"/>
    <w:rsid w:val="00C21018"/>
    <w:rsid w:val="00C567A0"/>
    <w:rsid w:val="00CF73FE"/>
    <w:rsid w:val="00D421C6"/>
    <w:rsid w:val="00D85941"/>
    <w:rsid w:val="00DD0985"/>
    <w:rsid w:val="00E51B72"/>
    <w:rsid w:val="00E77DE2"/>
    <w:rsid w:val="00F229F7"/>
    <w:rsid w:val="00F44D8E"/>
    <w:rsid w:val="00F65A30"/>
    <w:rsid w:val="109E524C"/>
    <w:rsid w:val="18BA2340"/>
    <w:rsid w:val="1CAB2B32"/>
    <w:rsid w:val="36EC217C"/>
    <w:rsid w:val="41A10776"/>
    <w:rsid w:val="468947F3"/>
    <w:rsid w:val="48425ABB"/>
    <w:rsid w:val="4C177AC2"/>
    <w:rsid w:val="4D644DF6"/>
    <w:rsid w:val="76E11DE3"/>
    <w:rsid w:val="7A106A4E"/>
    <w:rsid w:val="7B2F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Emphasis"/>
    <w:basedOn w:val="6"/>
    <w:qFormat/>
    <w:uiPriority w:val="0"/>
    <w:rPr>
      <w:i/>
    </w:rPr>
  </w:style>
  <w:style w:type="paragraph" w:customStyle="1" w:styleId="9">
    <w:name w:val="_Style 4"/>
    <w:basedOn w:val="1"/>
    <w:qFormat/>
    <w:uiPriority w:val="99"/>
    <w:pPr>
      <w:ind w:firstLine="420" w:firstLineChars="200"/>
    </w:pPr>
  </w:style>
  <w:style w:type="character" w:customStyle="1" w:styleId="10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1">
    <w:name w:val="页眉 Char"/>
    <w:basedOn w:val="6"/>
    <w:link w:val="4"/>
    <w:uiPriority w:val="0"/>
    <w:rPr>
      <w:kern w:val="2"/>
      <w:sz w:val="18"/>
      <w:szCs w:val="18"/>
    </w:rPr>
  </w:style>
  <w:style w:type="character" w:customStyle="1" w:styleId="12">
    <w:name w:val="页脚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24187;&#26144;&#27714;&#32844;&#31616;&#21382;&#12305;&#26230;&#26684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61"/>
    <customShpInfo spid="_x0000_s1026"/>
    <customShpInfo spid="_x0000_s1058"/>
    <customShpInfo spid="_x0000_s1059"/>
    <customShpInfo spid="_x0000_s1060"/>
    <customShpInfo spid="_x0000_s1053"/>
    <customShpInfo spid="_x0000_s1056"/>
    <customShpInfo spid="_x0000_s1054"/>
    <customShpInfo spid="_x0000_s1055"/>
    <customShpInfo spid="_x0000_s1057"/>
    <customShpInfo spid="_x0000_s1052"/>
    <customShpInfo spid="_x0000_s1051"/>
    <customShpInfo spid="_x0000_s1049"/>
    <customShpInfo spid="_x0000_s1050"/>
    <customShpInfo spid="_x0000_s1046"/>
    <customShpInfo spid="_x0000_s1043"/>
    <customShpInfo spid="_x0000_s1045"/>
    <customShpInfo spid="_x0000_s1047"/>
    <customShpInfo spid="_x0000_s1044"/>
    <customShpInfo spid="_x0000_s1048"/>
    <customShpInfo spid="_x0000_s1040"/>
    <customShpInfo spid="_x0000_s1041"/>
    <customShpInfo spid="_x0000_s1038"/>
    <customShpInfo spid="_x0000_s1039"/>
    <customShpInfo spid="_x0000_s1063"/>
    <customShpInfo spid="_x0000_s1035"/>
    <customShpInfo spid="_x0000_s1034"/>
    <customShpInfo spid="_x0000_s1036"/>
    <customShpInfo spid="_x0000_s1070"/>
    <customShpInfo spid="_x0000_s1069"/>
    <customShpInfo spid="_x0000_s1067"/>
    <customShpInfo spid="_x0000_s1029"/>
    <customShpInfo spid="_x0000_s1031"/>
    <customShpInfo spid="_x0000_s1042"/>
    <customShpInfo spid="_x0000_s1068"/>
    <customShpInfo spid="_x0000_s1066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【幻映求职简历】晶格</Template>
  <Pages>2</Pages>
  <Words>14</Words>
  <Characters>84</Characters>
  <Lines>1</Lines>
  <Paragraphs>1</Paragraphs>
  <ScaleCrop>false</ScaleCrop>
  <LinksUpToDate>false</LinksUpToDate>
  <CharactersWithSpaces>97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2016-02-25T12:27:00Z</dcterms:created>
  <dc:creator>Administrator</dc:creator>
  <cp:lastModifiedBy>艾昊然</cp:lastModifiedBy>
  <dcterms:modified xsi:type="dcterms:W3CDTF">2017-10-29T08:25:59Z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