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-19685</wp:posOffset>
                </wp:positionV>
                <wp:extent cx="7606665" cy="10673080"/>
                <wp:effectExtent l="0" t="0" r="13335" b="13970"/>
                <wp:wrapNone/>
                <wp:docPr id="1" name="矩形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6665" cy="106730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577" o:spid="_x0000_s1026" o:spt="1" style="position:absolute;left:0pt;margin-left:-4pt;margin-top:-1.55pt;height:840.4pt;width:598.95pt;z-index:-251657216;mso-width-relative:page;mso-height-relative:page;" fillcolor="#FFFFFF" filled="t" stroked="f" coordsize="21600,21600" o:gfxdata="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ujob9oAAAALAQAADwAAAAAAAAABACAAAAAi&#10;AAAAZHJzL2Rvd25yZXYueG1sUEsBAhQAFAAAAAgAh07iQLsagVAIAgAAGQQAAA4AAAAAAAAAAQAg&#10;AAAAKQEAAGRycy9lMm9Eb2MueG1sUEsFBgAAAAAGAAYAWQEAAKMFAAAAAA==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524750" cy="200025"/>
                <wp:effectExtent l="0" t="0" r="19050" b="28575"/>
                <wp:wrapNone/>
                <wp:docPr id="9" name="矩形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0" cy="200025"/>
                        </a:xfrm>
                        <a:prstGeom prst="rect">
                          <a:avLst/>
                        </a:prstGeom>
                        <a:solidFill>
                          <a:srgbClr val="323E4F"/>
                        </a:solidFill>
                        <a:ln w="38100">
                          <a:noFill/>
                        </a:ln>
                        <a:effectLst>
                          <a:outerShdw dist="28398" dir="3806096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572" o:spid="_x0000_s1026" o:spt="1" style="position:absolute;left:0pt;margin-left:0pt;margin-top:0pt;height:15.75pt;width:592.5pt;z-index:251662336;mso-width-relative:page;mso-height-relative:page;" fillcolor="#323E4F" filled="t" stroked="f" coordsize="21600,21600" o:gfxdata="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S8wnn9IA&#10;AAAFAQAADwAAAAAAAAABACAAAAAiAAAAZHJzL2Rvd25yZXYueG1sUEsBAhQAFAAAAAgAh07iQBoe&#10;keslAgAANwQAAA4AAAAAAAAAAQAgAAAAIQEAAGRycy9lMm9Eb2MueG1sUEsFBgAAAAAGAAYAWQEA&#10;ALgFAAAAAA==&#10;">
                <v:fill on="t" focussize="0,0"/>
                <v:stroke on="f" weight="3pt"/>
                <v:imagedata o:title=""/>
                <o:lock v:ext="edit" aspectratio="f"/>
                <v:shadow on="t" color="#525252" opacity="32768f" offset="1pt,2pt" origin="0f,0f" matrix="65536f,0f,0f,65536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5991225</wp:posOffset>
            </wp:positionH>
            <wp:positionV relativeFrom="paragraph">
              <wp:posOffset>46355</wp:posOffset>
            </wp:positionV>
            <wp:extent cx="855345" cy="1222375"/>
            <wp:effectExtent l="0" t="0" r="1905" b="0"/>
            <wp:wrapNone/>
            <wp:docPr id="10" name="图片 573" descr="D:\桌面\桌面文件\登记照4\2233444 1.jpg2233444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73" descr="D:\桌面\桌面文件\登记照4\2233444 1.jpg2233444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114935</wp:posOffset>
                </wp:positionV>
                <wp:extent cx="2085340" cy="886460"/>
                <wp:effectExtent l="0" t="0" r="0" b="0"/>
                <wp:wrapNone/>
                <wp:docPr id="3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340" cy="886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18"/>
                                <w:szCs w:val="1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40"/>
                                <w:szCs w:val="28"/>
                              </w:rPr>
                              <w:t>刘佳慧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b/>
                                <w:color w:val="323E4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2"/>
                                <w:szCs w:val="22"/>
                              </w:rPr>
                              <w:t>应聘岗位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2"/>
                                <w:szCs w:val="22"/>
                              </w:rPr>
                              <w:t>财会类相关工作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42.05pt;margin-top:9.05pt;height:69.8pt;width:164.2pt;z-index:251674624;mso-width-relative:page;mso-height-relative:page;" filled="f" stroked="f" coordsize="21600,21600" o:gfxdata="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M7yL9kAAAALAQAADwAAAAAAAAABACAAAAAiAAAA&#10;ZHJzL2Rvd25yZXYueG1sUEsBAhQAFAAAAAgAh07iQLir9O/NAQAAgAMAAA4AAAAAAAAAAQAgAAAA&#10;KAEAAGRycy9lMm9Eb2MueG1sUEsFBgAAAAAGAAYAWQEAAG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18"/>
                          <w:szCs w:val="1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40"/>
                          <w:szCs w:val="28"/>
                        </w:rPr>
                        <w:t>刘佳慧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b/>
                          <w:color w:val="323E4F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2"/>
                          <w:szCs w:val="22"/>
                        </w:rPr>
                        <w:t>应聘岗位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2"/>
                          <w:szCs w:val="22"/>
                        </w:rPr>
                        <w:t>财会类相关工作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2971165</wp:posOffset>
                </wp:positionH>
                <wp:positionV relativeFrom="paragraph">
                  <wp:posOffset>-779780</wp:posOffset>
                </wp:positionV>
                <wp:extent cx="2139950" cy="1433195"/>
                <wp:effectExtent l="0" t="0" r="0" b="0"/>
                <wp:wrapNone/>
                <wp:docPr id="7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1433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eastAsia="zh-CN"/>
                              </w:rPr>
                              <w:t>出生年月：2000年6月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  <w:t>电话：17763109163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  <w:t>邮箱：1716071336@qq.com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eastAsia="zh-CN"/>
                              </w:rPr>
                              <w:t>籍贯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  <w:t>： 黑龙江省虎林市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233.95pt;margin-top:-61.4pt;height:112.85pt;width:168.5pt;z-index:251672576;mso-width-relative:page;mso-height-relative:page;" filled="f" stroked="f" coordsize="21600,21600" o:gfxdata="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R5n+g2AAAAAwBAAAPAAAAAAAAAAEAIAAAACIAAABkcnMvZG93bnJldi54&#10;bWxQSwECFAAUAAAACACHTuJAb4bP08EBAABnAwAADgAAAAAAAAABACAAAAAnAQAAZHJzL2Uyb0Rv&#10;Yy54bWxQSwUGAAAAAAYABgBZAQAAW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eastAsia="zh-CN"/>
                        </w:rPr>
                        <w:t>出生年月：2000年6月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  <w:t>电话：17763109163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  <w:t>邮箱：1716071336@qq.com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eastAsia="zh-CN"/>
                        </w:rPr>
                        <w:t>籍贯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  <w:t>： 黑龙江省虎林市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2733040</wp:posOffset>
                </wp:positionH>
                <wp:positionV relativeFrom="paragraph">
                  <wp:posOffset>-675005</wp:posOffset>
                </wp:positionV>
                <wp:extent cx="179070" cy="1120775"/>
                <wp:effectExtent l="0" t="0" r="3810" b="698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120775"/>
                          <a:chOff x="6455" y="774"/>
                          <a:chExt cx="282" cy="1765"/>
                        </a:xfrm>
                      </wpg:grpSpPr>
                      <wps:wsp>
                        <wps:cNvPr id="4" name="任意多边形 4"/>
                        <wps:cNvSpPr/>
                        <wps:spPr>
                          <a:xfrm>
                            <a:off x="6455" y="774"/>
                            <a:ext cx="265" cy="25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57979" y="310110"/>
                              </a:cxn>
                              <a:cxn ang="0">
                                <a:pos x="251620" y="244606"/>
                              </a:cxn>
                              <a:cxn ang="0">
                                <a:pos x="168958" y="244148"/>
                              </a:cxn>
                              <a:cxn ang="0">
                                <a:pos x="158057" y="297284"/>
                              </a:cxn>
                              <a:cxn ang="0">
                                <a:pos x="188034" y="291329"/>
                              </a:cxn>
                              <a:cxn ang="0">
                                <a:pos x="210289" y="262471"/>
                              </a:cxn>
                              <a:cxn ang="0">
                                <a:pos x="231182" y="284458"/>
                              </a:cxn>
                              <a:cxn ang="0">
                                <a:pos x="218464" y="302781"/>
                              </a:cxn>
                              <a:cxn ang="0">
                                <a:pos x="187580" y="311026"/>
                              </a:cxn>
                              <a:cxn ang="0">
                                <a:pos x="189396" y="336677"/>
                              </a:cxn>
                              <a:cxn ang="0">
                                <a:pos x="193938" y="338510"/>
                              </a:cxn>
                              <a:cxn ang="0">
                                <a:pos x="229819" y="345839"/>
                              </a:cxn>
                              <a:cxn ang="0">
                                <a:pos x="230727" y="381110"/>
                              </a:cxn>
                              <a:cxn ang="0">
                                <a:pos x="188034" y="379277"/>
                              </a:cxn>
                              <a:cxn ang="0">
                                <a:pos x="173046" y="347213"/>
                              </a:cxn>
                              <a:cxn ang="0">
                                <a:pos x="144432" y="353168"/>
                              </a:cxn>
                              <a:cxn ang="0">
                                <a:pos x="209381" y="420503"/>
                              </a:cxn>
                              <a:cxn ang="0">
                                <a:pos x="274329" y="361871"/>
                              </a:cxn>
                              <a:cxn ang="0">
                                <a:pos x="370163" y="236361"/>
                              </a:cxn>
                              <a:cxn ang="0">
                                <a:pos x="317931" y="242316"/>
                              </a:cxn>
                              <a:cxn ang="0">
                                <a:pos x="323836" y="268884"/>
                              </a:cxn>
                              <a:cxn ang="0">
                                <a:pos x="340641" y="407677"/>
                              </a:cxn>
                              <a:cxn ang="0">
                                <a:pos x="370163" y="413632"/>
                              </a:cxn>
                              <a:cxn ang="0">
                                <a:pos x="376067" y="242316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19215" y="15574"/>
                              </a:cxn>
                              <a:cxn ang="0">
                                <a:pos x="388331" y="15574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59184" y="454858"/>
                              </a:cxn>
                              <a:cxn ang="0">
                                <a:pos x="48598" y="441574"/>
                              </a:cxn>
                              <a:cxn ang="0">
                                <a:pos x="61315" y="191929"/>
                              </a:cxn>
                              <a:cxn ang="0">
                                <a:pos x="471901" y="205213"/>
                              </a:cxn>
                              <a:cxn ang="0">
                                <a:pos x="459184" y="58632"/>
                              </a:cxn>
                              <a:cxn ang="0">
                                <a:pos x="443741" y="100774"/>
                              </a:cxn>
                              <a:cxn ang="0">
                                <a:pos x="363804" y="100774"/>
                              </a:cxn>
                              <a:cxn ang="0">
                                <a:pos x="156241" y="58632"/>
                              </a:cxn>
                              <a:cxn ang="0">
                                <a:pos x="116726" y="141084"/>
                              </a:cxn>
                              <a:cxn ang="0">
                                <a:pos x="76758" y="58632"/>
                              </a:cxn>
                              <a:cxn ang="0">
                                <a:pos x="0" y="120929"/>
                              </a:cxn>
                              <a:cxn ang="0">
                                <a:pos x="61315" y="504787"/>
                              </a:cxn>
                              <a:cxn ang="0">
                                <a:pos x="520045" y="442490"/>
                              </a:cxn>
                              <a:cxn ang="0">
                                <a:pos x="459184" y="58632"/>
                              </a:cxn>
                              <a:cxn ang="0">
                                <a:pos x="132169" y="100774"/>
                              </a:cxn>
                              <a:cxn ang="0">
                                <a:pos x="116726" y="0"/>
                              </a:cxn>
                              <a:cxn ang="0">
                                <a:pos x="100830" y="100774"/>
                              </a:cxn>
                            </a:cxnLst>
                            <a:pathLst>
                              <a:path w="1145" h="1102">
                                <a:moveTo>
                                  <a:pt x="549" y="697"/>
                                </a:moveTo>
                                <a:cubicBezTo>
                                  <a:pt x="556" y="692"/>
                                  <a:pt x="562" y="685"/>
                                  <a:pt x="568" y="677"/>
                                </a:cubicBezTo>
                                <a:cubicBezTo>
                                  <a:pt x="580" y="660"/>
                                  <a:pt x="587" y="639"/>
                                  <a:pt x="587" y="615"/>
                                </a:cubicBezTo>
                                <a:cubicBezTo>
                                  <a:pt x="587" y="583"/>
                                  <a:pt x="576" y="555"/>
                                  <a:pt x="554" y="534"/>
                                </a:cubicBezTo>
                                <a:cubicBezTo>
                                  <a:pt x="532" y="513"/>
                                  <a:pt x="501" y="502"/>
                                  <a:pt x="459" y="502"/>
                                </a:cubicBezTo>
                                <a:cubicBezTo>
                                  <a:pt x="425" y="502"/>
                                  <a:pt x="396" y="513"/>
                                  <a:pt x="372" y="533"/>
                                </a:cubicBezTo>
                                <a:cubicBezTo>
                                  <a:pt x="348" y="554"/>
                                  <a:pt x="335" y="589"/>
                                  <a:pt x="335" y="636"/>
                                </a:cubicBezTo>
                                <a:cubicBezTo>
                                  <a:pt x="335" y="643"/>
                                  <a:pt x="341" y="649"/>
                                  <a:pt x="348" y="649"/>
                                </a:cubicBezTo>
                                <a:lnTo>
                                  <a:pt x="401" y="649"/>
                                </a:lnTo>
                                <a:cubicBezTo>
                                  <a:pt x="408" y="649"/>
                                  <a:pt x="414" y="644"/>
                                  <a:pt x="414" y="636"/>
                                </a:cubicBezTo>
                                <a:cubicBezTo>
                                  <a:pt x="415" y="614"/>
                                  <a:pt x="419" y="597"/>
                                  <a:pt x="427" y="587"/>
                                </a:cubicBezTo>
                                <a:cubicBezTo>
                                  <a:pt x="435" y="578"/>
                                  <a:pt x="446" y="573"/>
                                  <a:pt x="463" y="573"/>
                                </a:cubicBezTo>
                                <a:cubicBezTo>
                                  <a:pt x="479" y="573"/>
                                  <a:pt x="490" y="577"/>
                                  <a:pt x="497" y="586"/>
                                </a:cubicBezTo>
                                <a:cubicBezTo>
                                  <a:pt x="505" y="596"/>
                                  <a:pt x="509" y="607"/>
                                  <a:pt x="509" y="621"/>
                                </a:cubicBezTo>
                                <a:cubicBezTo>
                                  <a:pt x="509" y="632"/>
                                  <a:pt x="506" y="641"/>
                                  <a:pt x="501" y="648"/>
                                </a:cubicBezTo>
                                <a:cubicBezTo>
                                  <a:pt x="496" y="655"/>
                                  <a:pt x="490" y="659"/>
                                  <a:pt x="481" y="661"/>
                                </a:cubicBezTo>
                                <a:cubicBezTo>
                                  <a:pt x="470" y="664"/>
                                  <a:pt x="451" y="665"/>
                                  <a:pt x="426" y="665"/>
                                </a:cubicBezTo>
                                <a:cubicBezTo>
                                  <a:pt x="419" y="665"/>
                                  <a:pt x="413" y="671"/>
                                  <a:pt x="413" y="679"/>
                                </a:cubicBezTo>
                                <a:lnTo>
                                  <a:pt x="413" y="725"/>
                                </a:lnTo>
                                <a:cubicBezTo>
                                  <a:pt x="413" y="729"/>
                                  <a:pt x="414" y="732"/>
                                  <a:pt x="417" y="735"/>
                                </a:cubicBezTo>
                                <a:cubicBezTo>
                                  <a:pt x="420" y="737"/>
                                  <a:pt x="423" y="739"/>
                                  <a:pt x="426" y="739"/>
                                </a:cubicBezTo>
                                <a:lnTo>
                                  <a:pt x="427" y="739"/>
                                </a:lnTo>
                                <a:cubicBezTo>
                                  <a:pt x="432" y="738"/>
                                  <a:pt x="437" y="738"/>
                                  <a:pt x="442" y="738"/>
                                </a:cubicBezTo>
                                <a:cubicBezTo>
                                  <a:pt x="471" y="738"/>
                                  <a:pt x="493" y="744"/>
                                  <a:pt x="506" y="755"/>
                                </a:cubicBezTo>
                                <a:cubicBezTo>
                                  <a:pt x="518" y="765"/>
                                  <a:pt x="524" y="778"/>
                                  <a:pt x="524" y="794"/>
                                </a:cubicBezTo>
                                <a:cubicBezTo>
                                  <a:pt x="524" y="810"/>
                                  <a:pt x="519" y="822"/>
                                  <a:pt x="508" y="832"/>
                                </a:cubicBezTo>
                                <a:cubicBezTo>
                                  <a:pt x="498" y="842"/>
                                  <a:pt x="483" y="847"/>
                                  <a:pt x="464" y="847"/>
                                </a:cubicBezTo>
                                <a:cubicBezTo>
                                  <a:pt x="443" y="847"/>
                                  <a:pt x="427" y="841"/>
                                  <a:pt x="414" y="828"/>
                                </a:cubicBezTo>
                                <a:cubicBezTo>
                                  <a:pt x="402" y="815"/>
                                  <a:pt x="395" y="796"/>
                                  <a:pt x="394" y="771"/>
                                </a:cubicBezTo>
                                <a:cubicBezTo>
                                  <a:pt x="394" y="764"/>
                                  <a:pt x="388" y="758"/>
                                  <a:pt x="381" y="758"/>
                                </a:cubicBezTo>
                                <a:lnTo>
                                  <a:pt x="331" y="758"/>
                                </a:lnTo>
                                <a:cubicBezTo>
                                  <a:pt x="324" y="758"/>
                                  <a:pt x="318" y="764"/>
                                  <a:pt x="318" y="771"/>
                                </a:cubicBezTo>
                                <a:cubicBezTo>
                                  <a:pt x="318" y="816"/>
                                  <a:pt x="330" y="852"/>
                                  <a:pt x="353" y="878"/>
                                </a:cubicBezTo>
                                <a:cubicBezTo>
                                  <a:pt x="377" y="905"/>
                                  <a:pt x="413" y="918"/>
                                  <a:pt x="461" y="918"/>
                                </a:cubicBezTo>
                                <a:cubicBezTo>
                                  <a:pt x="499" y="918"/>
                                  <a:pt x="532" y="908"/>
                                  <a:pt x="560" y="887"/>
                                </a:cubicBezTo>
                                <a:cubicBezTo>
                                  <a:pt x="589" y="865"/>
                                  <a:pt x="604" y="833"/>
                                  <a:pt x="604" y="790"/>
                                </a:cubicBezTo>
                                <a:cubicBezTo>
                                  <a:pt x="604" y="747"/>
                                  <a:pt x="585" y="716"/>
                                  <a:pt x="549" y="697"/>
                                </a:cubicBezTo>
                                <a:close/>
                                <a:moveTo>
                                  <a:pt x="815" y="516"/>
                                </a:moveTo>
                                <a:lnTo>
                                  <a:pt x="713" y="516"/>
                                </a:lnTo>
                                <a:cubicBezTo>
                                  <a:pt x="706" y="516"/>
                                  <a:pt x="700" y="521"/>
                                  <a:pt x="700" y="529"/>
                                </a:cubicBezTo>
                                <a:lnTo>
                                  <a:pt x="700" y="574"/>
                                </a:lnTo>
                                <a:cubicBezTo>
                                  <a:pt x="700" y="581"/>
                                  <a:pt x="706" y="587"/>
                                  <a:pt x="713" y="587"/>
                                </a:cubicBezTo>
                                <a:lnTo>
                                  <a:pt x="750" y="587"/>
                                </a:lnTo>
                                <a:lnTo>
                                  <a:pt x="750" y="890"/>
                                </a:lnTo>
                                <a:cubicBezTo>
                                  <a:pt x="750" y="897"/>
                                  <a:pt x="756" y="903"/>
                                  <a:pt x="763" y="903"/>
                                </a:cubicBezTo>
                                <a:lnTo>
                                  <a:pt x="815" y="903"/>
                                </a:lnTo>
                                <a:cubicBezTo>
                                  <a:pt x="822" y="903"/>
                                  <a:pt x="828" y="897"/>
                                  <a:pt x="828" y="890"/>
                                </a:cubicBezTo>
                                <a:lnTo>
                                  <a:pt x="828" y="529"/>
                                </a:lnTo>
                                <a:cubicBezTo>
                                  <a:pt x="828" y="521"/>
                                  <a:pt x="822" y="516"/>
                                  <a:pt x="815" y="516"/>
                                </a:cubicBezTo>
                                <a:close/>
                                <a:moveTo>
                                  <a:pt x="889" y="254"/>
                                </a:moveTo>
                                <a:cubicBezTo>
                                  <a:pt x="908" y="254"/>
                                  <a:pt x="923" y="239"/>
                                  <a:pt x="923" y="220"/>
                                </a:cubicBezTo>
                                <a:lnTo>
                                  <a:pt x="923" y="34"/>
                                </a:lnTo>
                                <a:cubicBezTo>
                                  <a:pt x="923" y="15"/>
                                  <a:pt x="908" y="0"/>
                                  <a:pt x="889" y="0"/>
                                </a:cubicBezTo>
                                <a:cubicBezTo>
                                  <a:pt x="870" y="0"/>
                                  <a:pt x="855" y="15"/>
                                  <a:pt x="855" y="34"/>
                                </a:cubicBezTo>
                                <a:lnTo>
                                  <a:pt x="855" y="220"/>
                                </a:lnTo>
                                <a:cubicBezTo>
                                  <a:pt x="855" y="239"/>
                                  <a:pt x="870" y="254"/>
                                  <a:pt x="889" y="254"/>
                                </a:cubicBezTo>
                                <a:close/>
                                <a:moveTo>
                                  <a:pt x="1039" y="964"/>
                                </a:moveTo>
                                <a:cubicBezTo>
                                  <a:pt x="1039" y="980"/>
                                  <a:pt x="1026" y="993"/>
                                  <a:pt x="1011" y="993"/>
                                </a:cubicBezTo>
                                <a:lnTo>
                                  <a:pt x="135" y="993"/>
                                </a:lnTo>
                                <a:cubicBezTo>
                                  <a:pt x="120" y="993"/>
                                  <a:pt x="107" y="980"/>
                                  <a:pt x="107" y="964"/>
                                </a:cubicBezTo>
                                <a:lnTo>
                                  <a:pt x="107" y="448"/>
                                </a:lnTo>
                                <a:cubicBezTo>
                                  <a:pt x="107" y="432"/>
                                  <a:pt x="120" y="419"/>
                                  <a:pt x="135" y="419"/>
                                </a:cubicBezTo>
                                <a:lnTo>
                                  <a:pt x="1011" y="419"/>
                                </a:lnTo>
                                <a:cubicBezTo>
                                  <a:pt x="1026" y="419"/>
                                  <a:pt x="1039" y="432"/>
                                  <a:pt x="1039" y="448"/>
                                </a:cubicBezTo>
                                <a:lnTo>
                                  <a:pt x="1039" y="964"/>
                                </a:lnTo>
                                <a:close/>
                                <a:moveTo>
                                  <a:pt x="1011" y="128"/>
                                </a:moveTo>
                                <a:lnTo>
                                  <a:pt x="977" y="128"/>
                                </a:lnTo>
                                <a:lnTo>
                                  <a:pt x="977" y="220"/>
                                </a:lnTo>
                                <a:cubicBezTo>
                                  <a:pt x="977" y="268"/>
                                  <a:pt x="937" y="308"/>
                                  <a:pt x="889" y="308"/>
                                </a:cubicBezTo>
                                <a:cubicBezTo>
                                  <a:pt x="841" y="308"/>
                                  <a:pt x="801" y="268"/>
                                  <a:pt x="801" y="220"/>
                                </a:cubicBezTo>
                                <a:lnTo>
                                  <a:pt x="801" y="128"/>
                                </a:lnTo>
                                <a:lnTo>
                                  <a:pt x="344" y="128"/>
                                </a:lnTo>
                                <a:lnTo>
                                  <a:pt x="344" y="220"/>
                                </a:lnTo>
                                <a:cubicBezTo>
                                  <a:pt x="344" y="268"/>
                                  <a:pt x="305" y="308"/>
                                  <a:pt x="257" y="308"/>
                                </a:cubicBezTo>
                                <a:cubicBezTo>
                                  <a:pt x="208" y="308"/>
                                  <a:pt x="169" y="268"/>
                                  <a:pt x="169" y="220"/>
                                </a:cubicBezTo>
                                <a:lnTo>
                                  <a:pt x="169" y="128"/>
                                </a:lnTo>
                                <a:lnTo>
                                  <a:pt x="135" y="128"/>
                                </a:lnTo>
                                <a:cubicBezTo>
                                  <a:pt x="61" y="128"/>
                                  <a:pt x="0" y="189"/>
                                  <a:pt x="0" y="264"/>
                                </a:cubicBezTo>
                                <a:lnTo>
                                  <a:pt x="0" y="966"/>
                                </a:lnTo>
                                <a:cubicBezTo>
                                  <a:pt x="0" y="1041"/>
                                  <a:pt x="61" y="1102"/>
                                  <a:pt x="135" y="1102"/>
                                </a:cubicBezTo>
                                <a:lnTo>
                                  <a:pt x="1011" y="1102"/>
                                </a:lnTo>
                                <a:cubicBezTo>
                                  <a:pt x="1085" y="1102"/>
                                  <a:pt x="1145" y="1041"/>
                                  <a:pt x="1145" y="966"/>
                                </a:cubicBezTo>
                                <a:lnTo>
                                  <a:pt x="1145" y="264"/>
                                </a:lnTo>
                                <a:cubicBezTo>
                                  <a:pt x="1145" y="189"/>
                                  <a:pt x="1085" y="128"/>
                                  <a:pt x="1011" y="128"/>
                                </a:cubicBezTo>
                                <a:close/>
                                <a:moveTo>
                                  <a:pt x="257" y="254"/>
                                </a:moveTo>
                                <a:cubicBezTo>
                                  <a:pt x="276" y="254"/>
                                  <a:pt x="291" y="239"/>
                                  <a:pt x="291" y="220"/>
                                </a:cubicBezTo>
                                <a:lnTo>
                                  <a:pt x="291" y="34"/>
                                </a:lnTo>
                                <a:cubicBezTo>
                                  <a:pt x="291" y="15"/>
                                  <a:pt x="276" y="0"/>
                                  <a:pt x="257" y="0"/>
                                </a:cubicBezTo>
                                <a:cubicBezTo>
                                  <a:pt x="238" y="0"/>
                                  <a:pt x="222" y="15"/>
                                  <a:pt x="222" y="34"/>
                                </a:cubicBezTo>
                                <a:lnTo>
                                  <a:pt x="222" y="220"/>
                                </a:lnTo>
                                <a:cubicBezTo>
                                  <a:pt x="222" y="239"/>
                                  <a:pt x="238" y="254"/>
                                  <a:pt x="257" y="2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23E4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g:grpSp>
                        <wpg:cNvPr id="3" name="组合 3"/>
                        <wpg:cNvGrpSpPr/>
                        <wpg:grpSpPr>
                          <a:xfrm>
                            <a:off x="6516" y="1300"/>
                            <a:ext cx="221" cy="1239"/>
                            <a:chOff x="6516" y="1052"/>
                            <a:chExt cx="221" cy="1239"/>
                          </a:xfrm>
                        </wpg:grpSpPr>
                        <wps:wsp>
                          <wps:cNvPr id="26" name="定位"/>
                          <wps:cNvSpPr/>
                          <wps:spPr>
                            <a:xfrm>
                              <a:off x="6534" y="2062"/>
                              <a:ext cx="134" cy="2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23E4F"/>
                            </a:solidFill>
                            <a:ln w="25400">
                              <a:noFill/>
                            </a:ln>
                          </wps:spPr>
                          <wps:bodyPr vert="horz" wrap="square" lIns="91440" tIns="45720" rIns="91440" bIns="324000" anchor="ctr" upright="1"/>
                        </wps:wsp>
                        <wps:wsp>
                          <wps:cNvPr id="27" name="电话"/>
                          <wps:cNvSpPr/>
                          <wps:spPr>
                            <a:xfrm>
                              <a:off x="6538" y="1052"/>
                              <a:ext cx="175" cy="23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55634" y="0"/>
                                </a:cxn>
                                <a:cxn ang="0">
                                  <a:pos x="65892" y="8624"/>
                                </a:cxn>
                                <a:cxn ang="0">
                                  <a:pos x="80255" y="51748"/>
                                </a:cxn>
                                <a:cxn ang="0">
                                  <a:pos x="76151" y="63823"/>
                                </a:cxn>
                                <a:cxn ang="0">
                                  <a:pos x="51530" y="75897"/>
                                </a:cxn>
                                <a:cxn ang="0">
                                  <a:pos x="98720" y="167320"/>
                                </a:cxn>
                                <a:cxn ang="0">
                                  <a:pos x="122321" y="154816"/>
                                </a:cxn>
                                <a:cxn ang="0">
                                  <a:pos x="137703" y="156970"/>
                                </a:cxn>
                                <a:cxn ang="0">
                                  <a:pos x="176686" y="189744"/>
                                </a:cxn>
                                <a:cxn ang="0">
                                  <a:pos x="178738" y="201819"/>
                                </a:cxn>
                                <a:cxn ang="0">
                                  <a:pos x="156169" y="231143"/>
                                </a:cxn>
                                <a:cxn ang="0">
                                  <a:pos x="135651" y="234593"/>
                                </a:cxn>
                                <a:cxn ang="0">
                                  <a:pos x="237" y="13799"/>
                                </a:cxn>
                                <a:cxn ang="0">
                                  <a:pos x="14599" y="3449"/>
                                </a:cxn>
                                <a:cxn ang="0">
                                  <a:pos x="55634" y="0"/>
                                </a:cxn>
                              </a:cxnLst>
                              <a:rect l="0" t="0" r="0" b="0"/>
                              <a:pathLst>
                                <a:path w="1978606" h="3092264">
                                  <a:moveTo>
                                    <a:pt x="608252" y="0"/>
                                  </a:moveTo>
                                  <a:cubicBezTo>
                                    <a:pt x="675547" y="0"/>
                                    <a:pt x="697978" y="44800"/>
                                    <a:pt x="720410" y="112000"/>
                                  </a:cubicBezTo>
                                  <a:cubicBezTo>
                                    <a:pt x="787705" y="291200"/>
                                    <a:pt x="832568" y="492800"/>
                                    <a:pt x="877432" y="672000"/>
                                  </a:cubicBezTo>
                                  <a:cubicBezTo>
                                    <a:pt x="899864" y="761601"/>
                                    <a:pt x="877432" y="806401"/>
                                    <a:pt x="832568" y="828801"/>
                                  </a:cubicBezTo>
                                  <a:cubicBezTo>
                                    <a:pt x="742842" y="896001"/>
                                    <a:pt x="653115" y="940801"/>
                                    <a:pt x="563388" y="985601"/>
                                  </a:cubicBezTo>
                                  <a:cubicBezTo>
                                    <a:pt x="563388" y="1388801"/>
                                    <a:pt x="675547" y="1747202"/>
                                    <a:pt x="1079317" y="2172802"/>
                                  </a:cubicBezTo>
                                  <a:cubicBezTo>
                                    <a:pt x="1169044" y="2105602"/>
                                    <a:pt x="1270188" y="2055228"/>
                                    <a:pt x="1337349" y="2010428"/>
                                  </a:cubicBezTo>
                                  <a:cubicBezTo>
                                    <a:pt x="1404510" y="1965628"/>
                                    <a:pt x="1454947" y="1993602"/>
                                    <a:pt x="1505519" y="2038402"/>
                                  </a:cubicBezTo>
                                  <a:cubicBezTo>
                                    <a:pt x="1640109" y="2172802"/>
                                    <a:pt x="1797131" y="2307202"/>
                                    <a:pt x="1931721" y="2464003"/>
                                  </a:cubicBezTo>
                                  <a:cubicBezTo>
                                    <a:pt x="1976584" y="2508803"/>
                                    <a:pt x="1999016" y="2576003"/>
                                    <a:pt x="1954153" y="2620803"/>
                                  </a:cubicBezTo>
                                  <a:cubicBezTo>
                                    <a:pt x="1864426" y="2755203"/>
                                    <a:pt x="1797131" y="2867203"/>
                                    <a:pt x="1707404" y="3001603"/>
                                  </a:cubicBezTo>
                                  <a:cubicBezTo>
                                    <a:pt x="1640109" y="3113603"/>
                                    <a:pt x="1572814" y="3113603"/>
                                    <a:pt x="1483087" y="3046403"/>
                                  </a:cubicBezTo>
                                  <a:cubicBezTo>
                                    <a:pt x="496093" y="2329602"/>
                                    <a:pt x="-42267" y="1568002"/>
                                    <a:pt x="2596" y="179200"/>
                                  </a:cubicBezTo>
                                  <a:cubicBezTo>
                                    <a:pt x="2596" y="89600"/>
                                    <a:pt x="25028" y="44800"/>
                                    <a:pt x="159618" y="44800"/>
                                  </a:cubicBezTo>
                                  <a:cubicBezTo>
                                    <a:pt x="294208" y="22400"/>
                                    <a:pt x="451230" y="0"/>
                                    <a:pt x="60825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23E4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28" name="信息"/>
                          <wps:cNvSpPr/>
                          <wps:spPr>
                            <a:xfrm>
                              <a:off x="6516" y="1572"/>
                              <a:ext cx="221" cy="1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4974795" h="3320682">
                                  <a:moveTo>
                                    <a:pt x="1897867" y="1805825"/>
                                  </a:moveTo>
                                  <a:lnTo>
                                    <a:pt x="2485737" y="2315734"/>
                                  </a:lnTo>
                                  <a:lnTo>
                                    <a:pt x="3073607" y="1805825"/>
                                  </a:lnTo>
                                  <a:lnTo>
                                    <a:pt x="4820061" y="3320682"/>
                                  </a:lnTo>
                                  <a:lnTo>
                                    <a:pt x="151413" y="3320682"/>
                                  </a:lnTo>
                                  <a:close/>
                                  <a:moveTo>
                                    <a:pt x="0" y="159634"/>
                                  </a:moveTo>
                                  <a:lnTo>
                                    <a:pt x="1788328" y="1710812"/>
                                  </a:lnTo>
                                  <a:lnTo>
                                    <a:pt x="0" y="3261996"/>
                                  </a:lnTo>
                                  <a:close/>
                                  <a:moveTo>
                                    <a:pt x="4974795" y="156753"/>
                                  </a:moveTo>
                                  <a:lnTo>
                                    <a:pt x="4974795" y="3264872"/>
                                  </a:lnTo>
                                  <a:lnTo>
                                    <a:pt x="3183146" y="1710812"/>
                                  </a:lnTo>
                                  <a:close/>
                                  <a:moveTo>
                                    <a:pt x="35040" y="0"/>
                                  </a:moveTo>
                                  <a:lnTo>
                                    <a:pt x="4936434" y="0"/>
                                  </a:lnTo>
                                  <a:lnTo>
                                    <a:pt x="2485737" y="21257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23E4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5.2pt;margin-top:-53.15pt;height:88.25pt;width:14.1pt;z-index:251673600;mso-width-relative:page;mso-height-relative:page;" coordorigin="6455,774" coordsize="282,1765" o:gfxdata="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">
                <o:lock v:ext="edit" aspectratio="f"/>
                <v:shape id="_x0000_s1026" o:spid="_x0000_s1026" o:spt="100" style="position:absolute;left:6455;top:774;height:259;width:265;" fillcolor="#323E4F" filled="t" stroked="f" coordsize="1145,1102" o:gfxdata="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HIqVvQAA&#10;ANoAAAAPAAAAAAAAAAEAIAAAACIAAABkcnMvZG93bnJldi54bWxQSwECFAAUAAAACACHTuJAMy8F&#10;njsAAAA5AAAAEAAAAAAAAAABACAAAAAMAQAAZHJzL3NoYXBleG1sLnhtbFBLBQYAAAAABgAGAFsB&#10;AAC2AwAAAAA=&#10;" path="m549,697c556,692,562,685,568,677c580,660,587,639,587,615c587,583,576,555,554,534c532,513,501,502,459,502c425,502,396,513,372,533c348,554,335,589,335,636c335,643,341,649,348,649l401,649c408,649,414,644,414,636c415,614,419,597,427,587c435,578,446,573,463,573c479,573,490,577,497,586c505,596,509,607,509,621c509,632,506,641,501,648c496,655,490,659,481,661c470,664,451,665,426,665c419,665,413,671,413,679l413,725c413,729,414,732,417,735c420,737,423,739,426,739l427,739c432,738,437,738,442,738c471,738,493,744,506,755c518,765,524,778,524,794c524,810,519,822,508,832c498,842,483,847,464,847c443,847,427,841,414,828c402,815,395,796,394,771c394,764,388,758,381,758l331,758c324,758,318,764,318,771c318,816,330,852,353,878c377,905,413,918,461,918c499,918,532,908,560,887c589,865,604,833,604,790c604,747,585,716,549,697xm815,516l713,516c706,516,700,521,700,529l700,574c700,581,706,587,713,587l750,587,750,890c750,897,756,903,763,903l815,903c822,903,828,897,828,890l828,529c828,521,822,516,815,516xm889,254c908,254,923,239,923,220l923,34c923,15,908,0,889,0c870,0,855,15,855,34l855,220c855,239,870,254,889,254xm1039,964c1039,980,1026,993,1011,993l135,993c120,993,107,980,107,964l107,448c107,432,120,419,135,419l1011,419c1026,419,1039,432,1039,448l1039,964xm1011,128l977,128,977,220c977,268,937,308,889,308c841,308,801,268,801,220l801,128,344,128,344,220c344,268,305,308,257,308c208,308,169,268,169,220l169,128,135,128c61,128,0,189,0,264l0,966c0,1041,61,1102,135,1102l1011,1102c1085,1102,1145,1041,1145,966l1145,264c1145,189,1085,128,1011,128xm257,254c276,254,291,239,291,220l291,34c291,15,276,0,257,0c238,0,222,15,222,34l222,220c222,239,238,254,257,254xe">
                  <v:path o:connectlocs="257979,310110;251620,244606;168958,244148;158057,297284;188034,291329;210289,262471;231182,284458;218464,302781;187580,311026;189396,336677;193938,338510;229819,345839;230727,381110;188034,379277;173046,347213;144432,353168;209381,420503;274329,361871;370163,236361;317931,242316;323836,268884;340641,407677;370163,413632;376067,242316;403773,116348;419215,15574;388331,15574;403773,116348;459184,454858;48598,441574;61315,191929;471901,205213;459184,58632;443741,100774;363804,100774;156241,58632;116726,141084;76758,58632;0,120929;61315,504787;520045,442490;459184,58632;132169,100774;116726,0;100830,100774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group id="_x0000_s1026" o:spid="_x0000_s1026" o:spt="203" style="position:absolute;left:6516;top:1300;height:1239;width:221;" coordorigin="6516,1052" coordsize="221,1239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定位" o:spid="_x0000_s1026" o:spt="100" style="position:absolute;left:6534;top:2062;height:229;width:134;v-text-anchor:middle;" fillcolor="#323E4F" filled="t" stroked="f" coordsize="559792,955625" o:gfxdata="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ThWq8AAAA&#10;2w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fill on="t" focussize="0,0"/>
                    <v:stroke on="f" weight="2pt"/>
                    <v:imagedata o:title=""/>
                    <o:lock v:ext="edit" aspectratio="f"/>
                    <v:textbox inset="2.54mm,1.27mm,2.54mm,9mm"/>
                  </v:shape>
                  <v:shape id="电话" o:spid="_x0000_s1026" o:spt="100" style="position:absolute;left:6538;top:1052;height:230;width:175;v-text-anchor:middle;" fillcolor="#323E4F" filled="t" stroked="f" coordsize="1978606,3092264" o:gfxdata="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ua/SvQAA&#10;ANsAAAAPAAAAAAAAAAEAIAAAACIAAABkcnMvZG93bnJldi54bWxQSwECFAAUAAAACACHTuJAMy8F&#10;njsAAAA5AAAAEAAAAAAAAAABACAAAAAMAQAAZHJzL3NoYXBleG1sLnhtbFBLBQYAAAAABgAGAFsB&#10;AAC2Aw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  <v:path o:connectlocs="55634,0;65892,8624;80255,51748;76151,63823;51530,75897;98720,167320;122321,154816;137703,156970;176686,189744;178738,201819;156169,231143;135651,234593;237,13799;14599,3449;55634,0" o:connectangles="0,0,0,0,0,0,0,0,0,0,0,0,0,0,0"/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6516;top:1572;height:147;width:221;v-text-anchor:middle;" fillcolor="#323E4F" filled="t" stroked="f" coordsize="4974795,3320682" o:gfxdata="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pGIlugAAANsA&#10;AAAPAAAAAAAAAAEAIAAAACIAAABkcnMvZG93bnJldi54bWxQSwECFAAUAAAACACHTuJAMy8FnjsA&#10;AAA5AAAAEAAAAAAAAAABACAAAAAJAQAAZHJzL3NoYXBleG1sLnhtbFBLBQYAAAAABgAGAFsBAACz&#10;AwAAAAA=&#10;" path="m1897867,1805825l2485737,2315734,3073607,1805825,4820061,3320682,151413,3320682xm0,159634l1788328,1710812,0,3261996xm4974795,156753l4974795,3264872,3183146,1710812xm35040,0l4936434,0,2485737,2125709xe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18415</wp:posOffset>
                </wp:positionV>
                <wp:extent cx="6589395" cy="471170"/>
                <wp:effectExtent l="0" t="0" r="9525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395" cy="471170"/>
                          <a:chOff x="4951" y="2726"/>
                          <a:chExt cx="10377" cy="742"/>
                        </a:xfrm>
                      </wpg:grpSpPr>
                      <wps:wsp>
                        <wps:cNvPr id="11" name="Freeform 177"/>
                        <wps:cNvSpPr>
                          <a:spLocks noChangeAspect="1" noEditPoints="1"/>
                        </wps:cNvSpPr>
                        <wps:spPr>
                          <a:xfrm>
                            <a:off x="4951" y="2861"/>
                            <a:ext cx="510" cy="510"/>
                          </a:xfrm>
                          <a:custGeom>
                            <a:avLst/>
                            <a:gdLst>
                              <a:gd name="txL" fmla="*/ 0 w 166"/>
                              <a:gd name="txT" fmla="*/ 0 h 166"/>
                              <a:gd name="txR" fmla="*/ 166 w 166"/>
                              <a:gd name="txB" fmla="*/ 166 h 166"/>
                            </a:gdLst>
                            <a:ahLst/>
                            <a:cxnLst>
                              <a:cxn ang="0">
                                <a:pos x="966444327" y="487825578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09973687" y="653500016"/>
                              </a:cxn>
                              <a:cxn ang="0">
                                <a:pos x="763951663" y="644296218"/>
                              </a:cxn>
                              <a:cxn ang="0">
                                <a:pos x="653500016" y="763951663"/>
                              </a:cxn>
                              <a:cxn ang="0">
                                <a:pos x="763951663" y="874403309"/>
                              </a:cxn>
                              <a:cxn ang="0">
                                <a:pos x="883607108" y="763951663"/>
                              </a:cxn>
                              <a:cxn ang="0">
                                <a:pos x="874403309" y="717929638"/>
                              </a:cxn>
                              <a:cxn ang="0">
                                <a:pos x="1003262553" y="598274193"/>
                              </a:cxn>
                              <a:cxn ang="0">
                                <a:pos x="1003262553" y="589070395"/>
                              </a:cxn>
                              <a:cxn ang="0">
                                <a:pos x="1040077747" y="552255200"/>
                              </a:cxn>
                              <a:cxn ang="0">
                                <a:pos x="1260981040" y="589070395"/>
                              </a:cxn>
                              <a:cxn ang="0">
                                <a:pos x="1527903325" y="322148109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205755216" y="0"/>
                              </a:cxn>
                              <a:cxn ang="0">
                                <a:pos x="938832931" y="266922286"/>
                              </a:cxn>
                              <a:cxn ang="0">
                                <a:pos x="966444327" y="487825578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1260981040" y="681114444"/>
                              </a:cxn>
                              <a:cxn ang="0">
                                <a:pos x="1260981040" y="763951663"/>
                              </a:cxn>
                              <a:cxn ang="0">
                                <a:pos x="763951663" y="1260981040"/>
                              </a:cxn>
                              <a:cxn ang="0">
                                <a:pos x="266922286" y="763951663"/>
                              </a:cxn>
                              <a:cxn ang="0">
                                <a:pos x="763951663" y="266922286"/>
                              </a:cxn>
                              <a:cxn ang="0">
                                <a:pos x="837585083" y="266922286"/>
                              </a:cxn>
                              <a:cxn ang="0">
                                <a:pos x="1049281546" y="55225823"/>
                              </a:cxn>
                              <a:cxn ang="0">
                                <a:pos x="763951663" y="0"/>
                              </a:cxn>
                              <a:cxn ang="0">
                                <a:pos x="0" y="763951663"/>
                              </a:cxn>
                              <a:cxn ang="0">
                                <a:pos x="763951663" y="1527903325"/>
                              </a:cxn>
                              <a:cxn ang="0">
                                <a:pos x="1527903325" y="763951663"/>
                              </a:cxn>
                              <a:cxn ang="0">
                                <a:pos x="1472677502" y="469414950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800769889" y="570662797"/>
                              </a:cxn>
                              <a:cxn ang="0">
                                <a:pos x="902014705" y="478621780"/>
                              </a:cxn>
                              <a:cxn ang="0">
                                <a:pos x="883607108" y="358966335"/>
                              </a:cxn>
                              <a:cxn ang="0">
                                <a:pos x="763951663" y="340555706"/>
                              </a:cxn>
                              <a:cxn ang="0">
                                <a:pos x="340555706" y="763951663"/>
                              </a:cxn>
                              <a:cxn ang="0">
                                <a:pos x="763951663" y="1187347619"/>
                              </a:cxn>
                              <a:cxn ang="0">
                                <a:pos x="1187347619" y="763951663"/>
                              </a:cxn>
                              <a:cxn ang="0">
                                <a:pos x="1178143821" y="653500016"/>
                              </a:cxn>
                              <a:cxn ang="0">
                                <a:pos x="1049281546" y="625888621"/>
                              </a:cxn>
                              <a:cxn ang="0">
                                <a:pos x="957240528" y="727133437"/>
                              </a:cxn>
                              <a:cxn ang="0">
                                <a:pos x="957240528" y="763951663"/>
                              </a:cxn>
                              <a:cxn ang="0">
                                <a:pos x="763951663" y="948036729"/>
                              </a:cxn>
                              <a:cxn ang="0">
                                <a:pos x="579866596" y="763951663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</a:cxnLst>
                            <a:rect l="txL" t="txT" r="txR" b="txB"/>
                            <a:pathLst>
                              <a:path w="166" h="166">
                                <a:moveTo>
                                  <a:pt x="105" y="53"/>
                                </a:move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88" y="71"/>
                                  <a:pt x="88" y="71"/>
                                  <a:pt x="88" y="71"/>
                                </a:cubicBezTo>
                                <a:cubicBezTo>
                                  <a:pt x="86" y="71"/>
                                  <a:pt x="85" y="70"/>
                                  <a:pt x="83" y="70"/>
                                </a:cubicBezTo>
                                <a:cubicBezTo>
                                  <a:pt x="76" y="70"/>
                                  <a:pt x="71" y="76"/>
                                  <a:pt x="71" y="83"/>
                                </a:cubicBezTo>
                                <a:cubicBezTo>
                                  <a:pt x="71" y="90"/>
                                  <a:pt x="76" y="95"/>
                                  <a:pt x="83" y="95"/>
                                </a:cubicBezTo>
                                <a:cubicBezTo>
                                  <a:pt x="90" y="95"/>
                                  <a:pt x="96" y="90"/>
                                  <a:pt x="96" y="83"/>
                                </a:cubicBezTo>
                                <a:cubicBezTo>
                                  <a:pt x="96" y="81"/>
                                  <a:pt x="95" y="80"/>
                                  <a:pt x="95" y="78"/>
                                </a:cubicBezTo>
                                <a:cubicBezTo>
                                  <a:pt x="109" y="65"/>
                                  <a:pt x="109" y="65"/>
                                  <a:pt x="109" y="65"/>
                                </a:cubicBezTo>
                                <a:cubicBezTo>
                                  <a:pt x="109" y="64"/>
                                  <a:pt x="109" y="64"/>
                                  <a:pt x="109" y="64"/>
                                </a:cubicBez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137" y="64"/>
                                  <a:pt x="137" y="64"/>
                                  <a:pt x="137" y="64"/>
                                </a:cubicBezTo>
                                <a:cubicBezTo>
                                  <a:pt x="166" y="35"/>
                                  <a:pt x="166" y="35"/>
                                  <a:pt x="166" y="3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31" y="0"/>
                                  <a:pt x="131" y="0"/>
                                  <a:pt x="131" y="0"/>
                                </a:cubicBezTo>
                                <a:cubicBezTo>
                                  <a:pt x="102" y="29"/>
                                  <a:pt x="102" y="29"/>
                                  <a:pt x="102" y="29"/>
                                </a:cubicBezTo>
                                <a:cubicBezTo>
                                  <a:pt x="105" y="53"/>
                                  <a:pt x="105" y="53"/>
                                  <a:pt x="105" y="53"/>
                                </a:cubicBezTo>
                                <a:close/>
                                <a:moveTo>
                                  <a:pt x="139" y="71"/>
                                </a:moveTo>
                                <a:cubicBezTo>
                                  <a:pt x="137" y="74"/>
                                  <a:pt x="137" y="74"/>
                                  <a:pt x="137" y="74"/>
                                </a:cubicBezTo>
                                <a:cubicBezTo>
                                  <a:pt x="137" y="77"/>
                                  <a:pt x="137" y="79"/>
                                  <a:pt x="137" y="83"/>
                                </a:cubicBezTo>
                                <a:cubicBezTo>
                                  <a:pt x="137" y="113"/>
                                  <a:pt x="113" y="137"/>
                                  <a:pt x="83" y="137"/>
                                </a:cubicBezTo>
                                <a:cubicBezTo>
                                  <a:pt x="53" y="137"/>
                                  <a:pt x="29" y="113"/>
                                  <a:pt x="29" y="83"/>
                                </a:cubicBezTo>
                                <a:cubicBezTo>
                                  <a:pt x="29" y="53"/>
                                  <a:pt x="53" y="28"/>
                                  <a:pt x="83" y="29"/>
                                </a:cubicBezTo>
                                <a:cubicBezTo>
                                  <a:pt x="86" y="29"/>
                                  <a:pt x="89" y="29"/>
                                  <a:pt x="91" y="29"/>
                                </a:cubicBezTo>
                                <a:cubicBezTo>
                                  <a:pt x="114" y="6"/>
                                  <a:pt x="114" y="6"/>
                                  <a:pt x="114" y="6"/>
                                </a:cubicBezTo>
                                <a:cubicBezTo>
                                  <a:pt x="105" y="2"/>
                                  <a:pt x="94" y="0"/>
                                  <a:pt x="83" y="0"/>
                                </a:cubicBezTo>
                                <a:cubicBezTo>
                                  <a:pt x="37" y="0"/>
                                  <a:pt x="0" y="37"/>
                                  <a:pt x="0" y="83"/>
                                </a:cubicBezTo>
                                <a:cubicBezTo>
                                  <a:pt x="0" y="129"/>
                                  <a:pt x="37" y="166"/>
                                  <a:pt x="83" y="166"/>
                                </a:cubicBezTo>
                                <a:cubicBezTo>
                                  <a:pt x="129" y="166"/>
                                  <a:pt x="166" y="129"/>
                                  <a:pt x="166" y="83"/>
                                </a:cubicBezTo>
                                <a:cubicBezTo>
                                  <a:pt x="166" y="72"/>
                                  <a:pt x="164" y="61"/>
                                  <a:pt x="160" y="51"/>
                                </a:cubicBezTo>
                                <a:cubicBezTo>
                                  <a:pt x="139" y="71"/>
                                  <a:pt x="139" y="71"/>
                                  <a:pt x="139" y="71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5" y="62"/>
                                  <a:pt x="86" y="62"/>
                                  <a:pt x="87" y="62"/>
                                </a:cubicBezTo>
                                <a:cubicBezTo>
                                  <a:pt x="98" y="52"/>
                                  <a:pt x="98" y="52"/>
                                  <a:pt x="98" y="52"/>
                                </a:cubicBezTo>
                                <a:cubicBezTo>
                                  <a:pt x="96" y="39"/>
                                  <a:pt x="96" y="39"/>
                                  <a:pt x="96" y="39"/>
                                </a:cubicBezTo>
                                <a:cubicBezTo>
                                  <a:pt x="92" y="37"/>
                                  <a:pt x="88" y="37"/>
                                  <a:pt x="83" y="37"/>
                                </a:cubicBezTo>
                                <a:cubicBezTo>
                                  <a:pt x="58" y="37"/>
                                  <a:pt x="37" y="57"/>
                                  <a:pt x="37" y="83"/>
                                </a:cubicBezTo>
                                <a:cubicBezTo>
                                  <a:pt x="37" y="108"/>
                                  <a:pt x="58" y="129"/>
                                  <a:pt x="83" y="129"/>
                                </a:cubicBezTo>
                                <a:cubicBezTo>
                                  <a:pt x="109" y="129"/>
                                  <a:pt x="129" y="108"/>
                                  <a:pt x="129" y="83"/>
                                </a:cubicBezTo>
                                <a:cubicBezTo>
                                  <a:pt x="129" y="79"/>
                                  <a:pt x="129" y="75"/>
                                  <a:pt x="128" y="71"/>
                                </a:cubicBezTo>
                                <a:cubicBezTo>
                                  <a:pt x="114" y="68"/>
                                  <a:pt x="114" y="68"/>
                                  <a:pt x="114" y="68"/>
                                </a:cubicBezTo>
                                <a:cubicBezTo>
                                  <a:pt x="104" y="79"/>
                                  <a:pt x="104" y="79"/>
                                  <a:pt x="104" y="79"/>
                                </a:cubicBezTo>
                                <a:cubicBezTo>
                                  <a:pt x="104" y="80"/>
                                  <a:pt x="104" y="81"/>
                                  <a:pt x="104" y="83"/>
                                </a:cubicBezTo>
                                <a:cubicBezTo>
                                  <a:pt x="104" y="94"/>
                                  <a:pt x="95" y="103"/>
                                  <a:pt x="83" y="103"/>
                                </a:cubicBezTo>
                                <a:cubicBezTo>
                                  <a:pt x="72" y="103"/>
                                  <a:pt x="63" y="94"/>
                                  <a:pt x="63" y="83"/>
                                </a:cubicBezTo>
                                <a:cubicBezTo>
                                  <a:pt x="63" y="71"/>
                                  <a:pt x="72" y="62"/>
                                  <a:pt x="83" y="62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3" y="62"/>
                                  <a:pt x="83" y="62"/>
                                  <a:pt x="83" y="62"/>
                                </a:cubicBezTo>
                              </a:path>
                            </a:pathLst>
                          </a:custGeom>
                          <a:solidFill>
                            <a:srgbClr val="323E4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2" name="文本框 552"/>
                        <wps:cNvSpPr txBox="1"/>
                        <wps:spPr>
                          <a:xfrm>
                            <a:off x="5474" y="2726"/>
                            <a:ext cx="1980" cy="743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3" name="自选图形 553"/>
                        <wps:cNvCnPr/>
                        <wps:spPr>
                          <a:xfrm flipV="1">
                            <a:off x="5624" y="3349"/>
                            <a:ext cx="9705" cy="0"/>
                          </a:xfrm>
                          <a:prstGeom prst="straightConnector1">
                            <a:avLst/>
                          </a:prstGeom>
                          <a:ln w="15875" cap="flat" cmpd="sng">
                            <a:solidFill>
                              <a:srgbClr val="323E4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5pt;margin-top:1.45pt;height:37.1pt;width:518.85pt;z-index:251663360;mso-width-relative:page;mso-height-relative:page;" coordorigin="4951,2726" coordsize="10377,742" o:gfxdata="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">
                <o:lock v:ext="edit" aspectratio="f"/>
                <v:shape id="Freeform 177" o:spid="_x0000_s1026" o:spt="100" style="position:absolute;left:4951;top:2861;height:510;width:510;" fillcolor="#323E4F" filled="t" stroked="f" coordsize="166,166" o:gfxdata="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Bi0bsAAADb&#10;AAAADwAAAAAAAAABACAAAAAiAAAAZHJzL2Rvd25yZXYueG1sUEsBAhQAFAAAAAgAh07iQDMvBZ47&#10;AAAAOQAAABAAAAAAAAAAAQAgAAAACgEAAGRycy9zaGFwZXhtbC54bWxQSwUGAAAAAAYABgBbAQAA&#10;tAMAAAAA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文本框 552" o:spid="_x0000_s1026" o:spt="202" type="#_x0000_t202" style="position:absolute;left:5474;top:2726;height:743;width:1980;" filled="f" stroked="f" coordsize="21600,21600" o:gfxdata="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xKHW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23E4F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23E4F"/>
                            <w:sz w:val="28"/>
                          </w:rPr>
                          <w:t>教育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323E4F"/>
                            <w:sz w:val="28"/>
                          </w:rPr>
                          <w:t>背景</w:t>
                        </w:r>
                      </w:p>
                    </w:txbxContent>
                  </v:textbox>
                </v:shape>
                <v:shape id="自选图形 553" o:spid="_x0000_s1026" o:spt="32" type="#_x0000_t32" style="position:absolute;left:5624;top:3349;flip:y;height:0;width:9705;" filled="f" stroked="t" coordsize="21600,21600" o:gfxdata="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m0GD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25pt" color="#323E4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61595</wp:posOffset>
                </wp:positionV>
                <wp:extent cx="6626225" cy="880745"/>
                <wp:effectExtent l="0" t="0" r="0" b="0"/>
                <wp:wrapNone/>
                <wp:docPr id="5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225" cy="880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2012.09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2016.07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中国社会大学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市场营销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  <w:t>基本会计、统计学、市场营销、国际市场营销、市场调查与预测、商业心理学等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  <w:t>连续2年获得校综合奖学金“励志奖”，获校二等奖学金、国家励志奖学金各一次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34.55pt;margin-top:4.85pt;height:69.35pt;width:521.75pt;z-index:251660288;mso-width-relative:page;mso-height-relative:page;" filled="f" stroked="f" coordsize="21600,21600" o:gfxdata="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Tf3rPXAAAACQEAAA8AAAAAAAAAAQAgAAAAIgAAAGRycy9k&#10;b3ducmV2LnhtbFBLAQIUABQAAAAIAIdO4kByP+uJygEAAIADAAAOAAAAAAAAAAEAIAAAACYBAABk&#10;cnMvZTJvRG9jLnhtbFBLBQYAAAAABgAGAFkBAABi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2012.09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2016.07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中国社会大学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市场营销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本科学位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</w:rPr>
                        <w:t>主修课程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1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</w:rPr>
                        <w:t>基本会计、统计学、市场营销、国际市场营销、市场调查与预测、商业心理学等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</w:rPr>
                        <w:t>连续2年获得校综合奖学金“励志奖”，获校二等奖学金、国家励志奖学金各一次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48895</wp:posOffset>
                </wp:positionV>
                <wp:extent cx="6589395" cy="471170"/>
                <wp:effectExtent l="0" t="0" r="9525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395" cy="471170"/>
                          <a:chOff x="4950" y="5052"/>
                          <a:chExt cx="10377" cy="742"/>
                        </a:xfrm>
                      </wpg:grpSpPr>
                      <wps:wsp>
                        <wps:cNvPr id="14" name="Freeform 177"/>
                        <wps:cNvSpPr>
                          <a:spLocks noChangeAspect="1" noEditPoints="1"/>
                        </wps:cNvSpPr>
                        <wps:spPr>
                          <a:xfrm>
                            <a:off x="4950" y="5186"/>
                            <a:ext cx="510" cy="510"/>
                          </a:xfrm>
                          <a:custGeom>
                            <a:avLst/>
                            <a:gdLst>
                              <a:gd name="txL" fmla="*/ 0 w 166"/>
                              <a:gd name="txT" fmla="*/ 0 h 166"/>
                              <a:gd name="txR" fmla="*/ 166 w 166"/>
                              <a:gd name="txB" fmla="*/ 166 h 166"/>
                            </a:gdLst>
                            <a:ahLst/>
                            <a:cxnLst>
                              <a:cxn ang="0">
                                <a:pos x="966444327" y="487825578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09973687" y="653500016"/>
                              </a:cxn>
                              <a:cxn ang="0">
                                <a:pos x="763951663" y="644296218"/>
                              </a:cxn>
                              <a:cxn ang="0">
                                <a:pos x="653500016" y="763951663"/>
                              </a:cxn>
                              <a:cxn ang="0">
                                <a:pos x="763951663" y="874403309"/>
                              </a:cxn>
                              <a:cxn ang="0">
                                <a:pos x="883607108" y="763951663"/>
                              </a:cxn>
                              <a:cxn ang="0">
                                <a:pos x="874403309" y="717929638"/>
                              </a:cxn>
                              <a:cxn ang="0">
                                <a:pos x="1003262553" y="598274193"/>
                              </a:cxn>
                              <a:cxn ang="0">
                                <a:pos x="1003262553" y="589070395"/>
                              </a:cxn>
                              <a:cxn ang="0">
                                <a:pos x="1040077747" y="552255200"/>
                              </a:cxn>
                              <a:cxn ang="0">
                                <a:pos x="1260981040" y="589070395"/>
                              </a:cxn>
                              <a:cxn ang="0">
                                <a:pos x="1527903325" y="322148109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205755216" y="0"/>
                              </a:cxn>
                              <a:cxn ang="0">
                                <a:pos x="938832931" y="266922286"/>
                              </a:cxn>
                              <a:cxn ang="0">
                                <a:pos x="966444327" y="487825578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1260981040" y="681114444"/>
                              </a:cxn>
                              <a:cxn ang="0">
                                <a:pos x="1260981040" y="763951663"/>
                              </a:cxn>
                              <a:cxn ang="0">
                                <a:pos x="763951663" y="1260981040"/>
                              </a:cxn>
                              <a:cxn ang="0">
                                <a:pos x="266922286" y="763951663"/>
                              </a:cxn>
                              <a:cxn ang="0">
                                <a:pos x="763951663" y="266922286"/>
                              </a:cxn>
                              <a:cxn ang="0">
                                <a:pos x="837585083" y="266922286"/>
                              </a:cxn>
                              <a:cxn ang="0">
                                <a:pos x="1049281546" y="55225823"/>
                              </a:cxn>
                              <a:cxn ang="0">
                                <a:pos x="763951663" y="0"/>
                              </a:cxn>
                              <a:cxn ang="0">
                                <a:pos x="0" y="763951663"/>
                              </a:cxn>
                              <a:cxn ang="0">
                                <a:pos x="763951663" y="1527903325"/>
                              </a:cxn>
                              <a:cxn ang="0">
                                <a:pos x="1527903325" y="763951663"/>
                              </a:cxn>
                              <a:cxn ang="0">
                                <a:pos x="1472677502" y="469414950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800769889" y="570662797"/>
                              </a:cxn>
                              <a:cxn ang="0">
                                <a:pos x="902014705" y="478621780"/>
                              </a:cxn>
                              <a:cxn ang="0">
                                <a:pos x="883607108" y="358966335"/>
                              </a:cxn>
                              <a:cxn ang="0">
                                <a:pos x="763951663" y="340555706"/>
                              </a:cxn>
                              <a:cxn ang="0">
                                <a:pos x="340555706" y="763951663"/>
                              </a:cxn>
                              <a:cxn ang="0">
                                <a:pos x="763951663" y="1187347619"/>
                              </a:cxn>
                              <a:cxn ang="0">
                                <a:pos x="1187347619" y="763951663"/>
                              </a:cxn>
                              <a:cxn ang="0">
                                <a:pos x="1178143821" y="653500016"/>
                              </a:cxn>
                              <a:cxn ang="0">
                                <a:pos x="1049281546" y="625888621"/>
                              </a:cxn>
                              <a:cxn ang="0">
                                <a:pos x="957240528" y="727133437"/>
                              </a:cxn>
                              <a:cxn ang="0">
                                <a:pos x="957240528" y="763951663"/>
                              </a:cxn>
                              <a:cxn ang="0">
                                <a:pos x="763951663" y="948036729"/>
                              </a:cxn>
                              <a:cxn ang="0">
                                <a:pos x="579866596" y="763951663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</a:cxnLst>
                            <a:rect l="txL" t="txT" r="txR" b="txB"/>
                            <a:pathLst>
                              <a:path w="166" h="166">
                                <a:moveTo>
                                  <a:pt x="105" y="53"/>
                                </a:move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88" y="71"/>
                                  <a:pt x="88" y="71"/>
                                  <a:pt x="88" y="71"/>
                                </a:cubicBezTo>
                                <a:cubicBezTo>
                                  <a:pt x="86" y="71"/>
                                  <a:pt x="85" y="70"/>
                                  <a:pt x="83" y="70"/>
                                </a:cubicBezTo>
                                <a:cubicBezTo>
                                  <a:pt x="76" y="70"/>
                                  <a:pt x="71" y="76"/>
                                  <a:pt x="71" y="83"/>
                                </a:cubicBezTo>
                                <a:cubicBezTo>
                                  <a:pt x="71" y="90"/>
                                  <a:pt x="76" y="95"/>
                                  <a:pt x="83" y="95"/>
                                </a:cubicBezTo>
                                <a:cubicBezTo>
                                  <a:pt x="90" y="95"/>
                                  <a:pt x="96" y="90"/>
                                  <a:pt x="96" y="83"/>
                                </a:cubicBezTo>
                                <a:cubicBezTo>
                                  <a:pt x="96" y="81"/>
                                  <a:pt x="95" y="80"/>
                                  <a:pt x="95" y="78"/>
                                </a:cubicBezTo>
                                <a:cubicBezTo>
                                  <a:pt x="109" y="65"/>
                                  <a:pt x="109" y="65"/>
                                  <a:pt x="109" y="65"/>
                                </a:cubicBezTo>
                                <a:cubicBezTo>
                                  <a:pt x="109" y="64"/>
                                  <a:pt x="109" y="64"/>
                                  <a:pt x="109" y="64"/>
                                </a:cubicBez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137" y="64"/>
                                  <a:pt x="137" y="64"/>
                                  <a:pt x="137" y="64"/>
                                </a:cubicBezTo>
                                <a:cubicBezTo>
                                  <a:pt x="166" y="35"/>
                                  <a:pt x="166" y="35"/>
                                  <a:pt x="166" y="3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31" y="0"/>
                                  <a:pt x="131" y="0"/>
                                  <a:pt x="131" y="0"/>
                                </a:cubicBezTo>
                                <a:cubicBezTo>
                                  <a:pt x="102" y="29"/>
                                  <a:pt x="102" y="29"/>
                                  <a:pt x="102" y="29"/>
                                </a:cubicBezTo>
                                <a:cubicBezTo>
                                  <a:pt x="105" y="53"/>
                                  <a:pt x="105" y="53"/>
                                  <a:pt x="105" y="53"/>
                                </a:cubicBezTo>
                                <a:close/>
                                <a:moveTo>
                                  <a:pt x="139" y="71"/>
                                </a:moveTo>
                                <a:cubicBezTo>
                                  <a:pt x="137" y="74"/>
                                  <a:pt x="137" y="74"/>
                                  <a:pt x="137" y="74"/>
                                </a:cubicBezTo>
                                <a:cubicBezTo>
                                  <a:pt x="137" y="77"/>
                                  <a:pt x="137" y="79"/>
                                  <a:pt x="137" y="83"/>
                                </a:cubicBezTo>
                                <a:cubicBezTo>
                                  <a:pt x="137" y="113"/>
                                  <a:pt x="113" y="137"/>
                                  <a:pt x="83" y="137"/>
                                </a:cubicBezTo>
                                <a:cubicBezTo>
                                  <a:pt x="53" y="137"/>
                                  <a:pt x="29" y="113"/>
                                  <a:pt x="29" y="83"/>
                                </a:cubicBezTo>
                                <a:cubicBezTo>
                                  <a:pt x="29" y="53"/>
                                  <a:pt x="53" y="28"/>
                                  <a:pt x="83" y="29"/>
                                </a:cubicBezTo>
                                <a:cubicBezTo>
                                  <a:pt x="86" y="29"/>
                                  <a:pt x="89" y="29"/>
                                  <a:pt x="91" y="29"/>
                                </a:cubicBezTo>
                                <a:cubicBezTo>
                                  <a:pt x="114" y="6"/>
                                  <a:pt x="114" y="6"/>
                                  <a:pt x="114" y="6"/>
                                </a:cubicBezTo>
                                <a:cubicBezTo>
                                  <a:pt x="105" y="2"/>
                                  <a:pt x="94" y="0"/>
                                  <a:pt x="83" y="0"/>
                                </a:cubicBezTo>
                                <a:cubicBezTo>
                                  <a:pt x="37" y="0"/>
                                  <a:pt x="0" y="37"/>
                                  <a:pt x="0" y="83"/>
                                </a:cubicBezTo>
                                <a:cubicBezTo>
                                  <a:pt x="0" y="129"/>
                                  <a:pt x="37" y="166"/>
                                  <a:pt x="83" y="166"/>
                                </a:cubicBezTo>
                                <a:cubicBezTo>
                                  <a:pt x="129" y="166"/>
                                  <a:pt x="166" y="129"/>
                                  <a:pt x="166" y="83"/>
                                </a:cubicBezTo>
                                <a:cubicBezTo>
                                  <a:pt x="166" y="72"/>
                                  <a:pt x="164" y="61"/>
                                  <a:pt x="160" y="51"/>
                                </a:cubicBezTo>
                                <a:cubicBezTo>
                                  <a:pt x="139" y="71"/>
                                  <a:pt x="139" y="71"/>
                                  <a:pt x="139" y="71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5" y="62"/>
                                  <a:pt x="86" y="62"/>
                                  <a:pt x="87" y="62"/>
                                </a:cubicBezTo>
                                <a:cubicBezTo>
                                  <a:pt x="98" y="52"/>
                                  <a:pt x="98" y="52"/>
                                  <a:pt x="98" y="52"/>
                                </a:cubicBezTo>
                                <a:cubicBezTo>
                                  <a:pt x="96" y="39"/>
                                  <a:pt x="96" y="39"/>
                                  <a:pt x="96" y="39"/>
                                </a:cubicBezTo>
                                <a:cubicBezTo>
                                  <a:pt x="92" y="37"/>
                                  <a:pt x="88" y="37"/>
                                  <a:pt x="83" y="37"/>
                                </a:cubicBezTo>
                                <a:cubicBezTo>
                                  <a:pt x="58" y="37"/>
                                  <a:pt x="37" y="57"/>
                                  <a:pt x="37" y="83"/>
                                </a:cubicBezTo>
                                <a:cubicBezTo>
                                  <a:pt x="37" y="108"/>
                                  <a:pt x="58" y="129"/>
                                  <a:pt x="83" y="129"/>
                                </a:cubicBezTo>
                                <a:cubicBezTo>
                                  <a:pt x="109" y="129"/>
                                  <a:pt x="129" y="108"/>
                                  <a:pt x="129" y="83"/>
                                </a:cubicBezTo>
                                <a:cubicBezTo>
                                  <a:pt x="129" y="79"/>
                                  <a:pt x="129" y="75"/>
                                  <a:pt x="128" y="71"/>
                                </a:cubicBezTo>
                                <a:cubicBezTo>
                                  <a:pt x="114" y="68"/>
                                  <a:pt x="114" y="68"/>
                                  <a:pt x="114" y="68"/>
                                </a:cubicBezTo>
                                <a:cubicBezTo>
                                  <a:pt x="104" y="79"/>
                                  <a:pt x="104" y="79"/>
                                  <a:pt x="104" y="79"/>
                                </a:cubicBezTo>
                                <a:cubicBezTo>
                                  <a:pt x="104" y="80"/>
                                  <a:pt x="104" y="81"/>
                                  <a:pt x="104" y="83"/>
                                </a:cubicBezTo>
                                <a:cubicBezTo>
                                  <a:pt x="104" y="94"/>
                                  <a:pt x="95" y="103"/>
                                  <a:pt x="83" y="103"/>
                                </a:cubicBezTo>
                                <a:cubicBezTo>
                                  <a:pt x="72" y="103"/>
                                  <a:pt x="63" y="94"/>
                                  <a:pt x="63" y="83"/>
                                </a:cubicBezTo>
                                <a:cubicBezTo>
                                  <a:pt x="63" y="71"/>
                                  <a:pt x="72" y="62"/>
                                  <a:pt x="83" y="62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3" y="62"/>
                                  <a:pt x="83" y="62"/>
                                  <a:pt x="83" y="62"/>
                                </a:cubicBezTo>
                              </a:path>
                            </a:pathLst>
                          </a:custGeom>
                          <a:solidFill>
                            <a:srgbClr val="323E4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5" name="文本框 557"/>
                        <wps:cNvSpPr txBox="1"/>
                        <wps:spPr>
                          <a:xfrm>
                            <a:off x="5473" y="5052"/>
                            <a:ext cx="1787" cy="743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23E4F"/>
                                  <w:sz w:val="28"/>
                                  <w:lang w:eastAsia="zh-CN"/>
                                </w:rPr>
                                <w:t>工作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6" name="自选图形 558"/>
                        <wps:cNvCnPr/>
                        <wps:spPr>
                          <a:xfrm flipV="1">
                            <a:off x="5623" y="5674"/>
                            <a:ext cx="9705" cy="0"/>
                          </a:xfrm>
                          <a:prstGeom prst="straightConnector1">
                            <a:avLst/>
                          </a:prstGeom>
                          <a:ln w="15875" cap="flat" cmpd="sng">
                            <a:solidFill>
                              <a:srgbClr val="323E4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45pt;margin-top:3.85pt;height:37.1pt;width:518.85pt;z-index:251664384;mso-width-relative:page;mso-height-relative:page;" coordorigin="4950,5052" coordsize="10377,742" o:gfxdata="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">
                <o:lock v:ext="edit" aspectratio="f"/>
                <v:shape id="Freeform 177" o:spid="_x0000_s1026" o:spt="100" style="position:absolute;left:4950;top:5186;height:510;width:510;" fillcolor="#323E4F" filled="t" stroked="f" coordsize="166,166" o:gfxdata="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aHwUm8AAAA&#10;2wAAAA8AAAAAAAAAAQAgAAAAIgAAAGRycy9kb3ducmV2LnhtbFBLAQIUABQAAAAIAIdO4kAzLwWe&#10;OwAAADkAAAAQAAAAAAAAAAEAIAAAAAsBAABkcnMvc2hhcGV4bWwueG1sUEsFBgAAAAAGAAYAWwEA&#10;ALUDAAAAAA==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文本框 557" o:spid="_x0000_s1026" o:spt="202" type="#_x0000_t202" style="position:absolute;left:5473;top:5052;height:743;width:1787;" filled="f" stroked="f" coordsize="21600,21600" o:gfxdata="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i05o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23E4F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23E4F"/>
                            <w:sz w:val="28"/>
                            <w:lang w:eastAsia="zh-CN"/>
                          </w:rPr>
                          <w:t>工作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323E4F"/>
                            <w:sz w:val="28"/>
                          </w:rPr>
                          <w:t>经历</w:t>
                        </w:r>
                      </w:p>
                    </w:txbxContent>
                  </v:textbox>
                </v:shape>
                <v:shape id="自选图形 558" o:spid="_x0000_s1026" o:spt="32" type="#_x0000_t32" style="position:absolute;left:5623;top:5674;flip:y;height:0;width:9705;" filled="f" stroked="t" coordsize="21600,21600" o:gfxdata="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nDu6y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25pt" color="#323E4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105410</wp:posOffset>
                </wp:positionV>
                <wp:extent cx="6626225" cy="880745"/>
                <wp:effectExtent l="0" t="0" r="0" b="0"/>
                <wp:wrapNone/>
                <wp:docPr id="34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225" cy="880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2015.0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“OPPO校园俱乐部”项目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新媒体运营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在官方微博平台中，打造“OPPO校园俱乐部”的概念，为OPPO公司在全国范围内各大高集结粉丝，让学生由参与者变成创造者，变成OPPO的校园代言人；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根据OPPO客户诉求，基于产品特点，负责品牌传播策略，包括创意构想、文案撰写等；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2014.08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北京乔布有限公司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运营实习生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要负责撰写软文，协助运营执行推广活动 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业绩：所负责的微博热点活动参与数量单条超过1,000人，获得1,000次转发，回复500条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34.55pt;margin-top:8.3pt;height:69.35pt;width:521.75pt;z-index:251669504;mso-width-relative:page;mso-height-relative:page;" filled="f" stroked="f" coordsize="21600,21600" o:gfxdata="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JzwVWbWAAAACgEAAA8AAAAAAAAAAQAgAAAAIgAAAGRycy9k&#10;b3ducmV2LnhtbFBLAQIUABQAAAAIAIdO4kDEpggfywEAAIEDAAAOAAAAAAAAAAEAIAAAACUBAABk&#10;cnMvZTJvRG9jLnhtbFBLBQYAAAAABgAGAFkBAABi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2015.0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“OPPO校园俱乐部”项目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新媒体运营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在官方微博平台中，打造“OPPO校园俱乐部”的概念，为OPPO公司在全国范围内各大高集结粉丝，让学生由参与者变成创造者，变成OPPO的校园代言人；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根据OPPO客户诉求，基于产品特点，负责品牌传播策略，包括创意构想、文案撰写等；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2014.08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北京乔布有限公司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运营实习生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要负责撰写软文，协助运营执行推广活动 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业绩：所负责的微博热点活动参与数量单条超过1,000人，获得1,000次转发，回复500条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135255</wp:posOffset>
                </wp:positionV>
                <wp:extent cx="6589395" cy="471170"/>
                <wp:effectExtent l="0" t="0" r="9525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395" cy="471170"/>
                          <a:chOff x="4950" y="9672"/>
                          <a:chExt cx="10377" cy="742"/>
                        </a:xfrm>
                      </wpg:grpSpPr>
                      <wps:wsp>
                        <wps:cNvPr id="17" name="Freeform 177"/>
                        <wps:cNvSpPr>
                          <a:spLocks noChangeAspect="1" noEditPoints="1"/>
                        </wps:cNvSpPr>
                        <wps:spPr>
                          <a:xfrm>
                            <a:off x="4950" y="9806"/>
                            <a:ext cx="510" cy="510"/>
                          </a:xfrm>
                          <a:custGeom>
                            <a:avLst/>
                            <a:gdLst>
                              <a:gd name="txL" fmla="*/ 0 w 166"/>
                              <a:gd name="txT" fmla="*/ 0 h 166"/>
                              <a:gd name="txR" fmla="*/ 166 w 166"/>
                              <a:gd name="txB" fmla="*/ 166 h 166"/>
                            </a:gdLst>
                            <a:ahLst/>
                            <a:cxnLst>
                              <a:cxn ang="0">
                                <a:pos x="966444327" y="487825578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09973687" y="653500016"/>
                              </a:cxn>
                              <a:cxn ang="0">
                                <a:pos x="763951663" y="644296218"/>
                              </a:cxn>
                              <a:cxn ang="0">
                                <a:pos x="653500016" y="763951663"/>
                              </a:cxn>
                              <a:cxn ang="0">
                                <a:pos x="763951663" y="874403309"/>
                              </a:cxn>
                              <a:cxn ang="0">
                                <a:pos x="883607108" y="763951663"/>
                              </a:cxn>
                              <a:cxn ang="0">
                                <a:pos x="874403309" y="717929638"/>
                              </a:cxn>
                              <a:cxn ang="0">
                                <a:pos x="1003262553" y="598274193"/>
                              </a:cxn>
                              <a:cxn ang="0">
                                <a:pos x="1003262553" y="589070395"/>
                              </a:cxn>
                              <a:cxn ang="0">
                                <a:pos x="1040077747" y="552255200"/>
                              </a:cxn>
                              <a:cxn ang="0">
                                <a:pos x="1260981040" y="589070395"/>
                              </a:cxn>
                              <a:cxn ang="0">
                                <a:pos x="1527903325" y="322148109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205755216" y="0"/>
                              </a:cxn>
                              <a:cxn ang="0">
                                <a:pos x="938832931" y="266922286"/>
                              </a:cxn>
                              <a:cxn ang="0">
                                <a:pos x="966444327" y="487825578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1260981040" y="681114444"/>
                              </a:cxn>
                              <a:cxn ang="0">
                                <a:pos x="1260981040" y="763951663"/>
                              </a:cxn>
                              <a:cxn ang="0">
                                <a:pos x="763951663" y="1260981040"/>
                              </a:cxn>
                              <a:cxn ang="0">
                                <a:pos x="266922286" y="763951663"/>
                              </a:cxn>
                              <a:cxn ang="0">
                                <a:pos x="763951663" y="266922286"/>
                              </a:cxn>
                              <a:cxn ang="0">
                                <a:pos x="837585083" y="266922286"/>
                              </a:cxn>
                              <a:cxn ang="0">
                                <a:pos x="1049281546" y="55225823"/>
                              </a:cxn>
                              <a:cxn ang="0">
                                <a:pos x="763951663" y="0"/>
                              </a:cxn>
                              <a:cxn ang="0">
                                <a:pos x="0" y="763951663"/>
                              </a:cxn>
                              <a:cxn ang="0">
                                <a:pos x="763951663" y="1527903325"/>
                              </a:cxn>
                              <a:cxn ang="0">
                                <a:pos x="1527903325" y="763951663"/>
                              </a:cxn>
                              <a:cxn ang="0">
                                <a:pos x="1472677502" y="469414950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800769889" y="570662797"/>
                              </a:cxn>
                              <a:cxn ang="0">
                                <a:pos x="902014705" y="478621780"/>
                              </a:cxn>
                              <a:cxn ang="0">
                                <a:pos x="883607108" y="358966335"/>
                              </a:cxn>
                              <a:cxn ang="0">
                                <a:pos x="763951663" y="340555706"/>
                              </a:cxn>
                              <a:cxn ang="0">
                                <a:pos x="340555706" y="763951663"/>
                              </a:cxn>
                              <a:cxn ang="0">
                                <a:pos x="763951663" y="1187347619"/>
                              </a:cxn>
                              <a:cxn ang="0">
                                <a:pos x="1187347619" y="763951663"/>
                              </a:cxn>
                              <a:cxn ang="0">
                                <a:pos x="1178143821" y="653500016"/>
                              </a:cxn>
                              <a:cxn ang="0">
                                <a:pos x="1049281546" y="625888621"/>
                              </a:cxn>
                              <a:cxn ang="0">
                                <a:pos x="957240528" y="727133437"/>
                              </a:cxn>
                              <a:cxn ang="0">
                                <a:pos x="957240528" y="763951663"/>
                              </a:cxn>
                              <a:cxn ang="0">
                                <a:pos x="763951663" y="948036729"/>
                              </a:cxn>
                              <a:cxn ang="0">
                                <a:pos x="579866596" y="763951663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</a:cxnLst>
                            <a:rect l="txL" t="txT" r="txR" b="txB"/>
                            <a:pathLst>
                              <a:path w="166" h="166">
                                <a:moveTo>
                                  <a:pt x="105" y="53"/>
                                </a:move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88" y="71"/>
                                  <a:pt x="88" y="71"/>
                                  <a:pt x="88" y="71"/>
                                </a:cubicBezTo>
                                <a:cubicBezTo>
                                  <a:pt x="86" y="71"/>
                                  <a:pt x="85" y="70"/>
                                  <a:pt x="83" y="70"/>
                                </a:cubicBezTo>
                                <a:cubicBezTo>
                                  <a:pt x="76" y="70"/>
                                  <a:pt x="71" y="76"/>
                                  <a:pt x="71" y="83"/>
                                </a:cubicBezTo>
                                <a:cubicBezTo>
                                  <a:pt x="71" y="90"/>
                                  <a:pt x="76" y="95"/>
                                  <a:pt x="83" y="95"/>
                                </a:cubicBezTo>
                                <a:cubicBezTo>
                                  <a:pt x="90" y="95"/>
                                  <a:pt x="96" y="90"/>
                                  <a:pt x="96" y="83"/>
                                </a:cubicBezTo>
                                <a:cubicBezTo>
                                  <a:pt x="96" y="81"/>
                                  <a:pt x="95" y="80"/>
                                  <a:pt x="95" y="78"/>
                                </a:cubicBezTo>
                                <a:cubicBezTo>
                                  <a:pt x="109" y="65"/>
                                  <a:pt x="109" y="65"/>
                                  <a:pt x="109" y="65"/>
                                </a:cubicBezTo>
                                <a:cubicBezTo>
                                  <a:pt x="109" y="64"/>
                                  <a:pt x="109" y="64"/>
                                  <a:pt x="109" y="64"/>
                                </a:cubicBez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137" y="64"/>
                                  <a:pt x="137" y="64"/>
                                  <a:pt x="137" y="64"/>
                                </a:cubicBezTo>
                                <a:cubicBezTo>
                                  <a:pt x="166" y="35"/>
                                  <a:pt x="166" y="35"/>
                                  <a:pt x="166" y="3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31" y="0"/>
                                  <a:pt x="131" y="0"/>
                                  <a:pt x="131" y="0"/>
                                </a:cubicBezTo>
                                <a:cubicBezTo>
                                  <a:pt x="102" y="29"/>
                                  <a:pt x="102" y="29"/>
                                  <a:pt x="102" y="29"/>
                                </a:cubicBezTo>
                                <a:cubicBezTo>
                                  <a:pt x="105" y="53"/>
                                  <a:pt x="105" y="53"/>
                                  <a:pt x="105" y="53"/>
                                </a:cubicBezTo>
                                <a:close/>
                                <a:moveTo>
                                  <a:pt x="139" y="71"/>
                                </a:moveTo>
                                <a:cubicBezTo>
                                  <a:pt x="137" y="74"/>
                                  <a:pt x="137" y="74"/>
                                  <a:pt x="137" y="74"/>
                                </a:cubicBezTo>
                                <a:cubicBezTo>
                                  <a:pt x="137" y="77"/>
                                  <a:pt x="137" y="79"/>
                                  <a:pt x="137" y="83"/>
                                </a:cubicBezTo>
                                <a:cubicBezTo>
                                  <a:pt x="137" y="113"/>
                                  <a:pt x="113" y="137"/>
                                  <a:pt x="83" y="137"/>
                                </a:cubicBezTo>
                                <a:cubicBezTo>
                                  <a:pt x="53" y="137"/>
                                  <a:pt x="29" y="113"/>
                                  <a:pt x="29" y="83"/>
                                </a:cubicBezTo>
                                <a:cubicBezTo>
                                  <a:pt x="29" y="53"/>
                                  <a:pt x="53" y="28"/>
                                  <a:pt x="83" y="29"/>
                                </a:cubicBezTo>
                                <a:cubicBezTo>
                                  <a:pt x="86" y="29"/>
                                  <a:pt x="89" y="29"/>
                                  <a:pt x="91" y="29"/>
                                </a:cubicBezTo>
                                <a:cubicBezTo>
                                  <a:pt x="114" y="6"/>
                                  <a:pt x="114" y="6"/>
                                  <a:pt x="114" y="6"/>
                                </a:cubicBezTo>
                                <a:cubicBezTo>
                                  <a:pt x="105" y="2"/>
                                  <a:pt x="94" y="0"/>
                                  <a:pt x="83" y="0"/>
                                </a:cubicBezTo>
                                <a:cubicBezTo>
                                  <a:pt x="37" y="0"/>
                                  <a:pt x="0" y="37"/>
                                  <a:pt x="0" y="83"/>
                                </a:cubicBezTo>
                                <a:cubicBezTo>
                                  <a:pt x="0" y="129"/>
                                  <a:pt x="37" y="166"/>
                                  <a:pt x="83" y="166"/>
                                </a:cubicBezTo>
                                <a:cubicBezTo>
                                  <a:pt x="129" y="166"/>
                                  <a:pt x="166" y="129"/>
                                  <a:pt x="166" y="83"/>
                                </a:cubicBezTo>
                                <a:cubicBezTo>
                                  <a:pt x="166" y="72"/>
                                  <a:pt x="164" y="61"/>
                                  <a:pt x="160" y="51"/>
                                </a:cubicBezTo>
                                <a:cubicBezTo>
                                  <a:pt x="139" y="71"/>
                                  <a:pt x="139" y="71"/>
                                  <a:pt x="139" y="71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5" y="62"/>
                                  <a:pt x="86" y="62"/>
                                  <a:pt x="87" y="62"/>
                                </a:cubicBezTo>
                                <a:cubicBezTo>
                                  <a:pt x="98" y="52"/>
                                  <a:pt x="98" y="52"/>
                                  <a:pt x="98" y="52"/>
                                </a:cubicBezTo>
                                <a:cubicBezTo>
                                  <a:pt x="96" y="39"/>
                                  <a:pt x="96" y="39"/>
                                  <a:pt x="96" y="39"/>
                                </a:cubicBezTo>
                                <a:cubicBezTo>
                                  <a:pt x="92" y="37"/>
                                  <a:pt x="88" y="37"/>
                                  <a:pt x="83" y="37"/>
                                </a:cubicBezTo>
                                <a:cubicBezTo>
                                  <a:pt x="58" y="37"/>
                                  <a:pt x="37" y="57"/>
                                  <a:pt x="37" y="83"/>
                                </a:cubicBezTo>
                                <a:cubicBezTo>
                                  <a:pt x="37" y="108"/>
                                  <a:pt x="58" y="129"/>
                                  <a:pt x="83" y="129"/>
                                </a:cubicBezTo>
                                <a:cubicBezTo>
                                  <a:pt x="109" y="129"/>
                                  <a:pt x="129" y="108"/>
                                  <a:pt x="129" y="83"/>
                                </a:cubicBezTo>
                                <a:cubicBezTo>
                                  <a:pt x="129" y="79"/>
                                  <a:pt x="129" y="75"/>
                                  <a:pt x="128" y="71"/>
                                </a:cubicBezTo>
                                <a:cubicBezTo>
                                  <a:pt x="114" y="68"/>
                                  <a:pt x="114" y="68"/>
                                  <a:pt x="114" y="68"/>
                                </a:cubicBezTo>
                                <a:cubicBezTo>
                                  <a:pt x="104" y="79"/>
                                  <a:pt x="104" y="79"/>
                                  <a:pt x="104" y="79"/>
                                </a:cubicBezTo>
                                <a:cubicBezTo>
                                  <a:pt x="104" y="80"/>
                                  <a:pt x="104" y="81"/>
                                  <a:pt x="104" y="83"/>
                                </a:cubicBezTo>
                                <a:cubicBezTo>
                                  <a:pt x="104" y="94"/>
                                  <a:pt x="95" y="103"/>
                                  <a:pt x="83" y="103"/>
                                </a:cubicBezTo>
                                <a:cubicBezTo>
                                  <a:pt x="72" y="103"/>
                                  <a:pt x="63" y="94"/>
                                  <a:pt x="63" y="83"/>
                                </a:cubicBezTo>
                                <a:cubicBezTo>
                                  <a:pt x="63" y="71"/>
                                  <a:pt x="72" y="62"/>
                                  <a:pt x="83" y="62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3" y="62"/>
                                  <a:pt x="83" y="62"/>
                                  <a:pt x="83" y="62"/>
                                </a:cubicBezTo>
                              </a:path>
                            </a:pathLst>
                          </a:custGeom>
                          <a:solidFill>
                            <a:srgbClr val="323E4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8" name="文本框 561"/>
                        <wps:cNvSpPr txBox="1"/>
                        <wps:spPr>
                          <a:xfrm>
                            <a:off x="5473" y="9672"/>
                            <a:ext cx="1787" cy="743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9" name="自选图形 562"/>
                        <wps:cNvCnPr/>
                        <wps:spPr>
                          <a:xfrm flipV="1">
                            <a:off x="5623" y="10294"/>
                            <a:ext cx="9705" cy="0"/>
                          </a:xfrm>
                          <a:prstGeom prst="straightConnector1">
                            <a:avLst/>
                          </a:prstGeom>
                          <a:ln w="15875" cap="flat" cmpd="sng">
                            <a:solidFill>
                              <a:srgbClr val="323E4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45pt;margin-top:10.65pt;height:37.1pt;width:518.85pt;z-index:251665408;mso-width-relative:page;mso-height-relative:page;" coordorigin="4950,9672" coordsize="10377,742" o:gfxdata="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">
                <o:lock v:ext="edit" aspectratio="f"/>
                <v:shape id="Freeform 177" o:spid="_x0000_s1026" o:spt="100" style="position:absolute;left:4950;top:9806;height:510;width:510;" fillcolor="#323E4F" filled="t" stroked="f" coordsize="166,166" o:gfxdata="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lVfPrsAAADb&#10;AAAADwAAAAAAAAABACAAAAAiAAAAZHJzL2Rvd25yZXYueG1sUEsBAhQAFAAAAAgAh07iQDMvBZ47&#10;AAAAOQAAABAAAAAAAAAAAQAgAAAACgEAAGRycy9zaGFwZXhtbC54bWxQSwUGAAAAAAYABgBbAQAA&#10;tAMAAAAA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文本框 561" o:spid="_x0000_s1026" o:spt="202" type="#_x0000_t202" style="position:absolute;left:5473;top:9672;height:743;width:1787;" filled="f" stroked="f" coordsize="21600,21600" o:gfxdata="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0LJY8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23E4F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23E4F"/>
                            <w:sz w:val="28"/>
                          </w:rPr>
                          <w:t>校园经历</w:t>
                        </w:r>
                      </w:p>
                    </w:txbxContent>
                  </v:textbox>
                </v:shape>
                <v:shape id="自选图形 562" o:spid="_x0000_s1026" o:spt="32" type="#_x0000_t32" style="position:absolute;left:5623;top:10294;flip:y;height:0;width:9705;" filled="f" stroked="t" coordsize="21600,21600" o:gfxdata="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cL9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25pt" color="#323E4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42545</wp:posOffset>
                </wp:positionV>
                <wp:extent cx="6626225" cy="880745"/>
                <wp:effectExtent l="0" t="0" r="0" b="0"/>
                <wp:wrapNone/>
                <wp:docPr id="35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225" cy="880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2013.09~2014.06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院学生会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干事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34.55pt;margin-top:3.35pt;height:69.35pt;width:521.75pt;z-index:251670528;mso-width-relative:page;mso-height-relative:page;" filled="f" stroked="f" coordsize="21600,21600" o:gfxdata="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y6mi7XAAAACQEAAA8AAAAAAAAAAQAgAAAAIgAAAGRycy9k&#10;b3ducmV2LnhtbFBLAQIUABQAAAAIAIdO4kAExhHgygEAAIEDAAAOAAAAAAAAAAEAIAAAACYBAABk&#10;cnMvZTJvRG9jLnhtbFBLBQYAAAAABgAGAFkBAABi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2013.09~2014.06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院学生会   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干事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2540</wp:posOffset>
                </wp:positionV>
                <wp:extent cx="6589395" cy="471170"/>
                <wp:effectExtent l="0" t="0" r="9525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395" cy="471170"/>
                          <a:chOff x="4950" y="11748"/>
                          <a:chExt cx="10377" cy="742"/>
                        </a:xfrm>
                      </wpg:grpSpPr>
                      <wps:wsp>
                        <wps:cNvPr id="20" name="Freeform 177"/>
                        <wps:cNvSpPr>
                          <a:spLocks noChangeAspect="1" noEditPoints="1"/>
                        </wps:cNvSpPr>
                        <wps:spPr>
                          <a:xfrm>
                            <a:off x="4950" y="11883"/>
                            <a:ext cx="510" cy="510"/>
                          </a:xfrm>
                          <a:custGeom>
                            <a:avLst/>
                            <a:gdLst>
                              <a:gd name="txL" fmla="*/ 0 w 166"/>
                              <a:gd name="txT" fmla="*/ 0 h 166"/>
                              <a:gd name="txR" fmla="*/ 166 w 166"/>
                              <a:gd name="txB" fmla="*/ 166 h 166"/>
                            </a:gdLst>
                            <a:ahLst/>
                            <a:cxnLst>
                              <a:cxn ang="0">
                                <a:pos x="966444327" y="487825578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09973687" y="653500016"/>
                              </a:cxn>
                              <a:cxn ang="0">
                                <a:pos x="763951663" y="644296218"/>
                              </a:cxn>
                              <a:cxn ang="0">
                                <a:pos x="653500016" y="763951663"/>
                              </a:cxn>
                              <a:cxn ang="0">
                                <a:pos x="763951663" y="874403309"/>
                              </a:cxn>
                              <a:cxn ang="0">
                                <a:pos x="883607108" y="763951663"/>
                              </a:cxn>
                              <a:cxn ang="0">
                                <a:pos x="874403309" y="717929638"/>
                              </a:cxn>
                              <a:cxn ang="0">
                                <a:pos x="1003262553" y="598274193"/>
                              </a:cxn>
                              <a:cxn ang="0">
                                <a:pos x="1003262553" y="589070395"/>
                              </a:cxn>
                              <a:cxn ang="0">
                                <a:pos x="1040077747" y="552255200"/>
                              </a:cxn>
                              <a:cxn ang="0">
                                <a:pos x="1260981040" y="589070395"/>
                              </a:cxn>
                              <a:cxn ang="0">
                                <a:pos x="1527903325" y="322148109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205755216" y="0"/>
                              </a:cxn>
                              <a:cxn ang="0">
                                <a:pos x="938832931" y="266922286"/>
                              </a:cxn>
                              <a:cxn ang="0">
                                <a:pos x="966444327" y="487825578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1260981040" y="681114444"/>
                              </a:cxn>
                              <a:cxn ang="0">
                                <a:pos x="1260981040" y="763951663"/>
                              </a:cxn>
                              <a:cxn ang="0">
                                <a:pos x="763951663" y="1260981040"/>
                              </a:cxn>
                              <a:cxn ang="0">
                                <a:pos x="266922286" y="763951663"/>
                              </a:cxn>
                              <a:cxn ang="0">
                                <a:pos x="763951663" y="266922286"/>
                              </a:cxn>
                              <a:cxn ang="0">
                                <a:pos x="837585083" y="266922286"/>
                              </a:cxn>
                              <a:cxn ang="0">
                                <a:pos x="1049281546" y="55225823"/>
                              </a:cxn>
                              <a:cxn ang="0">
                                <a:pos x="763951663" y="0"/>
                              </a:cxn>
                              <a:cxn ang="0">
                                <a:pos x="0" y="763951663"/>
                              </a:cxn>
                              <a:cxn ang="0">
                                <a:pos x="763951663" y="1527903325"/>
                              </a:cxn>
                              <a:cxn ang="0">
                                <a:pos x="1527903325" y="763951663"/>
                              </a:cxn>
                              <a:cxn ang="0">
                                <a:pos x="1472677502" y="469414950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800769889" y="570662797"/>
                              </a:cxn>
                              <a:cxn ang="0">
                                <a:pos x="902014705" y="478621780"/>
                              </a:cxn>
                              <a:cxn ang="0">
                                <a:pos x="883607108" y="358966335"/>
                              </a:cxn>
                              <a:cxn ang="0">
                                <a:pos x="763951663" y="340555706"/>
                              </a:cxn>
                              <a:cxn ang="0">
                                <a:pos x="340555706" y="763951663"/>
                              </a:cxn>
                              <a:cxn ang="0">
                                <a:pos x="763951663" y="1187347619"/>
                              </a:cxn>
                              <a:cxn ang="0">
                                <a:pos x="1187347619" y="763951663"/>
                              </a:cxn>
                              <a:cxn ang="0">
                                <a:pos x="1178143821" y="653500016"/>
                              </a:cxn>
                              <a:cxn ang="0">
                                <a:pos x="1049281546" y="625888621"/>
                              </a:cxn>
                              <a:cxn ang="0">
                                <a:pos x="957240528" y="727133437"/>
                              </a:cxn>
                              <a:cxn ang="0">
                                <a:pos x="957240528" y="763951663"/>
                              </a:cxn>
                              <a:cxn ang="0">
                                <a:pos x="763951663" y="948036729"/>
                              </a:cxn>
                              <a:cxn ang="0">
                                <a:pos x="579866596" y="763951663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</a:cxnLst>
                            <a:rect l="txL" t="txT" r="txR" b="txB"/>
                            <a:pathLst>
                              <a:path w="166" h="166">
                                <a:moveTo>
                                  <a:pt x="105" y="53"/>
                                </a:move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88" y="71"/>
                                  <a:pt x="88" y="71"/>
                                  <a:pt x="88" y="71"/>
                                </a:cubicBezTo>
                                <a:cubicBezTo>
                                  <a:pt x="86" y="71"/>
                                  <a:pt x="85" y="70"/>
                                  <a:pt x="83" y="70"/>
                                </a:cubicBezTo>
                                <a:cubicBezTo>
                                  <a:pt x="76" y="70"/>
                                  <a:pt x="71" y="76"/>
                                  <a:pt x="71" y="83"/>
                                </a:cubicBezTo>
                                <a:cubicBezTo>
                                  <a:pt x="71" y="90"/>
                                  <a:pt x="76" y="95"/>
                                  <a:pt x="83" y="95"/>
                                </a:cubicBezTo>
                                <a:cubicBezTo>
                                  <a:pt x="90" y="95"/>
                                  <a:pt x="96" y="90"/>
                                  <a:pt x="96" y="83"/>
                                </a:cubicBezTo>
                                <a:cubicBezTo>
                                  <a:pt x="96" y="81"/>
                                  <a:pt x="95" y="80"/>
                                  <a:pt x="95" y="78"/>
                                </a:cubicBezTo>
                                <a:cubicBezTo>
                                  <a:pt x="109" y="65"/>
                                  <a:pt x="109" y="65"/>
                                  <a:pt x="109" y="65"/>
                                </a:cubicBezTo>
                                <a:cubicBezTo>
                                  <a:pt x="109" y="64"/>
                                  <a:pt x="109" y="64"/>
                                  <a:pt x="109" y="64"/>
                                </a:cubicBez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137" y="64"/>
                                  <a:pt x="137" y="64"/>
                                  <a:pt x="137" y="64"/>
                                </a:cubicBezTo>
                                <a:cubicBezTo>
                                  <a:pt x="166" y="35"/>
                                  <a:pt x="166" y="35"/>
                                  <a:pt x="166" y="3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31" y="0"/>
                                  <a:pt x="131" y="0"/>
                                  <a:pt x="131" y="0"/>
                                </a:cubicBezTo>
                                <a:cubicBezTo>
                                  <a:pt x="102" y="29"/>
                                  <a:pt x="102" y="29"/>
                                  <a:pt x="102" y="29"/>
                                </a:cubicBezTo>
                                <a:cubicBezTo>
                                  <a:pt x="105" y="53"/>
                                  <a:pt x="105" y="53"/>
                                  <a:pt x="105" y="53"/>
                                </a:cubicBezTo>
                                <a:close/>
                                <a:moveTo>
                                  <a:pt x="139" y="71"/>
                                </a:moveTo>
                                <a:cubicBezTo>
                                  <a:pt x="137" y="74"/>
                                  <a:pt x="137" y="74"/>
                                  <a:pt x="137" y="74"/>
                                </a:cubicBezTo>
                                <a:cubicBezTo>
                                  <a:pt x="137" y="77"/>
                                  <a:pt x="137" y="79"/>
                                  <a:pt x="137" y="83"/>
                                </a:cubicBezTo>
                                <a:cubicBezTo>
                                  <a:pt x="137" y="113"/>
                                  <a:pt x="113" y="137"/>
                                  <a:pt x="83" y="137"/>
                                </a:cubicBezTo>
                                <a:cubicBezTo>
                                  <a:pt x="53" y="137"/>
                                  <a:pt x="29" y="113"/>
                                  <a:pt x="29" y="83"/>
                                </a:cubicBezTo>
                                <a:cubicBezTo>
                                  <a:pt x="29" y="53"/>
                                  <a:pt x="53" y="28"/>
                                  <a:pt x="83" y="29"/>
                                </a:cubicBezTo>
                                <a:cubicBezTo>
                                  <a:pt x="86" y="29"/>
                                  <a:pt x="89" y="29"/>
                                  <a:pt x="91" y="29"/>
                                </a:cubicBezTo>
                                <a:cubicBezTo>
                                  <a:pt x="114" y="6"/>
                                  <a:pt x="114" y="6"/>
                                  <a:pt x="114" y="6"/>
                                </a:cubicBezTo>
                                <a:cubicBezTo>
                                  <a:pt x="105" y="2"/>
                                  <a:pt x="94" y="0"/>
                                  <a:pt x="83" y="0"/>
                                </a:cubicBezTo>
                                <a:cubicBezTo>
                                  <a:pt x="37" y="0"/>
                                  <a:pt x="0" y="37"/>
                                  <a:pt x="0" y="83"/>
                                </a:cubicBezTo>
                                <a:cubicBezTo>
                                  <a:pt x="0" y="129"/>
                                  <a:pt x="37" y="166"/>
                                  <a:pt x="83" y="166"/>
                                </a:cubicBezTo>
                                <a:cubicBezTo>
                                  <a:pt x="129" y="166"/>
                                  <a:pt x="166" y="129"/>
                                  <a:pt x="166" y="83"/>
                                </a:cubicBezTo>
                                <a:cubicBezTo>
                                  <a:pt x="166" y="72"/>
                                  <a:pt x="164" y="61"/>
                                  <a:pt x="160" y="51"/>
                                </a:cubicBezTo>
                                <a:cubicBezTo>
                                  <a:pt x="139" y="71"/>
                                  <a:pt x="139" y="71"/>
                                  <a:pt x="139" y="71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5" y="62"/>
                                  <a:pt x="86" y="62"/>
                                  <a:pt x="87" y="62"/>
                                </a:cubicBezTo>
                                <a:cubicBezTo>
                                  <a:pt x="98" y="52"/>
                                  <a:pt x="98" y="52"/>
                                  <a:pt x="98" y="52"/>
                                </a:cubicBezTo>
                                <a:cubicBezTo>
                                  <a:pt x="96" y="39"/>
                                  <a:pt x="96" y="39"/>
                                  <a:pt x="96" y="39"/>
                                </a:cubicBezTo>
                                <a:cubicBezTo>
                                  <a:pt x="92" y="37"/>
                                  <a:pt x="88" y="37"/>
                                  <a:pt x="83" y="37"/>
                                </a:cubicBezTo>
                                <a:cubicBezTo>
                                  <a:pt x="58" y="37"/>
                                  <a:pt x="37" y="57"/>
                                  <a:pt x="37" y="83"/>
                                </a:cubicBezTo>
                                <a:cubicBezTo>
                                  <a:pt x="37" y="108"/>
                                  <a:pt x="58" y="129"/>
                                  <a:pt x="83" y="129"/>
                                </a:cubicBezTo>
                                <a:cubicBezTo>
                                  <a:pt x="109" y="129"/>
                                  <a:pt x="129" y="108"/>
                                  <a:pt x="129" y="83"/>
                                </a:cubicBezTo>
                                <a:cubicBezTo>
                                  <a:pt x="129" y="79"/>
                                  <a:pt x="129" y="75"/>
                                  <a:pt x="128" y="71"/>
                                </a:cubicBezTo>
                                <a:cubicBezTo>
                                  <a:pt x="114" y="68"/>
                                  <a:pt x="114" y="68"/>
                                  <a:pt x="114" y="68"/>
                                </a:cubicBezTo>
                                <a:cubicBezTo>
                                  <a:pt x="104" y="79"/>
                                  <a:pt x="104" y="79"/>
                                  <a:pt x="104" y="79"/>
                                </a:cubicBezTo>
                                <a:cubicBezTo>
                                  <a:pt x="104" y="80"/>
                                  <a:pt x="104" y="81"/>
                                  <a:pt x="104" y="83"/>
                                </a:cubicBezTo>
                                <a:cubicBezTo>
                                  <a:pt x="104" y="94"/>
                                  <a:pt x="95" y="103"/>
                                  <a:pt x="83" y="103"/>
                                </a:cubicBezTo>
                                <a:cubicBezTo>
                                  <a:pt x="72" y="103"/>
                                  <a:pt x="63" y="94"/>
                                  <a:pt x="63" y="83"/>
                                </a:cubicBezTo>
                                <a:cubicBezTo>
                                  <a:pt x="63" y="71"/>
                                  <a:pt x="72" y="62"/>
                                  <a:pt x="83" y="62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3" y="62"/>
                                  <a:pt x="83" y="62"/>
                                  <a:pt x="83" y="62"/>
                                </a:cubicBezTo>
                              </a:path>
                            </a:pathLst>
                          </a:custGeom>
                          <a:solidFill>
                            <a:srgbClr val="323E4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21" name="文本框 565"/>
                        <wps:cNvSpPr txBox="1"/>
                        <wps:spPr>
                          <a:xfrm>
                            <a:off x="5473" y="11748"/>
                            <a:ext cx="1738" cy="743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2" name="自选图形 566"/>
                        <wps:cNvCnPr/>
                        <wps:spPr>
                          <a:xfrm flipV="1">
                            <a:off x="5623" y="12371"/>
                            <a:ext cx="9705" cy="0"/>
                          </a:xfrm>
                          <a:prstGeom prst="straightConnector1">
                            <a:avLst/>
                          </a:prstGeom>
                          <a:ln w="15875" cap="flat" cmpd="sng">
                            <a:solidFill>
                              <a:srgbClr val="323E4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45pt;margin-top:0.2pt;height:37.1pt;width:518.85pt;z-index:251666432;mso-width-relative:page;mso-height-relative:page;" coordorigin="4950,11748" coordsize="10377,742" o:gfxdata="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">
                <o:lock v:ext="edit" aspectratio="f"/>
                <v:shape id="Freeform 177" o:spid="_x0000_s1026" o:spt="100" style="position:absolute;left:4950;top:11883;height:510;width:510;" fillcolor="#323E4F" filled="t" stroked="f" coordsize="166,166" o:gfxdata="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30A33ugAAANsA&#10;AAAPAAAAAAAAAAEAIAAAACIAAABkcnMvZG93bnJldi54bWxQSwECFAAUAAAACACHTuJAMy8FnjsA&#10;AAA5AAAAEAAAAAAAAAABACAAAAAJAQAAZHJzL3NoYXBleG1sLnhtbFBLBQYAAAAABgAGAFsBAACz&#10;AwAAAAA=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文本框 565" o:spid="_x0000_s1026" o:spt="202" type="#_x0000_t202" style="position:absolute;left:5473;top:11748;height:743;width:1738;" filled="f" stroked="f" coordsize="21600,21600" o:gfxdata="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evUc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23E4F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23E4F"/>
                            <w:sz w:val="28"/>
                          </w:rPr>
                          <w:t>技能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323E4F"/>
                            <w:sz w:val="28"/>
                          </w:rPr>
                          <w:t>证书</w:t>
                        </w:r>
                      </w:p>
                    </w:txbxContent>
                  </v:textbox>
                </v:shape>
                <v:shape id="自选图形 566" o:spid="_x0000_s1026" o:spt="32" type="#_x0000_t32" style="position:absolute;left:5623;top:12371;flip:y;height:0;width:9705;" filled="f" stroked="t" coordsize="21600,21600" o:gfxdata="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JR3Er4A&#10;AADbAAAADwAAAAAAAAABACAAAAAiAAAAZHJzL2Rvd25yZXYueG1sUEsBAhQAFAAAAAgAh07iQDMv&#10;BZ47AAAAOQAAABAAAAAAAAAAAQAgAAAADQEAAGRycy9zaGFwZXhtbC54bWxQSwUGAAAAAAYABgBb&#10;AQAAtwMAAAAA&#10;">
                  <v:fill on="f" focussize="0,0"/>
                  <v:stroke weight="1.25pt" color="#323E4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49530</wp:posOffset>
                </wp:positionV>
                <wp:extent cx="6644005" cy="867410"/>
                <wp:effectExtent l="0" t="0" r="0" b="0"/>
                <wp:wrapNone/>
                <wp:docPr id="6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867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大学英语六级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二级甲等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通过国家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计算机二级，熟练使用office系列办公软件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C1驾照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34.15pt;margin-top:3.9pt;height:68.3pt;width:523.15pt;z-index:251661312;mso-width-relative:page;mso-height-relative:page;" filled="f" stroked="f" coordsize="21600,21600" o:gfxdata="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bEh5MNYAAAAJAQAADwAAAAAAAAABACAAAAAiAAAAZHJzL2Rvd25yZXYueG1s&#10;UEsBAhQAFAAAAAgAh07iQEBJMkDBAQAAZgMAAA4AAAAAAAAAAQAgAAAAJQ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语言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能力：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通过</w:t>
                      </w: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大学英语六级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普通话</w:t>
                      </w: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二级甲等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通过国家</w:t>
                      </w: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计算机二级，熟练使用office系列办公软件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其他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能力：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C1驾照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53340</wp:posOffset>
                </wp:positionV>
                <wp:extent cx="6589395" cy="471170"/>
                <wp:effectExtent l="0" t="0" r="9525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395" cy="471170"/>
                          <a:chOff x="4950" y="14079"/>
                          <a:chExt cx="10377" cy="742"/>
                        </a:xfrm>
                      </wpg:grpSpPr>
                      <wps:wsp>
                        <wps:cNvPr id="23" name="Freeform 177"/>
                        <wps:cNvSpPr>
                          <a:spLocks noChangeAspect="1" noEditPoints="1"/>
                        </wps:cNvSpPr>
                        <wps:spPr>
                          <a:xfrm>
                            <a:off x="4950" y="14214"/>
                            <a:ext cx="510" cy="510"/>
                          </a:xfrm>
                          <a:custGeom>
                            <a:avLst/>
                            <a:gdLst>
                              <a:gd name="txL" fmla="*/ 0 w 166"/>
                              <a:gd name="txT" fmla="*/ 0 h 166"/>
                              <a:gd name="txR" fmla="*/ 166 w 166"/>
                              <a:gd name="txB" fmla="*/ 166 h 166"/>
                            </a:gdLst>
                            <a:ahLst/>
                            <a:cxnLst>
                              <a:cxn ang="0">
                                <a:pos x="966444327" y="487825578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65199510" y="598274193"/>
                              </a:cxn>
                              <a:cxn ang="0">
                                <a:pos x="809973687" y="653500016"/>
                              </a:cxn>
                              <a:cxn ang="0">
                                <a:pos x="763951663" y="644296218"/>
                              </a:cxn>
                              <a:cxn ang="0">
                                <a:pos x="653500016" y="763951663"/>
                              </a:cxn>
                              <a:cxn ang="0">
                                <a:pos x="763951663" y="874403309"/>
                              </a:cxn>
                              <a:cxn ang="0">
                                <a:pos x="883607108" y="763951663"/>
                              </a:cxn>
                              <a:cxn ang="0">
                                <a:pos x="874403309" y="717929638"/>
                              </a:cxn>
                              <a:cxn ang="0">
                                <a:pos x="1003262553" y="598274193"/>
                              </a:cxn>
                              <a:cxn ang="0">
                                <a:pos x="1003262553" y="589070395"/>
                              </a:cxn>
                              <a:cxn ang="0">
                                <a:pos x="1040077747" y="552255200"/>
                              </a:cxn>
                              <a:cxn ang="0">
                                <a:pos x="1260981040" y="589070395"/>
                              </a:cxn>
                              <a:cxn ang="0">
                                <a:pos x="1527903325" y="322148109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113711167" y="414192158"/>
                              </a:cxn>
                              <a:cxn ang="0">
                                <a:pos x="1251777241" y="276126084"/>
                              </a:cxn>
                              <a:cxn ang="0">
                                <a:pos x="1205755216" y="0"/>
                              </a:cxn>
                              <a:cxn ang="0">
                                <a:pos x="938832931" y="266922286"/>
                              </a:cxn>
                              <a:cxn ang="0">
                                <a:pos x="966444327" y="487825578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1260981040" y="681114444"/>
                              </a:cxn>
                              <a:cxn ang="0">
                                <a:pos x="1260981040" y="763951663"/>
                              </a:cxn>
                              <a:cxn ang="0">
                                <a:pos x="763951663" y="1260981040"/>
                              </a:cxn>
                              <a:cxn ang="0">
                                <a:pos x="266922286" y="763951663"/>
                              </a:cxn>
                              <a:cxn ang="0">
                                <a:pos x="763951663" y="266922286"/>
                              </a:cxn>
                              <a:cxn ang="0">
                                <a:pos x="837585083" y="266922286"/>
                              </a:cxn>
                              <a:cxn ang="0">
                                <a:pos x="1049281546" y="55225823"/>
                              </a:cxn>
                              <a:cxn ang="0">
                                <a:pos x="763951663" y="0"/>
                              </a:cxn>
                              <a:cxn ang="0">
                                <a:pos x="0" y="763951663"/>
                              </a:cxn>
                              <a:cxn ang="0">
                                <a:pos x="763951663" y="1527903325"/>
                              </a:cxn>
                              <a:cxn ang="0">
                                <a:pos x="1527903325" y="763951663"/>
                              </a:cxn>
                              <a:cxn ang="0">
                                <a:pos x="1472677502" y="469414950"/>
                              </a:cxn>
                              <a:cxn ang="0">
                                <a:pos x="1279388637" y="653500016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800769889" y="570662797"/>
                              </a:cxn>
                              <a:cxn ang="0">
                                <a:pos x="902014705" y="478621780"/>
                              </a:cxn>
                              <a:cxn ang="0">
                                <a:pos x="883607108" y="358966335"/>
                              </a:cxn>
                              <a:cxn ang="0">
                                <a:pos x="763951663" y="340555706"/>
                              </a:cxn>
                              <a:cxn ang="0">
                                <a:pos x="340555706" y="763951663"/>
                              </a:cxn>
                              <a:cxn ang="0">
                                <a:pos x="763951663" y="1187347619"/>
                              </a:cxn>
                              <a:cxn ang="0">
                                <a:pos x="1187347619" y="763951663"/>
                              </a:cxn>
                              <a:cxn ang="0">
                                <a:pos x="1178143821" y="653500016"/>
                              </a:cxn>
                              <a:cxn ang="0">
                                <a:pos x="1049281546" y="625888621"/>
                              </a:cxn>
                              <a:cxn ang="0">
                                <a:pos x="957240528" y="727133437"/>
                              </a:cxn>
                              <a:cxn ang="0">
                                <a:pos x="957240528" y="763951663"/>
                              </a:cxn>
                              <a:cxn ang="0">
                                <a:pos x="763951663" y="948036729"/>
                              </a:cxn>
                              <a:cxn ang="0">
                                <a:pos x="579866596" y="763951663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  <a:cxn ang="0">
                                <a:pos x="763951663" y="570662797"/>
                              </a:cxn>
                            </a:cxnLst>
                            <a:rect l="txL" t="txT" r="txR" b="txB"/>
                            <a:pathLst>
                              <a:path w="166" h="166">
                                <a:moveTo>
                                  <a:pt x="105" y="53"/>
                                </a:move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94" y="65"/>
                                  <a:pt x="94" y="65"/>
                                  <a:pt x="94" y="65"/>
                                </a:cubicBezTo>
                                <a:cubicBezTo>
                                  <a:pt x="88" y="71"/>
                                  <a:pt x="88" y="71"/>
                                  <a:pt x="88" y="71"/>
                                </a:cubicBezTo>
                                <a:cubicBezTo>
                                  <a:pt x="86" y="71"/>
                                  <a:pt x="85" y="70"/>
                                  <a:pt x="83" y="70"/>
                                </a:cubicBezTo>
                                <a:cubicBezTo>
                                  <a:pt x="76" y="70"/>
                                  <a:pt x="71" y="76"/>
                                  <a:pt x="71" y="83"/>
                                </a:cubicBezTo>
                                <a:cubicBezTo>
                                  <a:pt x="71" y="90"/>
                                  <a:pt x="76" y="95"/>
                                  <a:pt x="83" y="95"/>
                                </a:cubicBezTo>
                                <a:cubicBezTo>
                                  <a:pt x="90" y="95"/>
                                  <a:pt x="96" y="90"/>
                                  <a:pt x="96" y="83"/>
                                </a:cubicBezTo>
                                <a:cubicBezTo>
                                  <a:pt x="96" y="81"/>
                                  <a:pt x="95" y="80"/>
                                  <a:pt x="95" y="78"/>
                                </a:cubicBezTo>
                                <a:cubicBezTo>
                                  <a:pt x="109" y="65"/>
                                  <a:pt x="109" y="65"/>
                                  <a:pt x="109" y="65"/>
                                </a:cubicBezTo>
                                <a:cubicBezTo>
                                  <a:pt x="109" y="64"/>
                                  <a:pt x="109" y="64"/>
                                  <a:pt x="109" y="64"/>
                                </a:cubicBez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137" y="64"/>
                                  <a:pt x="137" y="64"/>
                                  <a:pt x="137" y="64"/>
                                </a:cubicBezTo>
                                <a:cubicBezTo>
                                  <a:pt x="166" y="35"/>
                                  <a:pt x="166" y="35"/>
                                  <a:pt x="166" y="3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21" y="45"/>
                                  <a:pt x="121" y="45"/>
                                  <a:pt x="121" y="45"/>
                                </a:cubicBezTo>
                                <a:cubicBezTo>
                                  <a:pt x="136" y="30"/>
                                  <a:pt x="136" y="30"/>
                                  <a:pt x="136" y="30"/>
                                </a:cubicBezTo>
                                <a:cubicBezTo>
                                  <a:pt x="131" y="0"/>
                                  <a:pt x="131" y="0"/>
                                  <a:pt x="131" y="0"/>
                                </a:cubicBezTo>
                                <a:cubicBezTo>
                                  <a:pt x="102" y="29"/>
                                  <a:pt x="102" y="29"/>
                                  <a:pt x="102" y="29"/>
                                </a:cubicBezTo>
                                <a:cubicBezTo>
                                  <a:pt x="105" y="53"/>
                                  <a:pt x="105" y="53"/>
                                  <a:pt x="105" y="53"/>
                                </a:cubicBezTo>
                                <a:close/>
                                <a:moveTo>
                                  <a:pt x="139" y="71"/>
                                </a:moveTo>
                                <a:cubicBezTo>
                                  <a:pt x="137" y="74"/>
                                  <a:pt x="137" y="74"/>
                                  <a:pt x="137" y="74"/>
                                </a:cubicBezTo>
                                <a:cubicBezTo>
                                  <a:pt x="137" y="77"/>
                                  <a:pt x="137" y="79"/>
                                  <a:pt x="137" y="83"/>
                                </a:cubicBezTo>
                                <a:cubicBezTo>
                                  <a:pt x="137" y="113"/>
                                  <a:pt x="113" y="137"/>
                                  <a:pt x="83" y="137"/>
                                </a:cubicBezTo>
                                <a:cubicBezTo>
                                  <a:pt x="53" y="137"/>
                                  <a:pt x="29" y="113"/>
                                  <a:pt x="29" y="83"/>
                                </a:cubicBezTo>
                                <a:cubicBezTo>
                                  <a:pt x="29" y="53"/>
                                  <a:pt x="53" y="28"/>
                                  <a:pt x="83" y="29"/>
                                </a:cubicBezTo>
                                <a:cubicBezTo>
                                  <a:pt x="86" y="29"/>
                                  <a:pt x="89" y="29"/>
                                  <a:pt x="91" y="29"/>
                                </a:cubicBezTo>
                                <a:cubicBezTo>
                                  <a:pt x="114" y="6"/>
                                  <a:pt x="114" y="6"/>
                                  <a:pt x="114" y="6"/>
                                </a:cubicBezTo>
                                <a:cubicBezTo>
                                  <a:pt x="105" y="2"/>
                                  <a:pt x="94" y="0"/>
                                  <a:pt x="83" y="0"/>
                                </a:cubicBezTo>
                                <a:cubicBezTo>
                                  <a:pt x="37" y="0"/>
                                  <a:pt x="0" y="37"/>
                                  <a:pt x="0" y="83"/>
                                </a:cubicBezTo>
                                <a:cubicBezTo>
                                  <a:pt x="0" y="129"/>
                                  <a:pt x="37" y="166"/>
                                  <a:pt x="83" y="166"/>
                                </a:cubicBezTo>
                                <a:cubicBezTo>
                                  <a:pt x="129" y="166"/>
                                  <a:pt x="166" y="129"/>
                                  <a:pt x="166" y="83"/>
                                </a:cubicBezTo>
                                <a:cubicBezTo>
                                  <a:pt x="166" y="72"/>
                                  <a:pt x="164" y="61"/>
                                  <a:pt x="160" y="51"/>
                                </a:cubicBezTo>
                                <a:cubicBezTo>
                                  <a:pt x="139" y="71"/>
                                  <a:pt x="139" y="71"/>
                                  <a:pt x="139" y="71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5" y="62"/>
                                  <a:pt x="86" y="62"/>
                                  <a:pt x="87" y="62"/>
                                </a:cubicBezTo>
                                <a:cubicBezTo>
                                  <a:pt x="98" y="52"/>
                                  <a:pt x="98" y="52"/>
                                  <a:pt x="98" y="52"/>
                                </a:cubicBezTo>
                                <a:cubicBezTo>
                                  <a:pt x="96" y="39"/>
                                  <a:pt x="96" y="39"/>
                                  <a:pt x="96" y="39"/>
                                </a:cubicBezTo>
                                <a:cubicBezTo>
                                  <a:pt x="92" y="37"/>
                                  <a:pt x="88" y="37"/>
                                  <a:pt x="83" y="37"/>
                                </a:cubicBezTo>
                                <a:cubicBezTo>
                                  <a:pt x="58" y="37"/>
                                  <a:pt x="37" y="57"/>
                                  <a:pt x="37" y="83"/>
                                </a:cubicBezTo>
                                <a:cubicBezTo>
                                  <a:pt x="37" y="108"/>
                                  <a:pt x="58" y="129"/>
                                  <a:pt x="83" y="129"/>
                                </a:cubicBezTo>
                                <a:cubicBezTo>
                                  <a:pt x="109" y="129"/>
                                  <a:pt x="129" y="108"/>
                                  <a:pt x="129" y="83"/>
                                </a:cubicBezTo>
                                <a:cubicBezTo>
                                  <a:pt x="129" y="79"/>
                                  <a:pt x="129" y="75"/>
                                  <a:pt x="128" y="71"/>
                                </a:cubicBezTo>
                                <a:cubicBezTo>
                                  <a:pt x="114" y="68"/>
                                  <a:pt x="114" y="68"/>
                                  <a:pt x="114" y="68"/>
                                </a:cubicBezTo>
                                <a:cubicBezTo>
                                  <a:pt x="104" y="79"/>
                                  <a:pt x="104" y="79"/>
                                  <a:pt x="104" y="79"/>
                                </a:cubicBezTo>
                                <a:cubicBezTo>
                                  <a:pt x="104" y="80"/>
                                  <a:pt x="104" y="81"/>
                                  <a:pt x="104" y="83"/>
                                </a:cubicBezTo>
                                <a:cubicBezTo>
                                  <a:pt x="104" y="94"/>
                                  <a:pt x="95" y="103"/>
                                  <a:pt x="83" y="103"/>
                                </a:cubicBezTo>
                                <a:cubicBezTo>
                                  <a:pt x="72" y="103"/>
                                  <a:pt x="63" y="94"/>
                                  <a:pt x="63" y="83"/>
                                </a:cubicBezTo>
                                <a:cubicBezTo>
                                  <a:pt x="63" y="71"/>
                                  <a:pt x="72" y="62"/>
                                  <a:pt x="83" y="62"/>
                                </a:cubicBezTo>
                                <a:close/>
                                <a:moveTo>
                                  <a:pt x="83" y="62"/>
                                </a:moveTo>
                                <a:cubicBezTo>
                                  <a:pt x="83" y="62"/>
                                  <a:pt x="83" y="62"/>
                                  <a:pt x="83" y="62"/>
                                </a:cubicBezTo>
                              </a:path>
                            </a:pathLst>
                          </a:custGeom>
                          <a:solidFill>
                            <a:srgbClr val="323E4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24" name="文本框 569"/>
                        <wps:cNvSpPr txBox="1"/>
                        <wps:spPr>
                          <a:xfrm>
                            <a:off x="5473" y="14079"/>
                            <a:ext cx="1764" cy="743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23E4F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5" name="自选图形 570"/>
                        <wps:cNvCnPr/>
                        <wps:spPr>
                          <a:xfrm flipV="1">
                            <a:off x="5623" y="14701"/>
                            <a:ext cx="9705" cy="0"/>
                          </a:xfrm>
                          <a:prstGeom prst="straightConnector1">
                            <a:avLst/>
                          </a:prstGeom>
                          <a:ln w="15875" cap="flat" cmpd="sng">
                            <a:solidFill>
                              <a:srgbClr val="323E4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45pt;margin-top:4.2pt;height:37.1pt;width:518.85pt;z-index:251667456;mso-width-relative:page;mso-height-relative:page;" coordorigin="4950,14079" coordsize="10377,742" o:gfxdata="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">
                <o:lock v:ext="edit" aspectratio="f"/>
                <v:shape id="Freeform 177" o:spid="_x0000_s1026" o:spt="100" style="position:absolute;left:4950;top:14214;height:510;width:510;" fillcolor="#323E4F" filled="t" stroked="f" coordsize="166,166" o:gfxdata="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wKTgL4A&#10;AADbAAAADwAAAAAAAAABACAAAAAiAAAAZHJzL2Rvd25yZXYueG1sUEsBAhQAFAAAAAgAh07iQDMv&#10;BZ47AAAAOQAAABAAAAAAAAAAAQAgAAAADQEAAGRycy9zaGFwZXhtbC54bWxQSwUGAAAAAAYABgBb&#10;AQAAtwMAAAAA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文本框 569" o:spid="_x0000_s1026" o:spt="202" type="#_x0000_t202" style="position:absolute;left:5473;top:14079;height:743;width:1764;" filled="f" stroked="f" coordsize="21600,21600" o:gfxdata="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DVaE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23E4F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23E4F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  <v:shape id="自选图形 570" o:spid="_x0000_s1026" o:spt="32" type="#_x0000_t32" style="position:absolute;left:5623;top:14701;flip:y;height:0;width:9705;" filled="f" stroked="t" coordsize="21600,21600" o:gfxdata="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fe9m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25pt" color="#323E4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210820</wp:posOffset>
                </wp:positionV>
                <wp:extent cx="6626225" cy="880745"/>
                <wp:effectExtent l="0" t="0" r="0" b="0"/>
                <wp:wrapNone/>
                <wp:docPr id="36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225" cy="880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34.55pt;margin-top:16.6pt;height:69.35pt;width:521.75pt;z-index:251671552;mso-width-relative:page;mso-height-relative:page;" filled="f" stroked="f" coordsize="21600,21600" o:gfxdata="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E/f3A1wAAAAoBAAAPAAAAAAAAAAEAIAAAACIAAABkcnMv&#10;ZG93bnJldi54bWxQSwECFAAUAAAACACHTuJABWFLOssBAACBAwAADgAAAAAAAAABACAAAAAmAQAA&#10;ZHJzL2Uyb0RvYy54bWxQSwUGAAAAAAYABgBZAQAAY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850" w:h="16783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A0B17"/>
    <w:multiLevelType w:val="singleLevel"/>
    <w:tmpl w:val="84BA0B1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94C6F56"/>
    <w:multiLevelType w:val="singleLevel"/>
    <w:tmpl w:val="394C6F56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attachedTemplate r:id="rId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647C9"/>
    <w:rsid w:val="00035899"/>
    <w:rsid w:val="000478B4"/>
    <w:rsid w:val="00052C96"/>
    <w:rsid w:val="00081C66"/>
    <w:rsid w:val="00082D7C"/>
    <w:rsid w:val="00155B8D"/>
    <w:rsid w:val="0016096B"/>
    <w:rsid w:val="00177E56"/>
    <w:rsid w:val="001A517E"/>
    <w:rsid w:val="001B0EC5"/>
    <w:rsid w:val="001F4242"/>
    <w:rsid w:val="002072B7"/>
    <w:rsid w:val="00250C36"/>
    <w:rsid w:val="00266660"/>
    <w:rsid w:val="002D24B4"/>
    <w:rsid w:val="002D410A"/>
    <w:rsid w:val="00304FF1"/>
    <w:rsid w:val="003335E2"/>
    <w:rsid w:val="003357D4"/>
    <w:rsid w:val="0039501B"/>
    <w:rsid w:val="003A696B"/>
    <w:rsid w:val="003D3A15"/>
    <w:rsid w:val="004754E8"/>
    <w:rsid w:val="004941E0"/>
    <w:rsid w:val="004D198E"/>
    <w:rsid w:val="004D4124"/>
    <w:rsid w:val="004F79C1"/>
    <w:rsid w:val="00502581"/>
    <w:rsid w:val="00505DB5"/>
    <w:rsid w:val="00514257"/>
    <w:rsid w:val="00545F6A"/>
    <w:rsid w:val="00582268"/>
    <w:rsid w:val="005964A2"/>
    <w:rsid w:val="006245D4"/>
    <w:rsid w:val="006621E6"/>
    <w:rsid w:val="00676C2A"/>
    <w:rsid w:val="006B7412"/>
    <w:rsid w:val="006C01AB"/>
    <w:rsid w:val="006E7268"/>
    <w:rsid w:val="007105B7"/>
    <w:rsid w:val="00726D8D"/>
    <w:rsid w:val="007406C5"/>
    <w:rsid w:val="007416B5"/>
    <w:rsid w:val="007E4919"/>
    <w:rsid w:val="008148BB"/>
    <w:rsid w:val="00844B3B"/>
    <w:rsid w:val="00853AED"/>
    <w:rsid w:val="008A44B2"/>
    <w:rsid w:val="008B059C"/>
    <w:rsid w:val="008B2A07"/>
    <w:rsid w:val="008E4846"/>
    <w:rsid w:val="00903146"/>
    <w:rsid w:val="0090780B"/>
    <w:rsid w:val="009B1E22"/>
    <w:rsid w:val="009C22A0"/>
    <w:rsid w:val="00A14121"/>
    <w:rsid w:val="00A541D6"/>
    <w:rsid w:val="00A90571"/>
    <w:rsid w:val="00AE38F8"/>
    <w:rsid w:val="00B10F39"/>
    <w:rsid w:val="00B4430F"/>
    <w:rsid w:val="00BA7FA1"/>
    <w:rsid w:val="00BD107F"/>
    <w:rsid w:val="00C25FE7"/>
    <w:rsid w:val="00C95EDA"/>
    <w:rsid w:val="00CC16EB"/>
    <w:rsid w:val="00CE04DF"/>
    <w:rsid w:val="00CE4AA6"/>
    <w:rsid w:val="00D00C4F"/>
    <w:rsid w:val="00D35D56"/>
    <w:rsid w:val="00D93148"/>
    <w:rsid w:val="00DD0985"/>
    <w:rsid w:val="00DD4B0F"/>
    <w:rsid w:val="00E20A63"/>
    <w:rsid w:val="00E710E5"/>
    <w:rsid w:val="00E76D5B"/>
    <w:rsid w:val="00E918FC"/>
    <w:rsid w:val="00EA0B88"/>
    <w:rsid w:val="00EA0D78"/>
    <w:rsid w:val="00ED5A77"/>
    <w:rsid w:val="00EE108E"/>
    <w:rsid w:val="00F222C3"/>
    <w:rsid w:val="00F44D8E"/>
    <w:rsid w:val="00F464B2"/>
    <w:rsid w:val="00F646AB"/>
    <w:rsid w:val="00F65A30"/>
    <w:rsid w:val="00FE365F"/>
    <w:rsid w:val="00FE6DCC"/>
    <w:rsid w:val="079679C7"/>
    <w:rsid w:val="09AC48EF"/>
    <w:rsid w:val="16490CAF"/>
    <w:rsid w:val="18BA2340"/>
    <w:rsid w:val="193B79D2"/>
    <w:rsid w:val="228E46C2"/>
    <w:rsid w:val="25212455"/>
    <w:rsid w:val="2B804BE8"/>
    <w:rsid w:val="2C256D28"/>
    <w:rsid w:val="2CB207DD"/>
    <w:rsid w:val="2E1D693D"/>
    <w:rsid w:val="30157EDB"/>
    <w:rsid w:val="33A647C9"/>
    <w:rsid w:val="33DD7F20"/>
    <w:rsid w:val="36EC217C"/>
    <w:rsid w:val="38586D26"/>
    <w:rsid w:val="3AA708C3"/>
    <w:rsid w:val="3F6E2D9A"/>
    <w:rsid w:val="48425ABB"/>
    <w:rsid w:val="4CD91B99"/>
    <w:rsid w:val="5A8B252A"/>
    <w:rsid w:val="625F5AA3"/>
    <w:rsid w:val="65526FC4"/>
    <w:rsid w:val="7019187B"/>
    <w:rsid w:val="711C737B"/>
    <w:rsid w:val="76E11DE3"/>
    <w:rsid w:val="76EE52CC"/>
    <w:rsid w:val="78F01D6F"/>
    <w:rsid w:val="7D4762BB"/>
    <w:rsid w:val="7F8B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8">
    <w:name w:val="_Style 6"/>
    <w:basedOn w:val="1"/>
    <w:qFormat/>
    <w:uiPriority w:val="99"/>
    <w:pPr>
      <w:ind w:firstLine="420" w:firstLineChars="200"/>
    </w:p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20010;&#20154;&#31616;&#21382;&#26368;&#26032;&#31616;&#21382;&#27714;&#32844;&#31616;&#21382;&#21019;&#24847;&#31616;&#21382;374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简历-个人简历最新简历求职简历创意简历374</Template>
  <Pages>1</Pages>
  <Words>0</Words>
  <Characters>87</Characters>
  <Lines>1</Lines>
  <Paragraphs>1</Paragraphs>
  <TotalTime>1</TotalTime>
  <ScaleCrop>false</ScaleCrop>
  <LinksUpToDate>false</LinksUpToDate>
  <CharactersWithSpaces>87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2017-07-04T11:36:00Z</dcterms:created>
  <dc:creator>kedao</dc:creator>
  <cp:lastModifiedBy>王伟杰</cp:lastModifiedBy>
  <dcterms:modified xsi:type="dcterms:W3CDTF">2021-12-22T10:34:01Z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1280E9BC40524250BBB259D0BA851809</vt:lpwstr>
  </property>
</Properties>
</file>