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0" w:firstLineChars="0"/>
        <w:jc w:val="left"/>
        <w:textAlignment w:val="auto"/>
        <w:outlineLvl w:val="9"/>
        <w:rPr>
          <w:sz w:val="24"/>
          <w:szCs w:val="24"/>
          <w:lang w:val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3145790</wp:posOffset>
                </wp:positionH>
                <wp:positionV relativeFrom="paragraph">
                  <wp:posOffset>2858135</wp:posOffset>
                </wp:positionV>
                <wp:extent cx="1567180" cy="5159375"/>
                <wp:effectExtent l="0" t="0" r="0" b="0"/>
                <wp:wrapNone/>
                <wp:docPr id="75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7180" cy="515937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7999E2"/>
                                <w:sz w:val="180"/>
                                <w:szCs w:val="1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7999E2"/>
                                <w:sz w:val="180"/>
                                <w:szCs w:val="160"/>
                                <w:lang w:val="en-US" w:eastAsia="zh-CN"/>
                              </w:rPr>
                              <w:t>个人简历</w:t>
                            </w:r>
                          </w:p>
                        </w:txbxContent>
                      </wps:txbx>
                      <wps:bodyPr vert="eaVert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85" o:spid="_x0000_s1026" o:spt="202" type="#_x0000_t202" style="position:absolute;left:0pt;margin-left:247.7pt;margin-top:225.05pt;height:406.25pt;width:123.4pt;z-index:251730944;mso-width-relative:page;mso-height-relative:page;" filled="f" stroked="f" coordsize="21600,21600" o:gfxdata="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lFtvF3QAAAAwBAAAPAAAAAAAAAAEAIAAAACIAAABkcnMvZG93bnJldi54bWxQSwECFAAU&#10;AAAACACHTuJARlfvpbMBAAA1AwAADgAAAAAAAAABACAAAAAsAQAAZHJzL2Uyb0RvYy54bWxQSwUG&#10;AAAAAAYABgBZAQAAUQUAAAAA&#10;">
                <v:fill on="f" focussize="0,0"/>
                <v:stroke on="f" weight="1.2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color w:val="7999E2"/>
                          <w:sz w:val="180"/>
                          <w:szCs w:val="160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7999E2"/>
                          <w:sz w:val="180"/>
                          <w:szCs w:val="160"/>
                          <w:lang w:val="en-US" w:eastAsia="zh-CN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sz w:val="24"/>
          <w:szCs w:val="24"/>
          <w:lang w:val="en-US" w:eastAsia="zh-CN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-2559685</wp:posOffset>
            </wp:positionH>
            <wp:positionV relativeFrom="paragraph">
              <wp:posOffset>8569960</wp:posOffset>
            </wp:positionV>
            <wp:extent cx="3630930" cy="2618105"/>
            <wp:effectExtent l="0" t="0" r="7620" b="0"/>
            <wp:wrapNone/>
            <wp:docPr id="3" name="图片 18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86" descr="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30930" cy="2618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sz w:val="24"/>
          <w:szCs w:val="24"/>
          <w:lang w:val="en-US" w:eastAsia="zh-CN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7736205</wp:posOffset>
            </wp:positionV>
            <wp:extent cx="7558405" cy="8284845"/>
            <wp:effectExtent l="0" t="0" r="0" b="0"/>
            <wp:wrapNone/>
            <wp:docPr id="2" name="图片 183" descr="C:\Users\S\Desktop\紫色背景.png紫色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83" descr="C:\Users\S\Desktop\紫色背景.png紫色背景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7558405" cy="8284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sz w:val="24"/>
          <w:szCs w:val="24"/>
          <w:lang w:val="en-US" w:eastAsia="zh-C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6461125</wp:posOffset>
            </wp:positionH>
            <wp:positionV relativeFrom="paragraph">
              <wp:posOffset>-27940</wp:posOffset>
            </wp:positionV>
            <wp:extent cx="3630930" cy="2618105"/>
            <wp:effectExtent l="0" t="176530" r="259715" b="43815"/>
            <wp:wrapNone/>
            <wp:docPr id="4" name="图片 18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87" descr="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860000" flipV="1">
                      <a:off x="0" y="0"/>
                      <a:ext cx="3630930" cy="2618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-5380355</wp:posOffset>
            </wp:positionV>
            <wp:extent cx="7557135" cy="8283575"/>
            <wp:effectExtent l="0" t="0" r="5715" b="0"/>
            <wp:wrapNone/>
            <wp:docPr id="1" name="图片 182" descr="C:\Users\S\Desktop\紫色背景.png紫色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82" descr="C:\Users\S\Desktop\紫色背景.png紫色背景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8283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4440555</wp:posOffset>
                </wp:positionH>
                <wp:positionV relativeFrom="paragraph">
                  <wp:posOffset>3353435</wp:posOffset>
                </wp:positionV>
                <wp:extent cx="570865" cy="2646680"/>
                <wp:effectExtent l="0" t="0" r="0" b="0"/>
                <wp:wrapNone/>
                <wp:docPr id="78" name="文本框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865" cy="26466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7999E2"/>
                                <w:sz w:val="36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7999E2"/>
                                <w:sz w:val="36"/>
                                <w:szCs w:val="32"/>
                                <w:lang w:val="en-US" w:eastAsia="zh-CN"/>
                              </w:rPr>
                              <w:t>PERSONAL　RESUME</w:t>
                            </w:r>
                          </w:p>
                        </w:txbxContent>
                      </wps:txbx>
                      <wps:bodyPr vert="eaVert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91" o:spid="_x0000_s1026" o:spt="202" type="#_x0000_t202" style="position:absolute;left:0pt;margin-left:349.65pt;margin-top:264.05pt;height:208.4pt;width:44.95pt;z-index:251837440;mso-width-relative:page;mso-height-relative:page;" filled="f" stroked="f" coordsize="21600,21600" o:gfxdata="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AycGqLdAAAACwEAAA8AAAAAAAAAAQAgAAAAIgAAAGRycy9kb3ducmV2LnhtbFBLAQIU&#10;ABQAAAAIAIdO4kALBvLLtQEAADQDAAAOAAAAAAAAAAEAIAAAACwBAABkcnMvZTJvRG9jLnhtbFBL&#10;BQYAAAAABgAGAFkBAABTBQAAAAA=&#10;">
                <v:fill on="f" focussize="0,0"/>
                <v:stroke on="f" weight="1.2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7999E2"/>
                          <w:sz w:val="36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7999E2"/>
                          <w:sz w:val="36"/>
                          <w:szCs w:val="32"/>
                          <w:lang w:val="en-US" w:eastAsia="zh-CN"/>
                        </w:rPr>
                        <w:t>PERSONAL　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3204210</wp:posOffset>
                </wp:positionV>
                <wp:extent cx="635" cy="2647950"/>
                <wp:effectExtent l="7620" t="0" r="10795" b="0"/>
                <wp:wrapNone/>
                <wp:docPr id="76" name="直线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64795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9FBEE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8" o:spid="_x0000_s1026" o:spt="20" style="position:absolute;left:0pt;margin-left:356pt;margin-top:252.3pt;height:208.5pt;width:0.05pt;z-index:251783168;mso-width-relative:page;mso-height-relative:page;" filled="f" stroked="t" coordsize="21600,21600" o:gfxdata="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A0Ldy3aAAAACwEAAA8AAAAA&#10;AAAAAQAgAAAAIgAAAGRycy9kb3ducmV2LnhtbFBLAQIUABQAAAAIAIdO4kBhFjFn2QEAAJMDAAAO&#10;AAAAAAAAAAEAIAAAACkBAABkcnMvZTJvRG9jLnhtbFBLBQYAAAAABgAGAFkBAAB0BQAAAAA=&#10;">
                <v:fill on="f" focussize="0,0"/>
                <v:stroke weight="1.25pt" color="#9FBEE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4415155</wp:posOffset>
                </wp:positionH>
                <wp:positionV relativeFrom="paragraph">
                  <wp:posOffset>6210935</wp:posOffset>
                </wp:positionV>
                <wp:extent cx="570865" cy="1057910"/>
                <wp:effectExtent l="0" t="0" r="0" b="0"/>
                <wp:wrapNone/>
                <wp:docPr id="77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865" cy="105791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7999E2"/>
                                <w:sz w:val="44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7999E2"/>
                                <w:sz w:val="44"/>
                                <w:szCs w:val="40"/>
                                <w:lang w:val="en-US" w:eastAsia="zh-CN"/>
                              </w:rPr>
                              <w:t>夏微凉</w:t>
                            </w:r>
                          </w:p>
                        </w:txbxContent>
                      </wps:txbx>
                      <wps:bodyPr vert="eaVert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89" o:spid="_x0000_s1026" o:spt="202" type="#_x0000_t202" style="position:absolute;left:0pt;margin-left:347.65pt;margin-top:489.05pt;height:83.3pt;width:44.95pt;z-index:251890688;mso-width-relative:page;mso-height-relative:page;" filled="f" stroked="f" coordsize="21600,21600" o:gfxdata="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ff2eveAAAADAEAAA8AAAAAAAAAAQAgAAAAIgAAAGRycy9kb3ducmV2LnhtbFBL&#10;AQIUABQAAAAIAIdO4kAxNXrItwEAADQDAAAOAAAAAAAAAAEAIAAAAC0BAABkcnMvZTJvRG9jLnht&#10;bFBLBQYAAAAABgAGAFkBAABWBQAAAAA=&#10;">
                <v:fill on="f" focussize="0,0"/>
                <v:stroke on="f" weight="1.2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7999E2"/>
                          <w:sz w:val="44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7999E2"/>
                          <w:sz w:val="44"/>
                          <w:szCs w:val="40"/>
                          <w:lang w:val="en-US" w:eastAsia="zh-CN"/>
                        </w:rPr>
                        <w:t>夏微凉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-31115</wp:posOffset>
                </wp:positionV>
                <wp:extent cx="7618730" cy="10772140"/>
                <wp:effectExtent l="0" t="0" r="1270" b="10160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8730" cy="10772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25pt;margin-top:-2.45pt;height:848.2pt;width:599.9pt;z-index:-251653120;v-text-anchor:middle;mso-width-relative:page;mso-height-relative:page;" fillcolor="#FFFFFF [3212]" filled="t" stroked="f" coordsize="21600,21600" o:gfxdata="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JAd7yrWAAAACwEAAA8AAAAAAAAAAQAgAAAA&#10;IgAAAGRycy9kb3ducmV2LnhtbFBLAQIUABQAAAAIAIdO4kAlOg9bRgIAAGoEAAAOAAAAAAAAAAEA&#10;IAAAACU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6422390</wp:posOffset>
                </wp:positionH>
                <wp:positionV relativeFrom="paragraph">
                  <wp:posOffset>10800715</wp:posOffset>
                </wp:positionV>
                <wp:extent cx="411480" cy="411480"/>
                <wp:effectExtent l="0" t="0" r="7620" b="7620"/>
                <wp:wrapNone/>
                <wp:docPr id="73" name="花边圆形8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11480" cy="411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58853" y="1717707"/>
                            </a:cxn>
                            <a:cxn ang="0">
                              <a:pos x="1046147" y="1717707"/>
                            </a:cxn>
                            <a:cxn ang="0">
                              <a:pos x="1046147" y="1905000"/>
                            </a:cxn>
                            <a:cxn ang="0">
                              <a:pos x="858853" y="1905000"/>
                            </a:cxn>
                            <a:cxn ang="0">
                              <a:pos x="1278025" y="1651317"/>
                            </a:cxn>
                            <a:cxn ang="0">
                              <a:pos x="1335902" y="1829443"/>
                            </a:cxn>
                            <a:cxn ang="0">
                              <a:pos x="1157775" y="1887320"/>
                            </a:cxn>
                            <a:cxn ang="0">
                              <a:pos x="1099898" y="1709193"/>
                            </a:cxn>
                            <a:cxn ang="0">
                              <a:pos x="626975" y="1651317"/>
                            </a:cxn>
                            <a:cxn ang="0">
                              <a:pos x="805102" y="1709193"/>
                            </a:cxn>
                            <a:cxn ang="0">
                              <a:pos x="747225" y="1887320"/>
                            </a:cxn>
                            <a:cxn ang="0">
                              <a:pos x="569098" y="1829443"/>
                            </a:cxn>
                            <a:cxn ang="0">
                              <a:pos x="1478039" y="1516521"/>
                            </a:cxn>
                            <a:cxn ang="0">
                              <a:pos x="1588128" y="1668045"/>
                            </a:cxn>
                            <a:cxn ang="0">
                              <a:pos x="1436604" y="1778133"/>
                            </a:cxn>
                            <a:cxn ang="0">
                              <a:pos x="1326516" y="1626610"/>
                            </a:cxn>
                            <a:cxn ang="0">
                              <a:pos x="426961" y="1516521"/>
                            </a:cxn>
                            <a:cxn ang="0">
                              <a:pos x="578484" y="1626610"/>
                            </a:cxn>
                            <a:cxn ang="0">
                              <a:pos x="468397" y="1778133"/>
                            </a:cxn>
                            <a:cxn ang="0">
                              <a:pos x="316872" y="1668045"/>
                            </a:cxn>
                            <a:cxn ang="0">
                              <a:pos x="1626610" y="1326516"/>
                            </a:cxn>
                            <a:cxn ang="0">
                              <a:pos x="1778133" y="1436604"/>
                            </a:cxn>
                            <a:cxn ang="0">
                              <a:pos x="1668045" y="1588128"/>
                            </a:cxn>
                            <a:cxn ang="0">
                              <a:pos x="1516521" y="1478039"/>
                            </a:cxn>
                            <a:cxn ang="0">
                              <a:pos x="278391" y="1326516"/>
                            </a:cxn>
                            <a:cxn ang="0">
                              <a:pos x="388479" y="1478039"/>
                            </a:cxn>
                            <a:cxn ang="0">
                              <a:pos x="236955" y="1588128"/>
                            </a:cxn>
                            <a:cxn ang="0">
                              <a:pos x="126867" y="1436604"/>
                            </a:cxn>
                            <a:cxn ang="0">
                              <a:pos x="1709193" y="1099898"/>
                            </a:cxn>
                            <a:cxn ang="0">
                              <a:pos x="1887320" y="1157775"/>
                            </a:cxn>
                            <a:cxn ang="0">
                              <a:pos x="1829443" y="1335902"/>
                            </a:cxn>
                            <a:cxn ang="0">
                              <a:pos x="1651317" y="1278025"/>
                            </a:cxn>
                            <a:cxn ang="0">
                              <a:pos x="195807" y="1099898"/>
                            </a:cxn>
                            <a:cxn ang="0">
                              <a:pos x="253683" y="1278025"/>
                            </a:cxn>
                            <a:cxn ang="0">
                              <a:pos x="75557" y="1335902"/>
                            </a:cxn>
                            <a:cxn ang="0">
                              <a:pos x="17680" y="1157775"/>
                            </a:cxn>
                            <a:cxn ang="0">
                              <a:pos x="1717707" y="858853"/>
                            </a:cxn>
                            <a:cxn ang="0">
                              <a:pos x="1905000" y="858853"/>
                            </a:cxn>
                            <a:cxn ang="0">
                              <a:pos x="1905000" y="1046147"/>
                            </a:cxn>
                            <a:cxn ang="0">
                              <a:pos x="1717707" y="1046147"/>
                            </a:cxn>
                            <a:cxn ang="0">
                              <a:pos x="0" y="858853"/>
                            </a:cxn>
                            <a:cxn ang="0">
                              <a:pos x="187293" y="858853"/>
                            </a:cxn>
                            <a:cxn ang="0">
                              <a:pos x="187293" y="1046147"/>
                            </a:cxn>
                            <a:cxn ang="0">
                              <a:pos x="0" y="1046147"/>
                            </a:cxn>
                            <a:cxn ang="0">
                              <a:pos x="1829443" y="569098"/>
                            </a:cxn>
                            <a:cxn ang="0">
                              <a:pos x="1887320" y="747225"/>
                            </a:cxn>
                            <a:cxn ang="0">
                              <a:pos x="1709193" y="805102"/>
                            </a:cxn>
                            <a:cxn ang="0">
                              <a:pos x="1651317" y="626975"/>
                            </a:cxn>
                            <a:cxn ang="0">
                              <a:pos x="75557" y="569098"/>
                            </a:cxn>
                            <a:cxn ang="0">
                              <a:pos x="253683" y="626975"/>
                            </a:cxn>
                            <a:cxn ang="0">
                              <a:pos x="195807" y="805102"/>
                            </a:cxn>
                            <a:cxn ang="0">
                              <a:pos x="17680" y="747225"/>
                            </a:cxn>
                            <a:cxn ang="0">
                              <a:pos x="1668045" y="316873"/>
                            </a:cxn>
                            <a:cxn ang="0">
                              <a:pos x="1778133" y="468397"/>
                            </a:cxn>
                            <a:cxn ang="0">
                              <a:pos x="1626610" y="578485"/>
                            </a:cxn>
                            <a:cxn ang="0">
                              <a:pos x="1516521" y="426961"/>
                            </a:cxn>
                            <a:cxn ang="0">
                              <a:pos x="236955" y="316873"/>
                            </a:cxn>
                            <a:cxn ang="0">
                              <a:pos x="388479" y="426961"/>
                            </a:cxn>
                            <a:cxn ang="0">
                              <a:pos x="278391" y="578485"/>
                            </a:cxn>
                            <a:cxn ang="0">
                              <a:pos x="126867" y="468397"/>
                            </a:cxn>
                            <a:cxn ang="0">
                              <a:pos x="1436604" y="126868"/>
                            </a:cxn>
                            <a:cxn ang="0">
                              <a:pos x="1588128" y="236955"/>
                            </a:cxn>
                            <a:cxn ang="0">
                              <a:pos x="1478039" y="388480"/>
                            </a:cxn>
                            <a:cxn ang="0">
                              <a:pos x="1326516" y="278391"/>
                            </a:cxn>
                            <a:cxn ang="0">
                              <a:pos x="468397" y="126868"/>
                            </a:cxn>
                            <a:cxn ang="0">
                              <a:pos x="578484" y="278391"/>
                            </a:cxn>
                            <a:cxn ang="0">
                              <a:pos x="426961" y="388480"/>
                            </a:cxn>
                            <a:cxn ang="0">
                              <a:pos x="316872" y="236955"/>
                            </a:cxn>
                            <a:cxn ang="0">
                              <a:pos x="1157775" y="17680"/>
                            </a:cxn>
                            <a:cxn ang="0">
                              <a:pos x="1335902" y="75557"/>
                            </a:cxn>
                            <a:cxn ang="0">
                              <a:pos x="1278025" y="253683"/>
                            </a:cxn>
                            <a:cxn ang="0">
                              <a:pos x="1099898" y="195807"/>
                            </a:cxn>
                            <a:cxn ang="0">
                              <a:pos x="747225" y="17680"/>
                            </a:cxn>
                            <a:cxn ang="0">
                              <a:pos x="805102" y="195807"/>
                            </a:cxn>
                            <a:cxn ang="0">
                              <a:pos x="626975" y="253683"/>
                            </a:cxn>
                            <a:cxn ang="0">
                              <a:pos x="569098" y="75557"/>
                            </a:cxn>
                            <a:cxn ang="0">
                              <a:pos x="858853" y="0"/>
                            </a:cxn>
                            <a:cxn ang="0">
                              <a:pos x="1046147" y="0"/>
                            </a:cxn>
                            <a:cxn ang="0">
                              <a:pos x="1046147" y="187293"/>
                            </a:cxn>
                            <a:cxn ang="0">
                              <a:pos x="858853" y="187293"/>
                            </a:cxn>
                          </a:cxnLst>
                          <a:pathLst>
                            <a:path w="2197224" h="2197224">
                              <a:moveTo>
                                <a:pt x="990600" y="1981200"/>
                              </a:moveTo>
                              <a:lnTo>
                                <a:pt x="1206624" y="1981200"/>
                              </a:lnTo>
                              <a:lnTo>
                                <a:pt x="1206624" y="2197224"/>
                              </a:lnTo>
                              <a:lnTo>
                                <a:pt x="990600" y="2197224"/>
                              </a:lnTo>
                              <a:lnTo>
                                <a:pt x="990600" y="1981200"/>
                              </a:lnTo>
                              <a:close/>
                              <a:moveTo>
                                <a:pt x="1474072" y="1904626"/>
                              </a:moveTo>
                              <a:lnTo>
                                <a:pt x="1540827" y="2110077"/>
                              </a:lnTo>
                              <a:lnTo>
                                <a:pt x="1335376" y="2176832"/>
                              </a:lnTo>
                              <a:lnTo>
                                <a:pt x="1268621" y="1971381"/>
                              </a:lnTo>
                              <a:lnTo>
                                <a:pt x="1474072" y="1904626"/>
                              </a:lnTo>
                              <a:close/>
                              <a:moveTo>
                                <a:pt x="723152" y="1904626"/>
                              </a:moveTo>
                              <a:lnTo>
                                <a:pt x="928603" y="1971381"/>
                              </a:lnTo>
                              <a:lnTo>
                                <a:pt x="861848" y="2176832"/>
                              </a:lnTo>
                              <a:lnTo>
                                <a:pt x="656397" y="2110077"/>
                              </a:lnTo>
                              <a:lnTo>
                                <a:pt x="723152" y="1904626"/>
                              </a:lnTo>
                              <a:close/>
                              <a:moveTo>
                                <a:pt x="1704768" y="1749153"/>
                              </a:moveTo>
                              <a:lnTo>
                                <a:pt x="1831744" y="1923920"/>
                              </a:lnTo>
                              <a:lnTo>
                                <a:pt x="1656977" y="2050896"/>
                              </a:lnTo>
                              <a:lnTo>
                                <a:pt x="1530001" y="1876129"/>
                              </a:lnTo>
                              <a:lnTo>
                                <a:pt x="1704768" y="1749153"/>
                              </a:lnTo>
                              <a:close/>
                              <a:moveTo>
                                <a:pt x="492456" y="1749153"/>
                              </a:moveTo>
                              <a:lnTo>
                                <a:pt x="667223" y="1876129"/>
                              </a:lnTo>
                              <a:lnTo>
                                <a:pt x="540248" y="2050896"/>
                              </a:lnTo>
                              <a:lnTo>
                                <a:pt x="365480" y="1923920"/>
                              </a:lnTo>
                              <a:lnTo>
                                <a:pt x="492456" y="1749153"/>
                              </a:lnTo>
                              <a:close/>
                              <a:moveTo>
                                <a:pt x="1876129" y="1530001"/>
                              </a:moveTo>
                              <a:lnTo>
                                <a:pt x="2050896" y="1656977"/>
                              </a:lnTo>
                              <a:lnTo>
                                <a:pt x="1923920" y="1831744"/>
                              </a:lnTo>
                              <a:lnTo>
                                <a:pt x="1749153" y="1704768"/>
                              </a:lnTo>
                              <a:lnTo>
                                <a:pt x="1876129" y="1530001"/>
                              </a:lnTo>
                              <a:close/>
                              <a:moveTo>
                                <a:pt x="321096" y="1530001"/>
                              </a:moveTo>
                              <a:lnTo>
                                <a:pt x="448071" y="1704768"/>
                              </a:lnTo>
                              <a:lnTo>
                                <a:pt x="273304" y="1831744"/>
                              </a:lnTo>
                              <a:lnTo>
                                <a:pt x="146328" y="1656977"/>
                              </a:lnTo>
                              <a:lnTo>
                                <a:pt x="321096" y="1530001"/>
                              </a:lnTo>
                              <a:close/>
                              <a:moveTo>
                                <a:pt x="1971381" y="1268621"/>
                              </a:moveTo>
                              <a:lnTo>
                                <a:pt x="2176832" y="1335376"/>
                              </a:lnTo>
                              <a:lnTo>
                                <a:pt x="2110077" y="1540827"/>
                              </a:lnTo>
                              <a:lnTo>
                                <a:pt x="1904626" y="1474072"/>
                              </a:lnTo>
                              <a:lnTo>
                                <a:pt x="1971381" y="1268621"/>
                              </a:lnTo>
                              <a:close/>
                              <a:moveTo>
                                <a:pt x="225843" y="1268621"/>
                              </a:moveTo>
                              <a:lnTo>
                                <a:pt x="292598" y="1474072"/>
                              </a:lnTo>
                              <a:lnTo>
                                <a:pt x="87147" y="1540827"/>
                              </a:lnTo>
                              <a:lnTo>
                                <a:pt x="20392" y="1335376"/>
                              </a:lnTo>
                              <a:lnTo>
                                <a:pt x="225843" y="1268621"/>
                              </a:lnTo>
                              <a:close/>
                              <a:moveTo>
                                <a:pt x="1981200" y="990600"/>
                              </a:moveTo>
                              <a:lnTo>
                                <a:pt x="2197224" y="990600"/>
                              </a:lnTo>
                              <a:lnTo>
                                <a:pt x="2197224" y="1206624"/>
                              </a:lnTo>
                              <a:lnTo>
                                <a:pt x="1981200" y="1206624"/>
                              </a:lnTo>
                              <a:lnTo>
                                <a:pt x="1981200" y="990600"/>
                              </a:lnTo>
                              <a:close/>
                              <a:moveTo>
                                <a:pt x="0" y="990600"/>
                              </a:moveTo>
                              <a:lnTo>
                                <a:pt x="216024" y="990600"/>
                              </a:lnTo>
                              <a:lnTo>
                                <a:pt x="216024" y="1206624"/>
                              </a:lnTo>
                              <a:lnTo>
                                <a:pt x="0" y="1206624"/>
                              </a:lnTo>
                              <a:lnTo>
                                <a:pt x="0" y="990600"/>
                              </a:lnTo>
                              <a:close/>
                              <a:moveTo>
                                <a:pt x="2110077" y="656397"/>
                              </a:moveTo>
                              <a:lnTo>
                                <a:pt x="2176832" y="861848"/>
                              </a:lnTo>
                              <a:lnTo>
                                <a:pt x="1971381" y="928603"/>
                              </a:lnTo>
                              <a:lnTo>
                                <a:pt x="1904626" y="723152"/>
                              </a:lnTo>
                              <a:lnTo>
                                <a:pt x="2110077" y="656397"/>
                              </a:lnTo>
                              <a:close/>
                              <a:moveTo>
                                <a:pt x="87147" y="656397"/>
                              </a:moveTo>
                              <a:lnTo>
                                <a:pt x="292598" y="723152"/>
                              </a:lnTo>
                              <a:lnTo>
                                <a:pt x="225843" y="928603"/>
                              </a:lnTo>
                              <a:lnTo>
                                <a:pt x="20392" y="861848"/>
                              </a:lnTo>
                              <a:lnTo>
                                <a:pt x="87147" y="656397"/>
                              </a:lnTo>
                              <a:close/>
                              <a:moveTo>
                                <a:pt x="1923920" y="365481"/>
                              </a:moveTo>
                              <a:lnTo>
                                <a:pt x="2050896" y="540248"/>
                              </a:lnTo>
                              <a:lnTo>
                                <a:pt x="1876129" y="667224"/>
                              </a:lnTo>
                              <a:lnTo>
                                <a:pt x="1749153" y="492456"/>
                              </a:lnTo>
                              <a:lnTo>
                                <a:pt x="1923920" y="365481"/>
                              </a:lnTo>
                              <a:close/>
                              <a:moveTo>
                                <a:pt x="273304" y="365481"/>
                              </a:moveTo>
                              <a:lnTo>
                                <a:pt x="448071" y="492456"/>
                              </a:lnTo>
                              <a:lnTo>
                                <a:pt x="321096" y="667224"/>
                              </a:lnTo>
                              <a:lnTo>
                                <a:pt x="146328" y="540248"/>
                              </a:lnTo>
                              <a:lnTo>
                                <a:pt x="273304" y="365481"/>
                              </a:lnTo>
                              <a:close/>
                              <a:moveTo>
                                <a:pt x="1656977" y="146329"/>
                              </a:moveTo>
                              <a:lnTo>
                                <a:pt x="1831744" y="273304"/>
                              </a:lnTo>
                              <a:lnTo>
                                <a:pt x="1704768" y="448072"/>
                              </a:lnTo>
                              <a:lnTo>
                                <a:pt x="1530001" y="321096"/>
                              </a:lnTo>
                              <a:lnTo>
                                <a:pt x="1656977" y="146329"/>
                              </a:lnTo>
                              <a:close/>
                              <a:moveTo>
                                <a:pt x="540248" y="146329"/>
                              </a:moveTo>
                              <a:lnTo>
                                <a:pt x="667223" y="321096"/>
                              </a:lnTo>
                              <a:lnTo>
                                <a:pt x="492456" y="448072"/>
                              </a:lnTo>
                              <a:lnTo>
                                <a:pt x="365480" y="273304"/>
                              </a:lnTo>
                              <a:lnTo>
                                <a:pt x="540248" y="146329"/>
                              </a:lnTo>
                              <a:close/>
                              <a:moveTo>
                                <a:pt x="1335376" y="20392"/>
                              </a:moveTo>
                              <a:lnTo>
                                <a:pt x="1540827" y="87147"/>
                              </a:lnTo>
                              <a:lnTo>
                                <a:pt x="1474072" y="292598"/>
                              </a:lnTo>
                              <a:lnTo>
                                <a:pt x="1268621" y="225843"/>
                              </a:lnTo>
                              <a:lnTo>
                                <a:pt x="1335376" y="20392"/>
                              </a:lnTo>
                              <a:close/>
                              <a:moveTo>
                                <a:pt x="861848" y="20392"/>
                              </a:moveTo>
                              <a:lnTo>
                                <a:pt x="928603" y="225843"/>
                              </a:lnTo>
                              <a:lnTo>
                                <a:pt x="723152" y="292598"/>
                              </a:lnTo>
                              <a:lnTo>
                                <a:pt x="656397" y="87147"/>
                              </a:lnTo>
                              <a:lnTo>
                                <a:pt x="861848" y="20392"/>
                              </a:lnTo>
                              <a:close/>
                              <a:moveTo>
                                <a:pt x="990600" y="0"/>
                              </a:moveTo>
                              <a:lnTo>
                                <a:pt x="1206624" y="0"/>
                              </a:lnTo>
                              <a:lnTo>
                                <a:pt x="1206624" y="216024"/>
                              </a:lnTo>
                              <a:lnTo>
                                <a:pt x="990600" y="216024"/>
                              </a:lnTo>
                              <a:lnTo>
                                <a:pt x="990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999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花边圆形8 302" o:spid="_x0000_s1026" o:spt="100" style="position:absolute;left:0pt;flip:x y;margin-left:505.7pt;margin-top:850.45pt;height:32.4pt;width:32.4pt;z-index:251668480;v-text-anchor:middle;mso-width-relative:page;mso-height-relative:page;" fillcolor="#FF9999" filled="t" stroked="f" coordsize="2197224,2197224" o:gfxdata="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" path="m990600,1981200l1206624,1981200,1206624,2197224,990600,2197224,990600,1981200xm1474072,1904626l1540827,2110077,1335376,2176832,1268621,1971381,1474072,1904626xm723152,1904626l928603,1971381,861848,2176832,656397,2110077,723152,1904626xm1704768,1749153l1831744,1923920,1656977,2050896,1530001,1876129,1704768,1749153xm492456,1749153l667223,1876129,540248,2050896,365480,1923920,492456,1749153xm1876129,1530001l2050896,1656977,1923920,1831744,1749153,1704768,1876129,1530001xm321096,1530001l448071,1704768,273304,1831744,146328,1656977,321096,1530001xm1971381,1268621l2176832,1335376,2110077,1540827,1904626,1474072,1971381,1268621xm225843,1268621l292598,1474072,87147,1540827,20392,1335376,225843,1268621xm1981200,990600l2197224,990600,2197224,1206624,1981200,1206624,1981200,990600xm0,990600l216024,990600,216024,1206624,0,1206624,0,990600xm2110077,656397l2176832,861848,1971381,928603,1904626,723152,2110077,656397xm87147,656397l292598,723152,225843,928603,20392,861848,87147,656397xm1923920,365481l2050896,540248,1876129,667224,1749153,492456,1923920,365481xm273304,365481l448071,492456,321096,667224,146328,540248,273304,365481xm1656977,146329l1831744,273304,1704768,448072,1530001,321096,1656977,146329xm540248,146329l667223,321096,492456,448072,365480,273304,540248,146329xm1335376,20392l1540827,87147,1474072,292598,1268621,225843,1335376,20392xm861848,20392l928603,225843,723152,292598,656397,87147,861848,20392xm990600,0l1206624,0,1206624,216024,990600,216024,990600,0xe">
                <v:path o:connectlocs="858853,1717707;1046147,1717707;1046147,1905000;858853,1905000;1278025,1651317;1335902,1829443;1157775,1887320;1099898,1709193;626975,1651317;805102,1709193;747225,1887320;569098,1829443;1478039,1516521;1588128,1668045;1436604,1778133;1326516,1626610;426961,1516521;578484,1626610;468397,1778133;316872,1668045;1626610,1326516;1778133,1436604;1668045,1588128;1516521,1478039;278391,1326516;388479,1478039;236955,1588128;126867,1436604;1709193,1099898;1887320,1157775;1829443,1335902;1651317,1278025;195807,1099898;253683,1278025;75557,1335902;17680,1157775;1717707,858853;1905000,858853;1905000,1046147;1717707,1046147;0,858853;187293,858853;187293,1046147;0,1046147;1829443,569098;1887320,747225;1709193,805102;1651317,626975;75557,569098;253683,626975;195807,805102;17680,747225;1668045,316873;1778133,468397;1626610,578485;1516521,426961;236955,316873;388479,426961;278391,578485;126867,468397;1436604,126868;1588128,236955;1478039,388480;1326516,278391;468397,126868;578484,278391;426961,388480;316872,236955;1157775,17680;1335902,75557;1278025,253683;1099898,195807;747225,17680;805102,195807;626975,253683;569098,75557;858853,0;1046147,0;1046147,187293;858853,187293" o:connectangles="0,0,0,0,0,0,0,0,0,0,0,0,0,0,0,0,0,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6841490</wp:posOffset>
                </wp:positionH>
                <wp:positionV relativeFrom="paragraph">
                  <wp:posOffset>10945495</wp:posOffset>
                </wp:positionV>
                <wp:extent cx="402590" cy="389255"/>
                <wp:effectExtent l="0" t="0" r="16510" b="10795"/>
                <wp:wrapNone/>
                <wp:docPr id="74" name="花边圆形8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02590" cy="3892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58853" y="1717707"/>
                            </a:cxn>
                            <a:cxn ang="0">
                              <a:pos x="1046147" y="1717707"/>
                            </a:cxn>
                            <a:cxn ang="0">
                              <a:pos x="1046147" y="1905000"/>
                            </a:cxn>
                            <a:cxn ang="0">
                              <a:pos x="858853" y="1905000"/>
                            </a:cxn>
                            <a:cxn ang="0">
                              <a:pos x="1278025" y="1651317"/>
                            </a:cxn>
                            <a:cxn ang="0">
                              <a:pos x="1335902" y="1829443"/>
                            </a:cxn>
                            <a:cxn ang="0">
                              <a:pos x="1157775" y="1887320"/>
                            </a:cxn>
                            <a:cxn ang="0">
                              <a:pos x="1099898" y="1709193"/>
                            </a:cxn>
                            <a:cxn ang="0">
                              <a:pos x="626975" y="1651317"/>
                            </a:cxn>
                            <a:cxn ang="0">
                              <a:pos x="805102" y="1709193"/>
                            </a:cxn>
                            <a:cxn ang="0">
                              <a:pos x="747225" y="1887320"/>
                            </a:cxn>
                            <a:cxn ang="0">
                              <a:pos x="569098" y="1829443"/>
                            </a:cxn>
                            <a:cxn ang="0">
                              <a:pos x="1478039" y="1516521"/>
                            </a:cxn>
                            <a:cxn ang="0">
                              <a:pos x="1588128" y="1668045"/>
                            </a:cxn>
                            <a:cxn ang="0">
                              <a:pos x="1436604" y="1778133"/>
                            </a:cxn>
                            <a:cxn ang="0">
                              <a:pos x="1326516" y="1626610"/>
                            </a:cxn>
                            <a:cxn ang="0">
                              <a:pos x="426961" y="1516521"/>
                            </a:cxn>
                            <a:cxn ang="0">
                              <a:pos x="578484" y="1626610"/>
                            </a:cxn>
                            <a:cxn ang="0">
                              <a:pos x="468397" y="1778133"/>
                            </a:cxn>
                            <a:cxn ang="0">
                              <a:pos x="316872" y="1668045"/>
                            </a:cxn>
                            <a:cxn ang="0">
                              <a:pos x="1626610" y="1326516"/>
                            </a:cxn>
                            <a:cxn ang="0">
                              <a:pos x="1778133" y="1436604"/>
                            </a:cxn>
                            <a:cxn ang="0">
                              <a:pos x="1668045" y="1588128"/>
                            </a:cxn>
                            <a:cxn ang="0">
                              <a:pos x="1516521" y="1478039"/>
                            </a:cxn>
                            <a:cxn ang="0">
                              <a:pos x="278391" y="1326516"/>
                            </a:cxn>
                            <a:cxn ang="0">
                              <a:pos x="388479" y="1478039"/>
                            </a:cxn>
                            <a:cxn ang="0">
                              <a:pos x="236955" y="1588128"/>
                            </a:cxn>
                            <a:cxn ang="0">
                              <a:pos x="126867" y="1436604"/>
                            </a:cxn>
                            <a:cxn ang="0">
                              <a:pos x="1709193" y="1099898"/>
                            </a:cxn>
                            <a:cxn ang="0">
                              <a:pos x="1887320" y="1157775"/>
                            </a:cxn>
                            <a:cxn ang="0">
                              <a:pos x="1829443" y="1335902"/>
                            </a:cxn>
                            <a:cxn ang="0">
                              <a:pos x="1651317" y="1278025"/>
                            </a:cxn>
                            <a:cxn ang="0">
                              <a:pos x="195807" y="1099898"/>
                            </a:cxn>
                            <a:cxn ang="0">
                              <a:pos x="253683" y="1278025"/>
                            </a:cxn>
                            <a:cxn ang="0">
                              <a:pos x="75557" y="1335902"/>
                            </a:cxn>
                            <a:cxn ang="0">
                              <a:pos x="17680" y="1157775"/>
                            </a:cxn>
                            <a:cxn ang="0">
                              <a:pos x="1717707" y="858853"/>
                            </a:cxn>
                            <a:cxn ang="0">
                              <a:pos x="1905000" y="858853"/>
                            </a:cxn>
                            <a:cxn ang="0">
                              <a:pos x="1905000" y="1046147"/>
                            </a:cxn>
                            <a:cxn ang="0">
                              <a:pos x="1717707" y="1046147"/>
                            </a:cxn>
                            <a:cxn ang="0">
                              <a:pos x="0" y="858853"/>
                            </a:cxn>
                            <a:cxn ang="0">
                              <a:pos x="187293" y="858853"/>
                            </a:cxn>
                            <a:cxn ang="0">
                              <a:pos x="187293" y="1046147"/>
                            </a:cxn>
                            <a:cxn ang="0">
                              <a:pos x="0" y="1046147"/>
                            </a:cxn>
                            <a:cxn ang="0">
                              <a:pos x="1829443" y="569098"/>
                            </a:cxn>
                            <a:cxn ang="0">
                              <a:pos x="1887320" y="747225"/>
                            </a:cxn>
                            <a:cxn ang="0">
                              <a:pos x="1709193" y="805102"/>
                            </a:cxn>
                            <a:cxn ang="0">
                              <a:pos x="1651317" y="626975"/>
                            </a:cxn>
                            <a:cxn ang="0">
                              <a:pos x="75557" y="569098"/>
                            </a:cxn>
                            <a:cxn ang="0">
                              <a:pos x="253683" y="626975"/>
                            </a:cxn>
                            <a:cxn ang="0">
                              <a:pos x="195807" y="805102"/>
                            </a:cxn>
                            <a:cxn ang="0">
                              <a:pos x="17680" y="747225"/>
                            </a:cxn>
                            <a:cxn ang="0">
                              <a:pos x="1668045" y="316873"/>
                            </a:cxn>
                            <a:cxn ang="0">
                              <a:pos x="1778133" y="468397"/>
                            </a:cxn>
                            <a:cxn ang="0">
                              <a:pos x="1626610" y="578485"/>
                            </a:cxn>
                            <a:cxn ang="0">
                              <a:pos x="1516521" y="426961"/>
                            </a:cxn>
                            <a:cxn ang="0">
                              <a:pos x="236955" y="316873"/>
                            </a:cxn>
                            <a:cxn ang="0">
                              <a:pos x="388479" y="426961"/>
                            </a:cxn>
                            <a:cxn ang="0">
                              <a:pos x="278391" y="578485"/>
                            </a:cxn>
                            <a:cxn ang="0">
                              <a:pos x="126867" y="468397"/>
                            </a:cxn>
                            <a:cxn ang="0">
                              <a:pos x="1436604" y="126868"/>
                            </a:cxn>
                            <a:cxn ang="0">
                              <a:pos x="1588128" y="236955"/>
                            </a:cxn>
                            <a:cxn ang="0">
                              <a:pos x="1478039" y="388480"/>
                            </a:cxn>
                            <a:cxn ang="0">
                              <a:pos x="1326516" y="278391"/>
                            </a:cxn>
                            <a:cxn ang="0">
                              <a:pos x="468397" y="126868"/>
                            </a:cxn>
                            <a:cxn ang="0">
                              <a:pos x="578484" y="278391"/>
                            </a:cxn>
                            <a:cxn ang="0">
                              <a:pos x="426961" y="388480"/>
                            </a:cxn>
                            <a:cxn ang="0">
                              <a:pos x="316872" y="236955"/>
                            </a:cxn>
                            <a:cxn ang="0">
                              <a:pos x="1157775" y="17680"/>
                            </a:cxn>
                            <a:cxn ang="0">
                              <a:pos x="1335902" y="75557"/>
                            </a:cxn>
                            <a:cxn ang="0">
                              <a:pos x="1278025" y="253683"/>
                            </a:cxn>
                            <a:cxn ang="0">
                              <a:pos x="1099898" y="195807"/>
                            </a:cxn>
                            <a:cxn ang="0">
                              <a:pos x="747225" y="17680"/>
                            </a:cxn>
                            <a:cxn ang="0">
                              <a:pos x="805102" y="195807"/>
                            </a:cxn>
                            <a:cxn ang="0">
                              <a:pos x="626975" y="253683"/>
                            </a:cxn>
                            <a:cxn ang="0">
                              <a:pos x="569098" y="75557"/>
                            </a:cxn>
                            <a:cxn ang="0">
                              <a:pos x="858853" y="0"/>
                            </a:cxn>
                            <a:cxn ang="0">
                              <a:pos x="1046147" y="0"/>
                            </a:cxn>
                            <a:cxn ang="0">
                              <a:pos x="1046147" y="187293"/>
                            </a:cxn>
                            <a:cxn ang="0">
                              <a:pos x="858853" y="187293"/>
                            </a:cxn>
                          </a:cxnLst>
                          <a:pathLst>
                            <a:path w="2197224" h="2197224">
                              <a:moveTo>
                                <a:pt x="990600" y="1981200"/>
                              </a:moveTo>
                              <a:lnTo>
                                <a:pt x="1206624" y="1981200"/>
                              </a:lnTo>
                              <a:lnTo>
                                <a:pt x="1206624" y="2197224"/>
                              </a:lnTo>
                              <a:lnTo>
                                <a:pt x="990600" y="2197224"/>
                              </a:lnTo>
                              <a:lnTo>
                                <a:pt x="990600" y="1981200"/>
                              </a:lnTo>
                              <a:close/>
                              <a:moveTo>
                                <a:pt x="1474072" y="1904626"/>
                              </a:moveTo>
                              <a:lnTo>
                                <a:pt x="1540827" y="2110077"/>
                              </a:lnTo>
                              <a:lnTo>
                                <a:pt x="1335376" y="2176832"/>
                              </a:lnTo>
                              <a:lnTo>
                                <a:pt x="1268621" y="1971381"/>
                              </a:lnTo>
                              <a:lnTo>
                                <a:pt x="1474072" y="1904626"/>
                              </a:lnTo>
                              <a:close/>
                              <a:moveTo>
                                <a:pt x="723152" y="1904626"/>
                              </a:moveTo>
                              <a:lnTo>
                                <a:pt x="928603" y="1971381"/>
                              </a:lnTo>
                              <a:lnTo>
                                <a:pt x="861848" y="2176832"/>
                              </a:lnTo>
                              <a:lnTo>
                                <a:pt x="656397" y="2110077"/>
                              </a:lnTo>
                              <a:lnTo>
                                <a:pt x="723152" y="1904626"/>
                              </a:lnTo>
                              <a:close/>
                              <a:moveTo>
                                <a:pt x="1704768" y="1749153"/>
                              </a:moveTo>
                              <a:lnTo>
                                <a:pt x="1831744" y="1923920"/>
                              </a:lnTo>
                              <a:lnTo>
                                <a:pt x="1656977" y="2050896"/>
                              </a:lnTo>
                              <a:lnTo>
                                <a:pt x="1530001" y="1876129"/>
                              </a:lnTo>
                              <a:lnTo>
                                <a:pt x="1704768" y="1749153"/>
                              </a:lnTo>
                              <a:close/>
                              <a:moveTo>
                                <a:pt x="492456" y="1749153"/>
                              </a:moveTo>
                              <a:lnTo>
                                <a:pt x="667223" y="1876129"/>
                              </a:lnTo>
                              <a:lnTo>
                                <a:pt x="540248" y="2050896"/>
                              </a:lnTo>
                              <a:lnTo>
                                <a:pt x="365480" y="1923920"/>
                              </a:lnTo>
                              <a:lnTo>
                                <a:pt x="492456" y="1749153"/>
                              </a:lnTo>
                              <a:close/>
                              <a:moveTo>
                                <a:pt x="1876129" y="1530001"/>
                              </a:moveTo>
                              <a:lnTo>
                                <a:pt x="2050896" y="1656977"/>
                              </a:lnTo>
                              <a:lnTo>
                                <a:pt x="1923920" y="1831744"/>
                              </a:lnTo>
                              <a:lnTo>
                                <a:pt x="1749153" y="1704768"/>
                              </a:lnTo>
                              <a:lnTo>
                                <a:pt x="1876129" y="1530001"/>
                              </a:lnTo>
                              <a:close/>
                              <a:moveTo>
                                <a:pt x="321096" y="1530001"/>
                              </a:moveTo>
                              <a:lnTo>
                                <a:pt x="448071" y="1704768"/>
                              </a:lnTo>
                              <a:lnTo>
                                <a:pt x="273304" y="1831744"/>
                              </a:lnTo>
                              <a:lnTo>
                                <a:pt x="146328" y="1656977"/>
                              </a:lnTo>
                              <a:lnTo>
                                <a:pt x="321096" y="1530001"/>
                              </a:lnTo>
                              <a:close/>
                              <a:moveTo>
                                <a:pt x="1971381" y="1268621"/>
                              </a:moveTo>
                              <a:lnTo>
                                <a:pt x="2176832" y="1335376"/>
                              </a:lnTo>
                              <a:lnTo>
                                <a:pt x="2110077" y="1540827"/>
                              </a:lnTo>
                              <a:lnTo>
                                <a:pt x="1904626" y="1474072"/>
                              </a:lnTo>
                              <a:lnTo>
                                <a:pt x="1971381" y="1268621"/>
                              </a:lnTo>
                              <a:close/>
                              <a:moveTo>
                                <a:pt x="225843" y="1268621"/>
                              </a:moveTo>
                              <a:lnTo>
                                <a:pt x="292598" y="1474072"/>
                              </a:lnTo>
                              <a:lnTo>
                                <a:pt x="87147" y="1540827"/>
                              </a:lnTo>
                              <a:lnTo>
                                <a:pt x="20392" y="1335376"/>
                              </a:lnTo>
                              <a:lnTo>
                                <a:pt x="225843" y="1268621"/>
                              </a:lnTo>
                              <a:close/>
                              <a:moveTo>
                                <a:pt x="1981200" y="990600"/>
                              </a:moveTo>
                              <a:lnTo>
                                <a:pt x="2197224" y="990600"/>
                              </a:lnTo>
                              <a:lnTo>
                                <a:pt x="2197224" y="1206624"/>
                              </a:lnTo>
                              <a:lnTo>
                                <a:pt x="1981200" y="1206624"/>
                              </a:lnTo>
                              <a:lnTo>
                                <a:pt x="1981200" y="990600"/>
                              </a:lnTo>
                              <a:close/>
                              <a:moveTo>
                                <a:pt x="0" y="990600"/>
                              </a:moveTo>
                              <a:lnTo>
                                <a:pt x="216024" y="990600"/>
                              </a:lnTo>
                              <a:lnTo>
                                <a:pt x="216024" y="1206624"/>
                              </a:lnTo>
                              <a:lnTo>
                                <a:pt x="0" y="1206624"/>
                              </a:lnTo>
                              <a:lnTo>
                                <a:pt x="0" y="990600"/>
                              </a:lnTo>
                              <a:close/>
                              <a:moveTo>
                                <a:pt x="2110077" y="656397"/>
                              </a:moveTo>
                              <a:lnTo>
                                <a:pt x="2176832" y="861848"/>
                              </a:lnTo>
                              <a:lnTo>
                                <a:pt x="1971381" y="928603"/>
                              </a:lnTo>
                              <a:lnTo>
                                <a:pt x="1904626" y="723152"/>
                              </a:lnTo>
                              <a:lnTo>
                                <a:pt x="2110077" y="656397"/>
                              </a:lnTo>
                              <a:close/>
                              <a:moveTo>
                                <a:pt x="87147" y="656397"/>
                              </a:moveTo>
                              <a:lnTo>
                                <a:pt x="292598" y="723152"/>
                              </a:lnTo>
                              <a:lnTo>
                                <a:pt x="225843" y="928603"/>
                              </a:lnTo>
                              <a:lnTo>
                                <a:pt x="20392" y="861848"/>
                              </a:lnTo>
                              <a:lnTo>
                                <a:pt x="87147" y="656397"/>
                              </a:lnTo>
                              <a:close/>
                              <a:moveTo>
                                <a:pt x="1923920" y="365481"/>
                              </a:moveTo>
                              <a:lnTo>
                                <a:pt x="2050896" y="540248"/>
                              </a:lnTo>
                              <a:lnTo>
                                <a:pt x="1876129" y="667224"/>
                              </a:lnTo>
                              <a:lnTo>
                                <a:pt x="1749153" y="492456"/>
                              </a:lnTo>
                              <a:lnTo>
                                <a:pt x="1923920" y="365481"/>
                              </a:lnTo>
                              <a:close/>
                              <a:moveTo>
                                <a:pt x="273304" y="365481"/>
                              </a:moveTo>
                              <a:lnTo>
                                <a:pt x="448071" y="492456"/>
                              </a:lnTo>
                              <a:lnTo>
                                <a:pt x="321096" y="667224"/>
                              </a:lnTo>
                              <a:lnTo>
                                <a:pt x="146328" y="540248"/>
                              </a:lnTo>
                              <a:lnTo>
                                <a:pt x="273304" y="365481"/>
                              </a:lnTo>
                              <a:close/>
                              <a:moveTo>
                                <a:pt x="1656977" y="146329"/>
                              </a:moveTo>
                              <a:lnTo>
                                <a:pt x="1831744" y="273304"/>
                              </a:lnTo>
                              <a:lnTo>
                                <a:pt x="1704768" y="448072"/>
                              </a:lnTo>
                              <a:lnTo>
                                <a:pt x="1530001" y="321096"/>
                              </a:lnTo>
                              <a:lnTo>
                                <a:pt x="1656977" y="146329"/>
                              </a:lnTo>
                              <a:close/>
                              <a:moveTo>
                                <a:pt x="540248" y="146329"/>
                              </a:moveTo>
                              <a:lnTo>
                                <a:pt x="667223" y="321096"/>
                              </a:lnTo>
                              <a:lnTo>
                                <a:pt x="492456" y="448072"/>
                              </a:lnTo>
                              <a:lnTo>
                                <a:pt x="365480" y="273304"/>
                              </a:lnTo>
                              <a:lnTo>
                                <a:pt x="540248" y="146329"/>
                              </a:lnTo>
                              <a:close/>
                              <a:moveTo>
                                <a:pt x="1335376" y="20392"/>
                              </a:moveTo>
                              <a:lnTo>
                                <a:pt x="1540827" y="87147"/>
                              </a:lnTo>
                              <a:lnTo>
                                <a:pt x="1474072" y="292598"/>
                              </a:lnTo>
                              <a:lnTo>
                                <a:pt x="1268621" y="225843"/>
                              </a:lnTo>
                              <a:lnTo>
                                <a:pt x="1335376" y="20392"/>
                              </a:lnTo>
                              <a:close/>
                              <a:moveTo>
                                <a:pt x="861848" y="20392"/>
                              </a:moveTo>
                              <a:lnTo>
                                <a:pt x="928603" y="225843"/>
                              </a:lnTo>
                              <a:lnTo>
                                <a:pt x="723152" y="292598"/>
                              </a:lnTo>
                              <a:lnTo>
                                <a:pt x="656397" y="87147"/>
                              </a:lnTo>
                              <a:lnTo>
                                <a:pt x="861848" y="20392"/>
                              </a:lnTo>
                              <a:close/>
                              <a:moveTo>
                                <a:pt x="990600" y="0"/>
                              </a:moveTo>
                              <a:lnTo>
                                <a:pt x="1206624" y="0"/>
                              </a:lnTo>
                              <a:lnTo>
                                <a:pt x="1206624" y="216024"/>
                              </a:lnTo>
                              <a:lnTo>
                                <a:pt x="990600" y="216024"/>
                              </a:lnTo>
                              <a:lnTo>
                                <a:pt x="990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999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花边圆形8 302" o:spid="_x0000_s1026" o:spt="100" style="position:absolute;left:0pt;flip:x y;margin-left:538.7pt;margin-top:861.85pt;height:30.65pt;width:31.7pt;z-index:251669504;v-text-anchor:middle;mso-width-relative:page;mso-height-relative:page;" fillcolor="#FF9999" filled="t" stroked="f" coordsize="2197224,2197224" o:gfxdata="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" path="m990600,1981200l1206624,1981200,1206624,2197224,990600,2197224,990600,1981200xm1474072,1904626l1540827,2110077,1335376,2176832,1268621,1971381,1474072,1904626xm723152,1904626l928603,1971381,861848,2176832,656397,2110077,723152,1904626xm1704768,1749153l1831744,1923920,1656977,2050896,1530001,1876129,1704768,1749153xm492456,1749153l667223,1876129,540248,2050896,365480,1923920,492456,1749153xm1876129,1530001l2050896,1656977,1923920,1831744,1749153,1704768,1876129,1530001xm321096,1530001l448071,1704768,273304,1831744,146328,1656977,321096,1530001xm1971381,1268621l2176832,1335376,2110077,1540827,1904626,1474072,1971381,1268621xm225843,1268621l292598,1474072,87147,1540827,20392,1335376,225843,1268621xm1981200,990600l2197224,990600,2197224,1206624,1981200,1206624,1981200,990600xm0,990600l216024,990600,216024,1206624,0,1206624,0,990600xm2110077,656397l2176832,861848,1971381,928603,1904626,723152,2110077,656397xm87147,656397l292598,723152,225843,928603,20392,861848,87147,656397xm1923920,365481l2050896,540248,1876129,667224,1749153,492456,1923920,365481xm273304,365481l448071,492456,321096,667224,146328,540248,273304,365481xm1656977,146329l1831744,273304,1704768,448072,1530001,321096,1656977,146329xm540248,146329l667223,321096,492456,448072,365480,273304,540248,146329xm1335376,20392l1540827,87147,1474072,292598,1268621,225843,1335376,20392xm861848,20392l928603,225843,723152,292598,656397,87147,861848,20392xm990600,0l1206624,0,1206624,216024,990600,216024,990600,0xe">
                <v:path o:connectlocs="858853,1717707;1046147,1717707;1046147,1905000;858853,1905000;1278025,1651317;1335902,1829443;1157775,1887320;1099898,1709193;626975,1651317;805102,1709193;747225,1887320;569098,1829443;1478039,1516521;1588128,1668045;1436604,1778133;1326516,1626610;426961,1516521;578484,1626610;468397,1778133;316872,1668045;1626610,1326516;1778133,1436604;1668045,1588128;1516521,1478039;278391,1326516;388479,1478039;236955,1588128;126867,1436604;1709193,1099898;1887320,1157775;1829443,1335902;1651317,1278025;195807,1099898;253683,1278025;75557,1335902;17680,1157775;1717707,858853;1905000,858853;1905000,1046147;1717707,1046147;0,858853;187293,858853;187293,1046147;0,1046147;1829443,569098;1887320,747225;1709193,805102;1651317,626975;75557,569098;253683,626975;195807,805102;17680,747225;1668045,316873;1778133,468397;1626610,578485;1516521,426961;236955,316873;388479,426961;278391,578485;126867,468397;1436604,126868;1588128,236955;1478039,388480;1326516,278391;468397,126868;578484,278391;426961,388480;316872,236955;1157775,17680;1335902,75557;1278025,253683;1099898,195807;747225,17680;805102,195807;626975,253683;569098,75557;858853,0;1046147,0;1046147,187293;858853,187293" o:connectangles="0,0,0,0,0,0,0,0,0,0,0,0,0,0,0,0,0,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ragraph">
                  <wp:posOffset>11193145</wp:posOffset>
                </wp:positionV>
                <wp:extent cx="3358515" cy="443865"/>
                <wp:effectExtent l="0" t="635" r="13335" b="0"/>
                <wp:wrapNone/>
                <wp:docPr id="55" name="组合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3358515" cy="443865"/>
                          <a:chOff x="0" y="0"/>
                          <a:chExt cx="7237" cy="956"/>
                        </a:xfrm>
                      </wpg:grpSpPr>
                      <wpg:grpSp>
                        <wpg:cNvPr id="42" name="组合 132"/>
                        <wpg:cNvGrpSpPr/>
                        <wpg:grpSpPr>
                          <a:xfrm>
                            <a:off x="5333" y="28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39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0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1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46" name="组合 132"/>
                        <wpg:cNvGrpSpPr/>
                        <wpg:grpSpPr>
                          <a:xfrm>
                            <a:off x="3556" y="13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43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4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5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50" name="组合 132"/>
                        <wpg:cNvGrpSpPr/>
                        <wpg:grpSpPr>
                          <a:xfrm>
                            <a:off x="1773" y="16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47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8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9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54" name="组合 132"/>
                        <wpg:cNvGrpSpPr/>
                        <wpg:grpSpPr>
                          <a:xfrm>
                            <a:off x="0" y="0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51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2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3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57" o:spid="_x0000_s1026" o:spt="203" style="position:absolute;left:0pt;margin-left:56.8pt;margin-top:881.35pt;height:34.95pt;width:264.45pt;rotation:11796480f;z-index:251666432;mso-width-relative:page;mso-height-relative:page;" coordsize="7237,956" o:gfxdata="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">
                <o:lock v:ext="edit" aspectratio="f"/>
                <v:group id="组合 132" o:spid="_x0000_s1026" o:spt="203" style="position:absolute;left:5333;top:28;height:929;width:1904;" coordsize="1904,929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H8ZjY74AAADb&#10;AAAADwAAAGRycy9kb3ducmV2LnhtbEWPW2sCMRSE34X+h3AKfZGabEtlu24Uar09CdqCr4fN2Qvd&#10;nKybVO2/NwXBx2FmvmHy2cW24kS9bxxrSEYKBHHhTMOVhu+v5XMKwgdkg61j0vBHHmbTh0GOmXFn&#10;3tFpHyoRIewz1FCH0GVS+qImi37kOuLola63GKLsK2l6PEe4beWLUmNpseG4UGNH85qKn/2v1UBN&#10;sqLVcbtIP9Xbx4E5Ha7LVOunx0RNQAS6hHv41t4YDa/v8P8l/gA5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8ZjY74A&#10;AADbAAAADwAAAAAAAAABACAAAAAiAAAAZHJzL2Rvd25yZXYueG1sUEsBAhQAFAAAAAgAh07iQDMv&#10;BZ47AAAAOQAAABAAAAAAAAAAAQAgAAAADQEAAGRycy9zaGFwZXhtbC54bWxQSwUGAAAAAAYABgBb&#10;AQAAtw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1vq5g7sAAADb&#10;AAAADwAAAGRycy9kb3ducmV2LnhtbEVPz2vCMBS+C/sfwhvsIjPpmKNU08LUVU+DuYHXR/Nsy5qX&#10;2mTa/ffmIHj8+H4vi9F24kyDbx1rSGYKBHHlTMu1hp/vj+cUhA/IBjvHpOGfPBT5w2SJmXEX/qLz&#10;PtQihrDPUEMTQp9J6auGLPqZ64kjd3SDxRDhUEsz4CWG206+KPUmLbYcGxrsadVQ9bv/sxqoTUoq&#10;T5+bdK3m7wfmdLo9plo/PSZqASLQGO7im3tnNLzG9fFL/AEyv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vq5g7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ubYcGL0AAADb&#10;AAAADwAAAGRycy9kb3ducmV2LnhtbEWPW2sCMRSE3wv+h3CEvhRNttiyrGYFtdo+CVXB18Pm7AU3&#10;J+sm9fLvTaHQx2FmvmFm85ttxYV63zjWkIwVCOLCmYYrDYf9epSC8AHZYOuYNNzJwzwfPM0wM+7K&#10;33TZhUpECPsMNdQhdJmUvqjJoh+7jjh6pesthij7SpoerxFuW/mq1Lu02HBcqLGjZU3FafdjNVCT&#10;bGhz3n6kK/W2ODKnL59lqvXzMFFTEIFu4T/81/4yGiYJ/H6JP0D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thwY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3556;top:13;height:929;width:1904;" coordsize="1904,929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Jign9L0AAADb&#10;AAAADwAAAGRycy9kb3ducmV2LnhtbEWPS2vDMBCE74H8B7GFXkIjOX1gXCuBvHMKNC30uljrB7VW&#10;jqUm6b+PCoEch5n5hslnF9uKE/W+cawhGSsQxIUzDVcavj7XTykIH5ANto5Jwx95mE2Hgxwz4878&#10;QadDqESEsM9QQx1Cl0npi5os+rHriKNXut5iiLKvpOnxHOG2lROl3qTFhuNCjR0taip+Dr9WAzXJ&#10;hjbH/Spdqtf5N3M62pap1o8PiXoHEegS7uFbe2c0vDzD/5f4A+T0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KCf0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qcG/gL0AAADb&#10;AAAADwAAAGRycy9kb3ducmV2LnhtbEWPW4vCMBSE3xf8D+EIvsiaVFwpXaPgetsnQV3Y10NzbIvN&#10;SbeJt39vBGEfh5n5hpnMbrYWF2p95VhDMlAgiHNnKi40/BxW7ykIH5AN1o5Jw508zKadtwlmxl15&#10;R5d9KESEsM9QQxlCk0np85Is+oFriKN3dK3FEGVbSNPiNcJtLYdKjaXFiuNCiQ19lZSf9mergapk&#10;Teu/7TJdqI/5L3Pa3xxTrXvdRH2CCHQL/+FX+9toGI3g+SX+AD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wb+A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xo0aG70AAADb&#10;AAAADwAAAGRycy9kb3ducmV2LnhtbEWPT2sCMRTE7wW/Q3iCF9FkpcqymhWs1vZUqApeH5u3f3Dz&#10;st2kar99UxB6HGbmN8xqfbetuFLvG8cakqkCQVw403Cl4XR8naQgfEA22DomDT/kYZ0PnlaYGXfj&#10;T7oeQiUihH2GGuoQukxKX9Rk0U9dRxy90vUWQ5R9JU2Ptwi3rZwptZAWG44LNXb0UlNxOXxbDdQk&#10;e9p/fezSrZpvzszp+K1MtR4NE7UEEege/sOP9rvR8DyHvy/xB8j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jRob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1773;top:16;height:929;width:1904;" coordsize="1904,929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WRMh970AAADb&#10;AAAADwAAAGRycy9kb3ducmV2LnhtbEWPS2vDMBCE74H8B7GFXkIjOfRhXCuBvHMKNC30uljrB7VW&#10;jqUm6b+PCoEch5n5hslnF9uKE/W+cawhGSsQxIUzDVcavj7XTykIH5ANto5Jwx95mE2Hgxwz4878&#10;QadDqESEsM9QQx1Cl0npi5os+rHriKNXut5iiLKvpOnxHOG2lROlXqXFhuNCjR0taip+Dr9WAzXJ&#10;hjbH/Spdqpf5N3M62pap1o8PiXoHEegS7uFbe2c0PL/B/5f4A+T0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EyH3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KIy1hbsAAADb&#10;AAAADwAAAGRycy9kb3ducmV2LnhtbEVPz2vCMBS+C/sfwhvsIjPpmKNU08LUVU+DuYHXR/Nsy5qX&#10;2mTa/ffmIHj8+H4vi9F24kyDbx1rSGYKBHHlTMu1hp/vj+cUhA/IBjvHpOGfPBT5w2SJmXEX/qLz&#10;PtQihrDPUEMTQp9J6auGLPqZ64kjd3SDxRDhUEsz4CWG206+KPUmLbYcGxrsadVQ9bv/sxqoTUoq&#10;T5+bdK3m7wfmdLo9plo/PSZqASLQGO7im3tnNLzGsfFL/AEyv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Iy1hb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R8AQHr4AAADb&#10;AAAADwAAAGRycy9kb3ducmV2LnhtbEWPW2sCMRSE34X+h3AKfZGabGllu24Uar09CdqCr4fN2Qvd&#10;nKybVO2/NwXBx2FmvmHy2cW24kS9bxxrSEYKBHHhTMOVhu+v5XMKwgdkg61j0vBHHmbTh0GOmXFn&#10;3tFpHyoRIewz1FCH0GVS+qImi37kOuLola63GKLsK2l6PEe4beWLUmNpseG4UGNH85qKn/2v1UBN&#10;sqLVcbtIP9Xbx4E5Ha7LVOunx0RNQAS6hHv41t4YDa/v8P8l/gA5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8AQHr4A&#10;AADbAAAADwAAAAAAAAABACAAAAAiAAAAZHJzL2Rvd25yZXYueG1sUEsBAhQAFAAAAAgAh07iQDMv&#10;BZ47AAAAOQAAABAAAAAAAAAAAQAgAAAADQEAAGRycy9zaGFwZXhtbC54bWxQSwUGAAAAAAYABgBb&#10;AQAAtw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0;top:0;height:929;width:1904;" coordsize="1904,929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PG+Kxb0AAADb&#10;AAAADwAAAGRycy9kb3ducmV2LnhtbEWPzWrDMBCE74W8g9hAL6WRXHAxbpRA/tyeCkkKvS7Wxjax&#10;Vo6lxO7bV4VCjsPMfMPMl6NtxY163zjWkMwUCOLSmYYrDV/H3XMGwgdkg61j0vBDHpaLycMcc+MG&#10;3tPtECoRIexz1FCH0OVS+rImi37mOuLonVxvMUTZV9L0OES4beWLUq/SYsNxocaO1jWV58PVaqAm&#10;Kai4fG6zjUpX38zZ0/sp0/pxmqg3EIHGcA//tz+MhjSBvy/xB8j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b4rF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zL0UsrwAAADb&#10;AAAADwAAAGRycy9kb3ducmV2LnhtbEWPW4vCMBSE3xf8D+EIvixrUsGldI2Cd58WvMC+HppjW7Y5&#10;qU28/XsjCD4OM/MNM5rcbC0u1PrKsYakr0AQ585UXGg47JdfKQgfkA3WjknDnTxMxp2PEWbGXXlL&#10;l10oRISwz1BDGUKTSenzkiz6vmuIo3d0rcUQZVtI0+I1wm0tB0p9S4sVx4USG5qVlP/vzlYDVcmK&#10;VqffRTpXw+kfc/q5PqZa97qJ+gER6Bbe4Vd7YzQMB/D8En+AH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9FLK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o/GxKb0AAADb&#10;AAAADwAAAGRycy9kb3ducmV2LnhtbEWPT2sCMRTE7wW/Q3iCF9FkLcqymhWs1vZUqApeH5u3f3Dz&#10;st2kar99UxB6HGbmN8xqfbetuFLvG8cakqkCQVw403Cl4XR8naQgfEA22DomDT/kYZ0PnlaYGXfj&#10;T7oeQiUihH2GGuoQukxKX9Rk0U9dRxy90vUWQ5R9JU2Ptwi3rZwptZAWG44LNXb0UlNxOXxbDdQk&#10;e9p/fezSrZpvzszp+K1MtR4NE7UEEege/sOP9rvRMH+Gvy/xB8j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8bEp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416560</wp:posOffset>
                </wp:positionH>
                <wp:positionV relativeFrom="paragraph">
                  <wp:posOffset>10888345</wp:posOffset>
                </wp:positionV>
                <wp:extent cx="3358515" cy="443865"/>
                <wp:effectExtent l="0" t="635" r="13335" b="0"/>
                <wp:wrapNone/>
                <wp:docPr id="21" name="组合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3358515" cy="443865"/>
                          <a:chOff x="0" y="0"/>
                          <a:chExt cx="7237" cy="956"/>
                        </a:xfrm>
                      </wpg:grpSpPr>
                      <wpg:grpSp>
                        <wpg:cNvPr id="8" name="组合 132"/>
                        <wpg:cNvGrpSpPr/>
                        <wpg:grpSpPr>
                          <a:xfrm>
                            <a:off x="5333" y="28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5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6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7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12" name="组合 132"/>
                        <wpg:cNvGrpSpPr/>
                        <wpg:grpSpPr>
                          <a:xfrm>
                            <a:off x="3556" y="13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9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0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1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16" name="组合 132"/>
                        <wpg:cNvGrpSpPr/>
                        <wpg:grpSpPr>
                          <a:xfrm>
                            <a:off x="1773" y="16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13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4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5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20" name="组合 132"/>
                        <wpg:cNvGrpSpPr/>
                        <wpg:grpSpPr>
                          <a:xfrm>
                            <a:off x="0" y="0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17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8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9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57" o:spid="_x0000_s1026" o:spt="203" style="position:absolute;left:0pt;margin-left:32.8pt;margin-top:857.35pt;height:34.95pt;width:264.45pt;rotation:11796480f;z-index:251664384;mso-width-relative:page;mso-height-relative:page;" coordsize="7237,956" o:gfxdata="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">
                <o:lock v:ext="edit" aspectratio="f"/>
                <v:group id="组合 132" o:spid="_x0000_s1026" o:spt="203" style="position:absolute;left:5333;top:28;height:929;width:1904;" coordsize="1904,929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Li+2wrsAAADa&#10;AAAADwAAAGRycy9kb3ducmV2LnhtbEWPT4vCMBTE74LfITzBi2hSQSnVKKy7q56EdQWvj+bZlm1e&#10;apP1z7c3guBxmJnfMPPlzdbiQq2vHGtIRgoEce5MxYWGw+/3MAXhA7LB2jFpuJOH5aLbmWNm3JV/&#10;6LIPhYgQ9hlqKENoMil9XpJFP3INcfROrrUYomwLaVq8Rrit5VipqbRYcVwosaFVSfnf/t9qoCpZ&#10;0/q8+0o/1eTjyJwONqdU634vUTMQgW7hHX61t0bDBJ5X4g2Qi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i+2wrsAAADa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3v0otbsAAADa&#10;AAAADwAAAGRycy9kb3ducmV2LnhtbEWPW4vCMBSE3wX/QziCL7ImFVZK1yh492lBXdjXQ3Nsi81J&#10;beLt32+EBR+HmfmGmcwethY3an3lWEMyVCCIc2cqLjT8HNcfKQgfkA3WjknDkzzMpt3OBDPj7ryn&#10;2yEUIkLYZ6ihDKHJpPR5SRb90DXE0Tu51mKIsi2kafEe4baWI6XG0mLFcaHEhhYl5efD1WqgKtnQ&#10;5vK9Spfqc/7LnA62p1Trfi9RXyACPcI7/N/eGQ1jeF2JN0BO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v0otbsAAADa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sbGNLrwAAADa&#10;AAAADwAAAGRycy9kb3ducmV2LnhtbEWPT2vCQBTE74LfYXmCF9HdCK0hugpaa3sSjIVeH9lnEsy+&#10;TbPrn377bkHwOMzMb5jF6m4bcaXO1441JBMFgrhwpuZSw9fxfZyC8AHZYOOYNPySh9Wy31tgZtyN&#10;D3TNQykihH2GGqoQ2kxKX1Rk0U9cSxy9k+sshii7UpoObxFuGzlV6lVarDkuVNjSpqLinF+sBqqT&#10;He1+9tv0Tb2sv5nT0ccp1Xo4SNQcRKB7eIYf7U+jYQb/V+INkM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xjS68AAAA&#10;2g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3556;top:13;height:929;width:1904;" coordsize="1904,929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r2K8x70AAADa&#10;AAAADwAAAGRycy9kb3ducmV2LnhtbEWPS2vDMBCE74H8B7GBXkojOdDiupEDSdO0p0CcQK6LtX5Q&#10;a+Vaah7/PioUchxm5htmvrjYTpxo8K1jDclUgSAunWm51nDYfzylIHxANtg5Jg1X8rDIx6M5Zsad&#10;eUenItQiQthnqKEJoc+k9GVDFv3U9cTRq9xgMUQ51NIMeI5w28mZUi/SYstxocGeVg2V38Wv1UBt&#10;sqHNz3advqvn5ZE5ffysUq0fJol6AxHoEu7h//aX0fAKf1fiDZD5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YrzHvQAA&#10;ANo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xUmWnr4AAADb&#10;AAAADwAAAGRycy9kb3ducmV2LnhtbEWPzWvCQBDF74X+D8sIvRTdjdASoqtg/WhPBW3B65Adk2B2&#10;NmbXj/73nYPgbYb35r3fTOc336oL9bEJbCEbGVDEZXANVxZ+f9bDHFRMyA7bwGThjyLMZ89PUyxc&#10;uPKWLrtUKQnhWKCFOqWu0DqWNXmMo9ARi3YIvccka19p1+NVwn2rx8a8a48NS0ONHX3UVB53Z2+B&#10;mmxDm9P3Kl+at8WeOX/9POTWvgwyMwGV6JYe5vv1lxN8oZdfZAA9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UmWnr4A&#10;AADbAAAADwAAAAAAAAABACAAAAAiAAAAZHJzL2Rvd25yZXYueG1sUEsBAhQAFAAAAAgAh07iQDMv&#10;BZ47AAAAOQAAABAAAAAAAAAAAQAgAAAADQEAAGRycy9zaGFwZXhtbC54bWxQSwUGAAAAAAYABgBb&#10;AQAAtw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qgUzBbsAAADb&#10;AAAADwAAAGRycy9kb3ducmV2LnhtbEVPyWrDMBC9F/IPYgK9lERyoMU4lg1Jk7SnQpNAroM1Xog1&#10;ci1l6d9XhUJv83jr5OXd9uJKo+8ca0jmCgRx5UzHjYbjYTtLQfiAbLB3TBq+yUNZTB5yzIy78Sdd&#10;96ERMYR9hhraEIZMSl+1ZNHP3UAcudqNFkOEYyPNiLcYbnu5UOpFWuw4NrQ40Lql6ry/WA3UJTva&#10;fX1s0lf1vDoxp09vdar14zRRSxCB7uFf/Od+N3F+Ar+/xANk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gUzBb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1773;top:16;height:929;width:1904;" coordsize="1904,929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NZsI6bsAAADb&#10;AAAADwAAAGRycy9kb3ducmV2LnhtbEVPS2vCQBC+C/6HZQQvoruxVEJ0FbTW9iQYC70O2TEJZmfT&#10;7Prov+8WBG/z8T1nsbrbRlyp87VjDclEgSAunKm51PB1fB+nIHxANtg4Jg2/5GG17PcWmBl34wNd&#10;81CKGMI+Qw1VCG0mpS8qsugnriWO3Ml1FkOEXSlNh7cYbhs5VWomLdYcGypsaVNRcc4vVgPVyY52&#10;P/tt+qZe19/M6ejjlGo9HCRqDiLQPTzFD/enifNf4P+XeI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ZsI6b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unKQnbsAAADb&#10;AAAADwAAAGRycy9kb3ducmV2LnhtbEVPS2vCQBC+C/6HZQQvoruRVkJ0FbTW9iQYC70O2TEJZmfT&#10;7Prov+8WBG/z8T1nsbrbRlyp87VjDclEgSAunKm51PB1fB+nIHxANtg4Jg2/5GG17PcWmBl34wNd&#10;81CKGMI+Qw1VCG0mpS8qsugnriWO3Ml1FkOEXSlNh7cYbhs5VWomLdYcGypsaVNRcc4vVgPVyY52&#10;P/tt+qZe19/M6ejjlGo9HCRqDiLQPTzFD/enifNf4P+XeI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nKQnb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1T41BroAAADb&#10;AAAADwAAAGRycy9kb3ducmV2LnhtbEVPS4vCMBC+C/6HMIIX0aSCUqpRWHdXPQnrCl6HZmzLNpPa&#10;ZH38eyMI3ubje858ebO1uFDrK8cakpECQZw7U3Gh4fD7PUxB+IBssHZMGu7kYbnoduaYGXflH7rs&#10;QyFiCPsMNZQhNJmUPi/Joh+5hjhyJ9daDBG2hTQtXmO4reVYqam0WHFsKLGhVUn53/7faqAqWdP6&#10;vPtKP9Xk48icDjanVOt+L1EzEIFu4S1+ubcmzp/A85d4gF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VPjUGugAAANsA&#10;AAAPAAAAAAAAAAEAIAAAACIAAABkcnMvZG93bnJldi54bWxQSwECFAAUAAAACACHTuJAMy8FnjsA&#10;AAA5AAAAEAAAAAAAAAABACAAAAAJAQAAZHJzL3NoYXBleG1sLnhtbFBLBQYAAAAABgAGAFsBAACz&#10;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0;top:0;height:929;width:1904;" coordsize="1904,929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SqAO6rsAAADb&#10;AAAADwAAAGRycy9kb3ducmV2LnhtbEVPS2vCQBC+C/6HZQQvorsRWkN0FbTW9iQYC70O2TEJZmfT&#10;7Prov+8WBG/z8T1nsbrbRlyp87VjDclEgSAunKm51PB1fB+nIHxANtg4Jg2/5GG17PcWmBl34wNd&#10;81CKGMI+Qw1VCG0mpS8qsugnriWO3Ml1FkOEXSlNh7cYbhs5VepVWqw5NlTY0qai4pxfrAaqkx3t&#10;fvbb9E29rL+Z09HHKdV6OEjUHESge3iKH+5PE+fP4P+XeI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qAO6r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Oz+amL4AAADb&#10;AAAADwAAAGRycy9kb3ducmV2LnhtbEWPzWvCQBDF74X+D8sIvRTdjdASoqtg/WhPBW3B65Adk2B2&#10;NmbXj/73nYPgbYb35r3fTOc336oL9bEJbCEbGVDEZXANVxZ+f9bDHFRMyA7bwGThjyLMZ89PUyxc&#10;uPKWLrtUKQnhWKCFOqWu0DqWNXmMo9ARi3YIvccka19p1+NVwn2rx8a8a48NS0ONHX3UVB53Z2+B&#10;mmxDm9P3Kl+at8WeOX/9POTWvgwyMwGV6JYe5vv1lxN8gZVfZAA9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z+amL4A&#10;AADbAAAADwAAAAAAAAABACAAAAAiAAAAZHJzL2Rvd25yZXYueG1sUEsBAhQAFAAAAAgAh07iQDMv&#10;BZ47AAAAOQAAABAAAAAAAAAAAQAgAAAADQEAAGRycy9zaGFwZXhtbC54bWxQSwUGAAAAAAYABgBb&#10;AQAAtw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VHM/A7oAAADb&#10;AAAADwAAAGRycy9kb3ducmV2LnhtbEVPS2vCQBC+C/6HZQQvUndTqKSpq6Bt1ZPQVPA6ZMckNDub&#10;ZtfXv3cFwdt8fM+Zzi+2ESfqfO1YQzJWIIgLZ2ouNex+v19SED4gG2wck4YreZjP+r0pZsad+YdO&#10;eShFDGGfoYYqhDaT0hcVWfRj1xJH7uA6iyHCrpSmw3MMt418VWoiLdYcGypsaVlR8ZcfrQaqkxWt&#10;/rdf6ad6W+yZ09H6kGo9HCTqA0SgS3iKH+6NifPf4f5LPEDO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cz8DugAAANsA&#10;AAAPAAAAAAAAAAEAIAAAACIAAABkcnMvZG93bnJldi54bWxQSwECFAAUAAAACACHTuJAMy8FnjsA&#10;AAA5AAAAEAAAAAAAAAABACAAAAAJAQAAZHJzL3NoYXBleG1sLnhtbFBLBQYAAAAABgAGAFsBAACz&#10;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ragraph">
                  <wp:posOffset>11040745</wp:posOffset>
                </wp:positionV>
                <wp:extent cx="3358515" cy="443865"/>
                <wp:effectExtent l="0" t="635" r="13335" b="0"/>
                <wp:wrapNone/>
                <wp:docPr id="38" name="组合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3358515" cy="443865"/>
                          <a:chOff x="0" y="0"/>
                          <a:chExt cx="7237" cy="956"/>
                        </a:xfrm>
                      </wpg:grpSpPr>
                      <wpg:grpSp>
                        <wpg:cNvPr id="25" name="组合 132"/>
                        <wpg:cNvGrpSpPr/>
                        <wpg:grpSpPr>
                          <a:xfrm>
                            <a:off x="5333" y="28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22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3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4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29" name="组合 132"/>
                        <wpg:cNvGrpSpPr/>
                        <wpg:grpSpPr>
                          <a:xfrm>
                            <a:off x="3556" y="13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26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7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8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33" name="组合 132"/>
                        <wpg:cNvGrpSpPr/>
                        <wpg:grpSpPr>
                          <a:xfrm>
                            <a:off x="1773" y="16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30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1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2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37" name="组合 132"/>
                        <wpg:cNvGrpSpPr/>
                        <wpg:grpSpPr>
                          <a:xfrm>
                            <a:off x="0" y="0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34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5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6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57" o:spid="_x0000_s1026" o:spt="203" style="position:absolute;left:0pt;margin-left:44.8pt;margin-top:869.35pt;height:34.95pt;width:264.45pt;rotation:11796480f;z-index:251665408;mso-width-relative:page;mso-height-relative:page;" coordsize="7237,956" o:gfxdata="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">
                <o:lock v:ext="edit" aspectratio="f"/>
                <v:group id="组合 132" o:spid="_x0000_s1026" o:spt="203" style="position:absolute;left:5333;top:28;height:929;width:1904;" coordsize="1904,929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lLtnz70AAADb&#10;AAAADwAAAGRycy9kb3ducmV2LnhtbEWPT4vCMBTE7wv7HcJb8LJo0oJSqlFwddWTsK7g9dE822Lz&#10;0m2y/vn2RhA8DjPzG2Yyu9pGnKnztWMNyUCBIC6cqbnUsP/97mcgfEA22DgmDTfyMJu+v00wN+7C&#10;P3TehVJECPscNVQhtLmUvqjIoh+4ljh6R9dZDFF2pTQdXiLcNjJVaiQt1hwXKmzpq6LitPu3GqhO&#10;VrT62y6zhRrOD8zZ5/qYad37SNQYRKBreIWf7Y3RkKbw+BJ/gJ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u2fP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+/fCVLwAAADb&#10;AAAADwAAAGRycy9kb3ducmV2LnhtbEWPT4vCMBTE7wt+h/CEvciaVFFK1yj435OgLuz10TzbYvNS&#10;m6y6334jCHscZuY3zGT2sLW4UesrxxqSvgJBnDtTcaHh67T+SEH4gGywdkwafsnDbNp5m2Bm3J0P&#10;dDuGQkQI+ww1lCE0mZQ+L8mi77uGOHpn11oMUbaFNC3eI9zWcqDUWFqsOC6U2NCipPxy/LEaqEo2&#10;tLnuV+lSjebfzGlve061fu8m6hNEoEf4D7/aO6NhMITnl/gD5PQ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3wlS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dB5aILwAAADb&#10;AAAADwAAAGRycy9kb3ducmV2LnhtbEWPT4vCMBTE7wt+h/CEvciaVFRK1yj435OgLuz10TzbYvNS&#10;m6y6334jCHscZuY3zGT2sLW4UesrxxqSvgJBnDtTcaHh67T+SEH4gGywdkwafsnDbNp5m2Bm3J0P&#10;dDuGQkQI+ww1lCE0mZQ+L8mi77uGOHpn11oMUbaFNC3eI9zWcqDUWFqsOC6U2NCipPxy/LEaqEo2&#10;tLnuV+lSjebfzGlve061fu8m6hNEoEf4D7/aO6NhMITnl/gD5PQ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eWiC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3556;top:13;height:929;width:1904;" coordsize="1904,929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64BhzLwAAADb&#10;AAAADwAAAGRycy9kb3ducmV2LnhtbEWPT4vCMBTE74LfIbyFvYgmFZRSjcLqrnoSdBe8PppnW2xe&#10;apP1z7c3guBxmJnfMNP5zdbiQq2vHGtIBgoEce5MxYWGv9+ffgrCB2SDtWPScCcP81m3M8XMuCvv&#10;6LIPhYgQ9hlqKENoMil9XpJFP3ANcfSOrrUYomwLaVq8Rrit5VCpsbRYcVwosaFFSflp/281UJWs&#10;aHXefqdLNfo6MKe99THV+vMjURMQgW7hHX61N0bDcAzPL/EHy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uAYcy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hMzEV7wAAADb&#10;AAAADwAAAGRycy9kb3ducmV2LnhtbEWPT4vCMBTE7wt+h/CEvciaVFBL1yj435OgLuz10TzbYvNS&#10;m6y6334jCHscZuY3zGT2sLW4UesrxxqSvgJBnDtTcaHh67T+SEH4gGywdkwafsnDbNp5m2Bm3J0P&#10;dDuGQkQI+ww1lCE0mZQ+L8mi77uGOHpn11oMUbaFNC3eI9zWcqDUSFqsOC6U2NCipPxy/LEaqEo2&#10;tLnuV+lSDeffzGlve061fu8m6hNEoEf4D7/aO6NhMIbnl/gD5PQ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MxFe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9VNQJbgAAADb&#10;AAAADwAAAGRycy9kb3ducmV2LnhtbEVPy4rCMBTdD/gP4QpuBk0qOJRqFHy7GhhHcHtprm2xualN&#10;fP29WQguD+c9mT1sLW7U+sqxhmSgQBDnzlRcaDj8r/spCB+QDdaOScOTPMymna8JZsbd+Y9u+1CI&#10;GMI+Qw1lCE0mpc9LsugHriGO3Mm1FkOEbSFNi/cYbms5VOpHWqw4NpTY0KKk/Ly/Wg1UJRvaXH5X&#10;6VKN5kfm9Ht7SrXudRM1BhHoET7it3tnNAzj2Pgl/gA5f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VNQJbgAAADbAAAA&#10;DwAAAAAAAAABACAAAAAiAAAAZHJzL2Rvd25yZXYueG1sUEsBAhQAFAAAAAgAh07iQDMvBZ47AAAA&#10;OQAAABAAAAAAAAAAAQAgAAAABwEAAGRycy9zaGFwZXhtbC54bWxQSwUGAAAAAAYABgBbAQAAsQMA&#10;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1773;top:16;height:929;width:1904;" coordsize="1904,929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jvzK/rsAAADb&#10;AAAADwAAAGRycy9kb3ducmV2LnhtbEVPz2vCMBS+C/sfwhvsIjPphqNU08LUVU+DuYHXR/Nsy5qX&#10;2mTa/ffmIHj8+H4vi9F24kyDbx1rSGYKBHHlTMu1hp/vj+cUhA/IBjvHpOGfPBT5w2SJmXEX/qLz&#10;PtQihrDPUEMTQp9J6auGLPqZ64kjd3SDxRDhUEsz4CWG206+KPUmLbYcGxrsadVQ9bv/sxqoTUoq&#10;T5+bdK3m7wfmdLo9plo/PSZqASLQGO7im3tnNLzG9fFL/AEyv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vzK/r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4bBvZb0AAADb&#10;AAAADwAAAGRycy9kb3ducmV2LnhtbEWPW2sCMRSE3wv+h3CEvhRNttKyrGYFtdo+CVXB18Pm7AU3&#10;J+sm9fLvTaHQx2FmvmFm85ttxYV63zjWkIwVCOLCmYYrDYf9epSC8AHZYOuYNNzJwzwfPM0wM+7K&#10;33TZhUpECPsMNdQhdJmUvqjJoh+7jjh6pesthij7SpoerxFuW/mq1Lu02HBcqLGjZU3FafdjNVCT&#10;bGhz3n6kK/W2ODKnL59lqvXzMFFTEIFu4T/81/4yGiYJ/H6JP0D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sG9l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EWLxErwAAADb&#10;AAAADwAAAGRycy9kb3ducmV2LnhtbEWPT4vCMBTE7wt+h/CEvciaVFFK1yj435OgLuz10TzbYvNS&#10;m6y6334jCHscZuY3zGT2sLW4UesrxxqSvgJBnDtTcaHh67T+SEH4gGywdkwafsnDbNp5m2Bm3J0P&#10;dDuGQkQI+ww1lCE0mZQ+L8mi77uGOHpn11oMUbaFNC3eI9zWcqDUWFqsOC6U2NCipPxy/LEaqEo2&#10;tLnuV+lSjebfzGlve061fu8m6hNEoEf4D7/aO6NhOIDnl/gD5PQ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i8RK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0;top:0;height:929;width:1904;" coordsize="1904,929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8cfM/b0AAADb&#10;AAAADwAAAGRycy9kb3ducmV2LnhtbEWPS2vDMBCE74H8B7GFXkIjOX1gXCuBvHMKNC30uljrB7VW&#10;jqUm6b+PCoEch5n5hslnF9uKE/W+cawhGSsQxIUzDVcavj7XTykIH5ANto5Jwx95mE2Hgxwz4878&#10;QadDqESEsM9QQx1Cl0npi5os+rHriKNXut5iiLKvpOnxHOG2lROl3qTFhuNCjR0taip+Dr9WAzXJ&#10;hjbH/Spdqtf5N3M62pap1o8PiXoHEegS7uFbe2c0PL/A/5f4A+T0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x8z9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notpZr0AAADb&#10;AAAADwAAAGRycy9kb3ducmV2LnhtbEWPT2sCMRTE7wW/Q3iCF9FkLcqymhWs1vZUqApeH5u3f3Dz&#10;st2kar99UxB6HGbmN8xqfbetuFLvG8cakqkCQVw403Cl4XR8naQgfEA22DomDT/kYZ0PnlaYGXfj&#10;T7oeQiUihH2GGuoQukxKX9Rk0U9dRxy90vUWQ5R9JU2Ptwi3rZwptZAWG44LNXb0UlNxOXxbDdQk&#10;e9p/fezSrZpvzszp+K1MtR4NE7UEEege/sOP9rvR8DyHvy/xB8j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i2lm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bln3Eb0AAADb&#10;AAAADwAAAGRycy9kb3ducmV2LnhtbEWPQWvCQBSE70L/w/IKvRTdTYshRDcBbaueClXB6yP7TILZ&#10;t2l2q/bfd4WCx2FmvmHm5dV24kyDbx1rSCYKBHHlTMu1hv3uY5yB8AHZYOeYNPySh7J4GM0xN+7C&#10;X3TehlpECPscNTQh9LmUvmrIop+4njh6RzdYDFEOtTQDXiLcdvJFqVRabDkuNNjTsqHqtP2xGqhN&#10;VrT6/nzP3tR0cWDOntfHTOunx0TNQAS6hnv4v70xGl5TuH2JP0AW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WfcR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873760</wp:posOffset>
                </wp:positionH>
                <wp:positionV relativeFrom="paragraph">
                  <wp:posOffset>11345545</wp:posOffset>
                </wp:positionV>
                <wp:extent cx="3358515" cy="443865"/>
                <wp:effectExtent l="0" t="635" r="13335" b="0"/>
                <wp:wrapNone/>
                <wp:docPr id="72" name="组合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3358515" cy="443865"/>
                          <a:chOff x="0" y="0"/>
                          <a:chExt cx="7237" cy="956"/>
                        </a:xfrm>
                      </wpg:grpSpPr>
                      <wpg:grpSp>
                        <wpg:cNvPr id="59" name="组合 132"/>
                        <wpg:cNvGrpSpPr/>
                        <wpg:grpSpPr>
                          <a:xfrm>
                            <a:off x="5333" y="28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56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7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8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63" name="组合 132"/>
                        <wpg:cNvGrpSpPr/>
                        <wpg:grpSpPr>
                          <a:xfrm>
                            <a:off x="3556" y="13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60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61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62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67" name="组合 132"/>
                        <wpg:cNvGrpSpPr/>
                        <wpg:grpSpPr>
                          <a:xfrm>
                            <a:off x="1773" y="16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64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65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66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71" name="组合 132"/>
                        <wpg:cNvGrpSpPr/>
                        <wpg:grpSpPr>
                          <a:xfrm>
                            <a:off x="0" y="0"/>
                            <a:ext cx="1904" cy="929"/>
                            <a:chOff x="0" y="0"/>
                            <a:chExt cx="1904" cy="929"/>
                          </a:xfrm>
                        </wpg:grpSpPr>
                        <wps:wsp>
                          <wps:cNvPr id="68" name="空心弧 128"/>
                          <wps:cNvSpPr/>
                          <wps:spPr>
                            <a:xfrm rot="10860000">
                              <a:off x="1184" y="15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69" name="空心弧 128"/>
                          <wps:cNvSpPr/>
                          <wps:spPr>
                            <a:xfrm rot="10860000">
                              <a:off x="597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70" name="空心弧 128"/>
                          <wps:cNvSpPr/>
                          <wps:spPr>
                            <a:xfrm rot="10860000">
                              <a:off x="0" y="0"/>
                              <a:ext cx="720" cy="91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952500"/>
                                </a:cxn>
                                <a:cxn ang="0">
                                  <a:pos x="952500" y="0"/>
                                </a:cxn>
                                <a:cxn ang="0">
                                  <a:pos x="1905000" y="952500"/>
                                </a:cxn>
                                <a:cxn ang="0">
                                  <a:pos x="1579950" y="952500"/>
                                </a:cxn>
                                <a:cxn ang="0">
                                  <a:pos x="952500" y="325050"/>
                                </a:cxn>
                                <a:cxn ang="0">
                                  <a:pos x="325050" y="952500"/>
                                </a:cxn>
                                <a:cxn ang="0">
                                  <a:pos x="0" y="952500"/>
                                </a:cxn>
                              </a:cxnLst>
                              <a:pathLst>
                                <a:path w="1905000" h="1905000">
                                  <a:moveTo>
                                    <a:pt x="0" y="952500"/>
                                  </a:moveTo>
                                  <a:cubicBezTo>
                                    <a:pt x="0" y="426449"/>
                                    <a:pt x="426449" y="0"/>
                                    <a:pt x="952500" y="0"/>
                                  </a:cubicBezTo>
                                  <a:cubicBezTo>
                                    <a:pt x="1478551" y="0"/>
                                    <a:pt x="1905000" y="426449"/>
                                    <a:pt x="1905000" y="952500"/>
                                  </a:cubicBezTo>
                                  <a:lnTo>
                                    <a:pt x="1579950" y="952500"/>
                                  </a:lnTo>
                                  <a:cubicBezTo>
                                    <a:pt x="1579950" y="605969"/>
                                    <a:pt x="1299031" y="325050"/>
                                    <a:pt x="952500" y="325050"/>
                                  </a:cubicBezTo>
                                  <a:cubicBezTo>
                                    <a:pt x="605969" y="325050"/>
                                    <a:pt x="325050" y="605969"/>
                                    <a:pt x="325050" y="952500"/>
                                  </a:cubicBezTo>
                                  <a:lnTo>
                                    <a:pt x="0" y="952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66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57" o:spid="_x0000_s1026" o:spt="203" style="position:absolute;left:0pt;margin-left:68.8pt;margin-top:893.35pt;height:34.95pt;width:264.45pt;rotation:11796480f;z-index:251667456;mso-width-relative:page;mso-height-relative:page;" coordsize="7237,956" o:gfxdata="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">
                <o:lock v:ext="edit" aspectratio="f"/>
                <v:group id="组合 132" o:spid="_x0000_s1026" o:spt="203" style="position:absolute;left:5333;top:28;height:929;width:1904;" coordsize="1904,929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s4YSsbwAAADb&#10;AAAADwAAAGRycy9kb3ducmV2LnhtbEWPW4vCMBSE3wX/QzjCvsiaVFBK1yh4XZ8EL7Cvh+bYlm1O&#10;ahMv++83guDjMDPfMJPZw9biRq2vHGtIBgoEce5MxYWG03H9mYLwAdlg7Zg0/JGH2bTbmWBm3J33&#10;dDuEQkQI+ww1lCE0mZQ+L8miH7iGOHpn11oMUbaFNC3eI9zWcqjUWFqsOC6U2NCipPz3cLUaqEo2&#10;tLnsVulSjeY/zGn/+5xq/dFL1BeIQI/wDr/aW6NhNIbnl/gD5P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OGErG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3Mq3Kr0AAADb&#10;AAAADwAAAGRycy9kb3ducmV2LnhtbEWPW4vCMBSE3xf8D+EIvsiaVHAtXaPgetsnQV3Y10NzbIvN&#10;SbeJt39vBGEfh5n5hpnMbrYWF2p95VhDMlAgiHNnKi40/BxW7ykIH5AN1o5Jw508zKadtwlmxl15&#10;R5d9KESEsM9QQxlCk0np85Is+oFriKN3dK3FEGVbSNPiNcJtLYdKfUiLFceFEhv6Kik/7c9WA1XJ&#10;mtZ/22W6UKP5L3Pa3xxTrXvdRH2CCHQL/+FX+9toGI3h+SX+AD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yrcq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rVUjWLgAAADb&#10;AAAADwAAAGRycy9kb3ducmV2LnhtbEVPy4rCMBTdD/gP4QpuBk0qOJRqFHy7GhhHcHtprm2xualN&#10;fP29WQguD+c9mT1sLW7U+sqxhmSgQBDnzlRcaDj8r/spCB+QDdaOScOTPMymna8JZsbd+Y9u+1CI&#10;GMI+Qw1lCE0mpc9LsugHriGO3Mm1FkOEbSFNi/cYbms5VOpHWqw4NpTY0KKk/Ly/Wg1UJRvaXH5X&#10;6VKN5kfm9Ht7SrXudRM1BhHoET7it3tnNIzi2Pgl/gA5f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VUjWLgAAADbAAAA&#10;DwAAAAAAAAABACAAAAAiAAAAZHJzL2Rvd25yZXYueG1sUEsBAhQAFAAAAAgAh07iQDMvBZ47AAAA&#10;OQAAABAAAAAAAAAAAQAgAAAABwEAAGRycy9zaGFwZXhtbC54bWxQSwUGAAAAAAYABgBbAQAAsQMA&#10;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3556;top:13;height:929;width:1904;" coordsize="1904,929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nU/l47gAAADb&#10;AAAADwAAAGRycy9kb3ducmV2LnhtbEVPy4rCMBTdD/gP4QpuBk0qjJRqFHy7GvABbi/NtS02N7WJ&#10;r7+fLIRZHs57MnvZWjyo9ZVjDclAgSDOnam40HA6rvspCB+QDdaOScObPMymna8JZsY9eU+PQyhE&#10;DGGfoYYyhCaT0uclWfQD1xBH7uJaiyHCtpCmxWcMt7UcKjWSFiuODSU2tCgpvx7uVgNVyYY2t99V&#10;ulQ/8zNz+r29pFr3uokagwj0Cv/ij3tnNIzi+vgl/gA5/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U/l47gAAADbAAAA&#10;DwAAAAAAAAABACAAAAAiAAAAZHJzL2Rvd25yZXYueG1sUEsBAhQAFAAAAAgAh07iQDMvBZ47AAAA&#10;OQAAABAAAAAAAAAAAQAgAAAABwEAAGRycy9zaGFwZXhtbC54bWxQSwUGAAAAAAYABgBbAQAAsQMA&#10;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8gNAeLsAAADb&#10;AAAADwAAAGRycy9kb3ducmV2LnhtbEWPW4vCMBSE3wX/QziCL7ImFVZK1yh492lBXdjXQ3Nsi81J&#10;beLt32+EBR+HmfmGmcwethY3an3lWEMyVCCIc2cqLjT8HNcfKQgfkA3WjknDkzzMpt3OBDPj7ryn&#10;2yEUIkLYZ6ihDKHJpPR5SRb90DXE0Tu51mKIsi2kafEe4baWI6XG0mLFcaHEhhYl5efD1WqgKtnQ&#10;5vK9Spfqc/7LnA62p1Trfi9RXyACPcI7/N/eGQ3jBF5f4g+Q0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gNAeL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AtHeD7wAAADb&#10;AAAADwAAAGRycy9kb3ducmV2LnhtbEWPT4vCMBTE74LfIbyFvYgmFZRSjcLqrnoSdBe8PppnW2xe&#10;apP1z7c3guBxmJnfMNP5zdbiQq2vHGtIBgoEce5MxYWGv9+ffgrCB2SDtWPScCcP81m3M8XMuCvv&#10;6LIPhYgQ9hlqKENoMil9XpJFP3ANcfSOrrUYomwLaVq8Rrit5VCpsbRYcVwosaFFSflp/281UJWs&#10;aHXefqdLNfo6MKe99THV+vMjURMQgW7hHX61N0bDeAjPL/EHy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LR3g+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1773;top:16;height:929;width:1904;" coordsize="1904,929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4nTj4L0AAADb&#10;AAAADwAAAGRycy9kb3ducmV2LnhtbEWPQWvCQBSE70L/w/IKvRTdTakhRDcBbaueClXB6yP7TILZ&#10;t2l2q/bfd4WCx2FmvmHm5dV24kyDbx1rSCYKBHHlTMu1hv3uY5yB8AHZYOeYNPySh7J4GM0xN+7C&#10;X3TehlpECPscNTQh9LmUvmrIop+4njh6RzdYDFEOtTQDXiLcdvJFqVRabDkuNNjTsqHqtP2xGqhN&#10;VrT6/nzP3tR0cWDOntfHTOunx0TNQAS6hnv4v70xGtJXuH2JP0AW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dOPg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jThGe7wAAADb&#10;AAAADwAAAGRycy9kb3ducmV2LnhtbEWPW4vCMBSE3wX/QzjCvsiaVFBK1yh4XZ8EL7Cvh+bYlm1O&#10;ahMv++83guDjMDPfMJPZw9biRq2vHGtIBgoEce5MxYWG03H9mYLwAdlg7Zg0/JGH2bTbmWBm3J33&#10;dDuEQkQI+ww1lCE0mZQ+L8miH7iGOHpn11oMUbaFNC3eI9zWcqjUWFqsOC6U2NCipPz3cLUaqEo2&#10;tLnsVulSjeY/zGn/+5xq/dFL1BeIQI/wDr/aW6NhPILnl/gD5P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4Rnu8AAAA&#10;2wAAAA8AAAAAAAAAAQAgAAAAIgAAAGRycy9kb3ducmV2LnhtbFBLAQIUABQAAAAIAIdO4kAzLwWe&#10;OwAAADkAAAAQAAAAAAAAAAEAIAAAAAsBAABkcnMvc2hhcGV4bWwueG1sUEsFBgAAAAAGAAYAWwEA&#10;ALUDAAAAAA=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ferYDL0AAADb&#10;AAAADwAAAGRycy9kb3ducmV2LnhtbEWPS2vDMBCE74X8B7GBXEojOVBjnMiBNo/2FKhbyHWx1g9q&#10;rVxLefTfV4VAjsPMfMOs1lfbizONvnOsIZkrEMSVMx03Gr4+d08ZCB+QDfaOScMveVgXk4cV5sZd&#10;+IPOZWhEhLDPUUMbwpBL6auWLPq5G4ijV7vRYohybKQZ8RLhtpcLpVJpseO40OJAry1V3+XJaqAu&#10;2dP+57DNNur55cicPb7VmdazaaKWIAJdwz18a78bDWkK/1/iD5D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6tgM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132" o:spid="_x0000_s1026" o:spt="203" style="position:absolute;left:0;top:0;height:929;width:1904;" coordsize="1904,929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空心弧 128" o:spid="_x0000_s1026" o:spt="100" style="position:absolute;left:1184;top:15;height:915;width:720;rotation:-11730944f;v-text-anchor:middle;" fillcolor="#003366" filled="t" stroked="f" coordsize="1905000,1905000" o:gfxdata="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znp5bgAAADbAAAA&#10;DwAAAAAAAAABACAAAAAiAAAAZHJzL2Rvd25yZXYueG1sUEsBAhQAFAAAAAgAh07iQDMvBZ47AAAA&#10;OQAAABAAAAAAAAAAAQAgAAAABwEAAGRycy9zaGFwZXhtbC54bWxQSwUGAAAAAAYABgBbAQAAsQMA&#10;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597;top:0;height:915;width:720;rotation:-11730944f;v-text-anchor:middle;" fillcolor="#003366" filled="t" stroked="f" coordsize="1905000,1905000" o:gfxdata="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dUx+vQAA&#10;ANsAAAAPAAAAAAAAAAEAIAAAACIAAABkcnMvZG93bnJldi54bWxQSwECFAAUAAAACACHTuJAMy8F&#10;njsAAAA5AAAAEAAAAAAAAAABACAAAAAMAQAAZHJzL3NoYXBleG1sLnhtbFBLBQYAAAAABgAGAFsB&#10;AAC2AwAAAAA=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空心弧 128" o:spid="_x0000_s1026" o:spt="100" style="position:absolute;left:0;top:0;height:915;width:720;rotation:-11730944f;v-text-anchor:middle;" fillcolor="#003366" filled="t" stroked="f" coordsize="1905000,1905000" o:gfxdata="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ZzPrsAAADb&#10;AAAADwAAAAAAAAABACAAAAAiAAAAZHJzL2Rvd25yZXYueG1sUEsBAhQAFAAAAAgAh07iQDMvBZ47&#10;AAAAOQAAABAAAAAAAAAAAQAgAAAACgEAAGRycy9zaGFwZXhtbC54bWxQSwUGAAAAAAYABgBbAQAA&#10;tAMAAAAA&#10;" path="m0,952500c0,426449,426449,0,952500,0c1478551,0,1905000,426449,1905000,952500l1579950,952500c1579950,605969,1299031,325050,952500,325050c605969,325050,325050,605969,325050,952500l0,952500xe">
                    <v:path o:connectlocs="0,952500;952500,0;1905000,952500;1579950,952500;952500,325050;325050,952500;0,952500" o:connectangles="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C693E"/>
    <w:rsid w:val="00671FB5"/>
    <w:rsid w:val="0E8E3B6F"/>
    <w:rsid w:val="10B35A73"/>
    <w:rsid w:val="123F687E"/>
    <w:rsid w:val="149A4DD5"/>
    <w:rsid w:val="14B12F00"/>
    <w:rsid w:val="1C7F0985"/>
    <w:rsid w:val="208E76A5"/>
    <w:rsid w:val="261D6994"/>
    <w:rsid w:val="2663040D"/>
    <w:rsid w:val="275F37DF"/>
    <w:rsid w:val="281C7D57"/>
    <w:rsid w:val="2BB77349"/>
    <w:rsid w:val="2E5C693E"/>
    <w:rsid w:val="325A5FFD"/>
    <w:rsid w:val="346A0E82"/>
    <w:rsid w:val="3BA932EE"/>
    <w:rsid w:val="3F936143"/>
    <w:rsid w:val="412368EE"/>
    <w:rsid w:val="43652320"/>
    <w:rsid w:val="472821B6"/>
    <w:rsid w:val="49CE07EF"/>
    <w:rsid w:val="49FB5C72"/>
    <w:rsid w:val="52851A89"/>
    <w:rsid w:val="57E06216"/>
    <w:rsid w:val="58A81890"/>
    <w:rsid w:val="5A5D71D1"/>
    <w:rsid w:val="5BA80EF2"/>
    <w:rsid w:val="621351F3"/>
    <w:rsid w:val="63B526FD"/>
    <w:rsid w:val="696370F4"/>
    <w:rsid w:val="6D9B0564"/>
    <w:rsid w:val="6F767374"/>
    <w:rsid w:val="75CE76D3"/>
    <w:rsid w:val="787C5812"/>
    <w:rsid w:val="79FA77AD"/>
    <w:rsid w:val="7FA347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qFormat/>
    <w:uiPriority w:val="0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28165;&#26032;&#27700;&#24425;&#21019;&#24847;&#31616;&#21382;&#27169;&#26495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清新水彩创意简历模板.doc</Template>
  <Pages>1</Pages>
  <Words>0</Words>
  <Characters>0</Characters>
  <Lines>0</Lines>
  <Paragraphs>0</Paragraphs>
  <ScaleCrop>false</ScaleCrop>
  <LinksUpToDate>false</LinksUpToDate>
  <CharactersWithSpaces>2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2017-09-14T03:54:00Z</dcterms:created>
  <dc:creator>S</dc:creator>
  <cp:lastModifiedBy>S</cp:lastModifiedBy>
  <dcterms:modified xsi:type="dcterms:W3CDTF">2017-10-10T15:04:41Z</dcterms:modified>
  <dc:title>、、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