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DA6E89" w:rsidRDefault="005D4C09">
      <w:bookmarkStart w:id="0" w:name="_GoBack"/>
      <w:bookmarkEnd w:id="0"/>
      <w:r>
        <w:rPr>
          <w:noProof/>
        </w:rPr>
        <w:drawing>
          <wp:anchor distT="0" distB="0" distL="114300" distR="114300" simplePos="0" relativeHeight="252254208" behindDoc="0" locked="0" layoutInCell="1" allowOverlap="1" wp14:anchorId="140F1484" wp14:editId="2192B6D0">
            <wp:simplePos x="0" y="0"/>
            <wp:positionH relativeFrom="column">
              <wp:posOffset>2079625</wp:posOffset>
            </wp:positionH>
            <wp:positionV relativeFrom="paragraph">
              <wp:posOffset>-675005</wp:posOffset>
            </wp:positionV>
            <wp:extent cx="1146810" cy="1468755"/>
            <wp:effectExtent l="19050" t="19050" r="15240" b="17145"/>
            <wp:wrapNone/>
            <wp:docPr id="2" name="图片 2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468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29D07A85" wp14:editId="3DF8FD02">
                <wp:simplePos x="0" y="0"/>
                <wp:positionH relativeFrom="column">
                  <wp:posOffset>-828571</wp:posOffset>
                </wp:positionH>
                <wp:positionV relativeFrom="paragraph">
                  <wp:posOffset>-254521</wp:posOffset>
                </wp:positionV>
                <wp:extent cx="2923561" cy="525145"/>
                <wp:effectExtent l="0" t="0" r="0" b="0"/>
                <wp:wrapNone/>
                <wp:docPr id="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561" cy="525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Pr="005D4C09" w:rsidRDefault="005D4C09">
                            <w:pPr>
                              <w:jc w:val="center"/>
                              <w:rPr>
                                <w:rFonts w:ascii="微软雅黑" w:eastAsia="微软雅黑" w:hAnsi="微软雅黑" w:cs="方正行楷_GBK"/>
                                <w:sz w:val="36"/>
                                <w:szCs w:val="36"/>
                              </w:rPr>
                            </w:pPr>
                            <w:r w:rsidRPr="005D4C09">
                              <w:rPr>
                                <w:rFonts w:ascii="微软雅黑" w:eastAsia="微软雅黑" w:hAnsi="微软雅黑" w:cs="方正行楷_GBK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</w:rPr>
                              <w:t>个人简历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-65.25pt;margin-top:-20.05pt;width:230.2pt;height:41.35pt;z-index:25223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" filled="f" stroked="f" strokeweight=".5pt">
                <v:textbox>
                  <w:txbxContent>
                    <w:p w:rsidR="00DA6E89" w:rsidRPr="005D4C09" w:rsidRDefault="005D4C09">
                      <w:pPr>
                        <w:jc w:val="center"/>
                        <w:rPr>
                          <w:rFonts w:ascii="微软雅黑" w:eastAsia="微软雅黑" w:hAnsi="微软雅黑" w:cs="方正行楷_GBK"/>
                          <w:sz w:val="36"/>
                          <w:szCs w:val="36"/>
                        </w:rPr>
                      </w:pPr>
                      <w:r w:rsidRPr="005D4C09">
                        <w:rPr>
                          <w:rFonts w:ascii="微软雅黑" w:eastAsia="微软雅黑" w:hAnsi="微软雅黑" w:cs="方正行楷_GBK" w:hint="eastAsia"/>
                          <w:b/>
                          <w:bCs/>
                          <w:sz w:val="36"/>
                          <w:szCs w:val="36"/>
                          <w:shd w:val="clear" w:color="auto" w:fill="FFFFFF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2BECE385" wp14:editId="39E1362A">
                <wp:simplePos x="0" y="0"/>
                <wp:positionH relativeFrom="column">
                  <wp:posOffset>2106295</wp:posOffset>
                </wp:positionH>
                <wp:positionV relativeFrom="paragraph">
                  <wp:posOffset>8338435</wp:posOffset>
                </wp:positionV>
                <wp:extent cx="1062355" cy="484505"/>
                <wp:effectExtent l="0" t="0" r="0" b="0"/>
                <wp:wrapNone/>
                <wp:docPr id="59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Pr="005D4C09" w:rsidRDefault="002231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5D4C0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7" type="#_x0000_t202" style="position:absolute;left:0;text-align:left;margin-left:165.85pt;margin-top:656.55pt;width:83.65pt;height:38.15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" filled="f" stroked="f" strokeweight=".5pt">
                <v:textbox>
                  <w:txbxContent>
                    <w:p w:rsidR="00DA6E89" w:rsidRPr="005D4C09" w:rsidRDefault="002231F2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5D4C0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sz w:val="24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0FE7C2BA" wp14:editId="49260866">
                <wp:simplePos x="0" y="0"/>
                <wp:positionH relativeFrom="column">
                  <wp:posOffset>2126615</wp:posOffset>
                </wp:positionH>
                <wp:positionV relativeFrom="paragraph">
                  <wp:posOffset>6622030</wp:posOffset>
                </wp:positionV>
                <wp:extent cx="1062355" cy="484505"/>
                <wp:effectExtent l="0" t="0" r="0" b="0"/>
                <wp:wrapNone/>
                <wp:docPr id="57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Pr="005D4C09" w:rsidRDefault="002231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5D4C0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</w:rPr>
                              <w:t>专 业 技 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8" type="#_x0000_t202" style="position:absolute;left:0;text-align:left;margin-left:167.45pt;margin-top:521.4pt;width:83.65pt;height:38.15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" filled="f" stroked="f" strokeweight=".5pt">
                <v:textbox>
                  <w:txbxContent>
                    <w:p w:rsidR="00DA6E89" w:rsidRPr="005D4C09" w:rsidRDefault="002231F2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5D4C0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sz w:val="24"/>
                        </w:rPr>
                        <w:t>专 业 技 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531D1F0C" wp14:editId="1F3D0214">
                <wp:simplePos x="0" y="0"/>
                <wp:positionH relativeFrom="column">
                  <wp:posOffset>2106295</wp:posOffset>
                </wp:positionH>
                <wp:positionV relativeFrom="paragraph">
                  <wp:posOffset>3783580</wp:posOffset>
                </wp:positionV>
                <wp:extent cx="1062355" cy="484505"/>
                <wp:effectExtent l="0" t="0" r="0" b="0"/>
                <wp:wrapNone/>
                <wp:docPr id="47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Pr="005D4C09" w:rsidRDefault="002231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5D4C0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9" type="#_x0000_t202" style="position:absolute;left:0;text-align:left;margin-left:165.85pt;margin-top:297.9pt;width:83.65pt;height:38.15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" filled="f" stroked="f" strokeweight=".5pt">
                <v:textbox>
                  <w:txbxContent>
                    <w:p w:rsidR="00DA6E89" w:rsidRPr="005D4C09" w:rsidRDefault="002231F2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5D4C0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02857044" wp14:editId="5430A09E">
                <wp:simplePos x="0" y="0"/>
                <wp:positionH relativeFrom="column">
                  <wp:posOffset>2096135</wp:posOffset>
                </wp:positionH>
                <wp:positionV relativeFrom="paragraph">
                  <wp:posOffset>1995555</wp:posOffset>
                </wp:positionV>
                <wp:extent cx="1062355" cy="484505"/>
                <wp:effectExtent l="0" t="0" r="0" b="0"/>
                <wp:wrapNone/>
                <wp:docPr id="45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Pr="005D4C09" w:rsidRDefault="002231F2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24"/>
                              </w:rPr>
                            </w:pPr>
                            <w:r w:rsidRPr="005D4C09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</w:rPr>
                              <w:t>教 育 背 景</w:t>
                            </w:r>
                          </w:p>
                          <w:p w:rsidR="00DA6E89" w:rsidRDefault="00DA6E89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30" type="#_x0000_t202" style="position:absolute;left:0;text-align:left;margin-left:165.05pt;margin-top:157.15pt;width:83.65pt;height:38.1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" filled="f" stroked="f" strokeweight=".5pt">
                <v:textbox>
                  <w:txbxContent>
                    <w:p w:rsidR="00DA6E89" w:rsidRPr="005D4C09" w:rsidRDefault="002231F2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sz w:val="24"/>
                        </w:rPr>
                      </w:pPr>
                      <w:r w:rsidRPr="005D4C09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sz w:val="24"/>
                        </w:rPr>
                        <w:t>教 育 背 景</w:t>
                      </w:r>
                    </w:p>
                    <w:p w:rsidR="00DA6E89" w:rsidRDefault="00DA6E89">
                      <w:pPr>
                        <w:rPr>
                          <w:b/>
                          <w:bCs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688EA4EA" wp14:editId="43599BD8">
                <wp:simplePos x="0" y="0"/>
                <wp:positionH relativeFrom="column">
                  <wp:posOffset>-485140</wp:posOffset>
                </wp:positionH>
                <wp:positionV relativeFrom="paragraph">
                  <wp:posOffset>4243070</wp:posOffset>
                </wp:positionV>
                <wp:extent cx="6488430" cy="2453640"/>
                <wp:effectExtent l="0" t="0" r="0" b="0"/>
                <wp:wrapNone/>
                <wp:docPr id="5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430" cy="2453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DA6E89" w:rsidRDefault="00053DE6">
                            <w:pPr>
                              <w:snapToGrid w:val="0"/>
                              <w:spacing w:line="288" w:lineRule="auto"/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优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图技术股份有限公司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          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专业顾问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        2014.10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—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至今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对接所负责项目的省份或区域，进行项目拓展或项目跟进，完成区域业绩目标；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项目售前拜访，为客户提供专业的整体解决方案，及招投标工作、技术支持、售后培训等销售支持工作；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主动对接所负责区域，为区域讲师、销售进行专业的方案培训、营销策略培训；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4.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了解负责区域的市场现状，及时进行市场人员的统筹跟进；对市场数据和竞争对手数据进行分析，挖掘潜力市场，提供具有建设性的反馈以协助改善产品及服务。</w:t>
                            </w:r>
                          </w:p>
                          <w:p w:rsidR="00DA6E89" w:rsidRDefault="00053DE6">
                            <w:pPr>
                              <w:snapToGrid w:val="0"/>
                              <w:spacing w:line="288" w:lineRule="auto"/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优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图有限公司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             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北方区域中心专业顾问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         2011.06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—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2231F2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至今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、配合销售人员进行项目前期售前咨询，与用户沟通交流、引导用户需求并提出项目建议方案；</w:t>
                            </w:r>
                          </w:p>
                          <w:p w:rsidR="00DA6E89" w:rsidRDefault="002231F2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、参与各个售前项目投标活动，主持编写标书、技术方案，对项目方案进行讲解并制作及演示产品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demo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、用户答疑等；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31" type="#_x0000_t202" style="position:absolute;left:0;text-align:left;margin-left:-38.2pt;margin-top:334.1pt;width:510.9pt;height:193.2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" filled="f" stroked="f">
                <v:textbox>
                  <w:txbxContent>
                    <w:p w:rsidR="00DA6E89" w:rsidRDefault="00053DE6">
                      <w:pPr>
                        <w:snapToGrid w:val="0"/>
                        <w:spacing w:line="288" w:lineRule="auto"/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优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图技术股份有限公司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    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专业顾问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  2014.10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—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至今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1.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对接所负责项目的省份或区域，进行项目拓展或项目跟进，完成区域业绩目标；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2.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项目售前拜访，为客户提供专业的整体解决方案，及招投标工作、技术支持、售后培训等销售支持工作；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3.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主动对接所负责区域，为区域讲师、销售进行专业的方案培训、营销策略培训；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4.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了解负责区域的市场现状，及时进行市场人员的统筹跟进；对市场数据和竞争对手数据进行分析，挖掘潜力市场，提供具有建设性的反馈以协助改善产品及服务。</w:t>
                      </w:r>
                    </w:p>
                    <w:p w:rsidR="00DA6E89" w:rsidRDefault="00053DE6">
                      <w:pPr>
                        <w:snapToGrid w:val="0"/>
                        <w:spacing w:line="288" w:lineRule="auto"/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优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图有限公司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       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北方区域中心专业顾问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   2011.06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—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2231F2"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  <w:t>至今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1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、配合销售人员进行项目前期售前咨询，与用户沟通交流、引导用户需求并提出项目建议方案；</w:t>
                      </w:r>
                    </w:p>
                    <w:p w:rsidR="00DA6E89" w:rsidRDefault="002231F2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2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、参与各个售前项目投标活动，主持编写标书、技术方案，对项目方案进行讲解并制作及演示产品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demo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、用户答疑等；</w:t>
                      </w: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5FBC8A74" wp14:editId="5F186DF0">
                <wp:simplePos x="0" y="0"/>
                <wp:positionH relativeFrom="column">
                  <wp:posOffset>2077720</wp:posOffset>
                </wp:positionH>
                <wp:positionV relativeFrom="paragraph">
                  <wp:posOffset>894715</wp:posOffset>
                </wp:positionV>
                <wp:extent cx="1496060" cy="601345"/>
                <wp:effectExtent l="0" t="0" r="0" b="0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601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籍贯：湖南长沙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现居：广州深圳</w:t>
                            </w:r>
                          </w:p>
                          <w:p w:rsidR="00DA6E89" w:rsidRDefault="00DA6E89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31" type="#_x0000_t202" style="position:absolute;left:0;text-align:left;margin-left:163.6pt;margin-top:70.45pt;width:117.8pt;height:47.3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" filled="f" stroked="f" strokeweight=".5pt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籍贯：湖南长沙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现居：广州深圳</w:t>
                      </w:r>
                    </w:p>
                    <w:p w:rsidR="00DA6E89" w:rsidRDefault="00DA6E89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473E7C4F" wp14:editId="4333C0A9">
                <wp:simplePos x="0" y="0"/>
                <wp:positionH relativeFrom="column">
                  <wp:posOffset>3752215</wp:posOffset>
                </wp:positionH>
                <wp:positionV relativeFrom="paragraph">
                  <wp:posOffset>894715</wp:posOffset>
                </wp:positionV>
                <wp:extent cx="2084070" cy="596265"/>
                <wp:effectExtent l="0" t="0" r="0" b="0"/>
                <wp:wrapNone/>
                <wp:docPr id="38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070" cy="596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电话：123-4567-8910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邮箱：45678910@qq.com</w:t>
                            </w:r>
                          </w:p>
                          <w:p w:rsidR="00DA6E89" w:rsidRDefault="00DA6E89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32" type="#_x0000_t202" style="position:absolute;left:0;text-align:left;margin-left:295.45pt;margin-top:70.45pt;width:164.1pt;height:46.95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" filled="f" stroked="f" strokeweight=".5pt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123-4567-8910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45678910@qq.com</w:t>
                      </w:r>
                    </w:p>
                    <w:p w:rsidR="00DA6E89" w:rsidRDefault="00DA6E89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</w:p>
                    <w:p w:rsidR="00DA6E89" w:rsidRDefault="00DA6E89">
                      <w:pPr>
                        <w:rPr>
                          <w:color w:val="000000"/>
                          <w:szCs w:val="21"/>
                        </w:rPr>
                      </w:pPr>
                    </w:p>
                    <w:p w:rsidR="00DA6E89" w:rsidRDefault="00DA6E89">
                      <w:pPr>
                        <w:rPr>
                          <w:color w:val="00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3372E4B1" wp14:editId="59BC3736">
                <wp:simplePos x="0" y="0"/>
                <wp:positionH relativeFrom="column">
                  <wp:posOffset>-562610</wp:posOffset>
                </wp:positionH>
                <wp:positionV relativeFrom="paragraph">
                  <wp:posOffset>894715</wp:posOffset>
                </wp:positionV>
                <wp:extent cx="1263650" cy="584835"/>
                <wp:effectExtent l="0" t="0" r="0" b="0"/>
                <wp:wrapNone/>
                <wp:docPr id="4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650" cy="584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姓名：</w:t>
                            </w:r>
                            <w:r w:rsidR="00053DE6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优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图网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学历：本科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33" type="#_x0000_t202" style="position:absolute;left:0;text-align:left;margin-left:-44.3pt;margin-top:70.45pt;width:99.5pt;height:46.05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" filled="f" stroked="f" strokeweight=".5pt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姓名：</w:t>
                      </w:r>
                      <w:proofErr w:type="gramStart"/>
                      <w:r w:rsidR="00053DE6"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优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图网</w:t>
                      </w:r>
                      <w:proofErr w:type="gramEnd"/>
                    </w:p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color w:val="00000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学历：本科</w:t>
                      </w: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249EF573" wp14:editId="013B06A9">
                <wp:simplePos x="0" y="0"/>
                <wp:positionH relativeFrom="column">
                  <wp:posOffset>879475</wp:posOffset>
                </wp:positionH>
                <wp:positionV relativeFrom="paragraph">
                  <wp:posOffset>894715</wp:posOffset>
                </wp:positionV>
                <wp:extent cx="1019810" cy="572770"/>
                <wp:effectExtent l="0" t="0" r="0" b="0"/>
                <wp:wrapNone/>
                <wp:docPr id="4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810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年龄：22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性别：女</w:t>
                            </w:r>
                          </w:p>
                          <w:p w:rsidR="00DA6E89" w:rsidRDefault="00DA6E89"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34" type="#_x0000_t202" style="position:absolute;left:0;text-align:left;margin-left:69.25pt;margin-top:70.45pt;width:80.3pt;height:45.1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" filled="f" stroked="f" strokeweight=".5pt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年龄：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22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性别：女</w:t>
                      </w:r>
                    </w:p>
                    <w:p w:rsidR="00DA6E89" w:rsidRDefault="00DA6E89">
                      <w:pPr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</w:p>
                    <w:p w:rsidR="00DA6E89" w:rsidRDefault="00DA6E89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507B389E" wp14:editId="2237DA38">
                <wp:simplePos x="0" y="0"/>
                <wp:positionH relativeFrom="column">
                  <wp:posOffset>-607060</wp:posOffset>
                </wp:positionH>
                <wp:positionV relativeFrom="paragraph">
                  <wp:posOffset>2406650</wp:posOffset>
                </wp:positionV>
                <wp:extent cx="6488430" cy="1148715"/>
                <wp:effectExtent l="0" t="0" r="0" b="0"/>
                <wp:wrapNone/>
                <wp:docPr id="4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0350" y="2872740"/>
                          <a:ext cx="6488430" cy="1148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DA6E89" w:rsidRDefault="00053DE6">
                            <w:pPr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优</w:t>
                            </w:r>
                            <w:r w:rsidR="002231F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图大学       专科（本科）                市场营销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Cs w:val="21"/>
                              </w:rPr>
                              <w:t>主修课程：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Cs w:val="21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  <w:p w:rsidR="00DA6E89" w:rsidRDefault="00DA6E89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-47.8pt;margin-top:189.5pt;width:510.9pt;height:90.45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" filled="f" stroked="f">
                <v:textbox>
                  <w:txbxContent>
                    <w:p w:rsidR="00DA6E89" w:rsidRDefault="00053DE6">
                      <w:pPr>
                        <w:numPr>
                          <w:ilvl w:val="0"/>
                          <w:numId w:val="3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000000" w:themeColor="text1"/>
                          <w:szCs w:val="21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优</w:t>
                      </w:r>
                      <w:r w:rsidR="002231F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图大学</w:t>
                      </w:r>
                      <w:proofErr w:type="gramEnd"/>
                      <w:r w:rsidR="002231F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</w:t>
                      </w:r>
                      <w:r w:rsidR="002231F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专科（本科）</w:t>
                      </w:r>
                      <w:r w:rsidR="002231F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 xml:space="preserve">                </w:t>
                      </w:r>
                      <w:r w:rsidR="002231F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市场营销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3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主修课程：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3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  <w:p w:rsidR="00DA6E89" w:rsidRDefault="00DA6E89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g">
            <w:drawing>
              <wp:anchor distT="0" distB="0" distL="114300" distR="114300" simplePos="0" relativeHeight="252237824" behindDoc="0" locked="0" layoutInCell="1" allowOverlap="1" wp14:anchorId="53BB6CF6" wp14:editId="584FF24E">
                <wp:simplePos x="0" y="0"/>
                <wp:positionH relativeFrom="column">
                  <wp:posOffset>-579120</wp:posOffset>
                </wp:positionH>
                <wp:positionV relativeFrom="paragraph">
                  <wp:posOffset>2235200</wp:posOffset>
                </wp:positionV>
                <wp:extent cx="6431915" cy="0"/>
                <wp:effectExtent l="0" t="0" r="0" b="0"/>
                <wp:wrapNone/>
                <wp:docPr id="3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15" cy="0"/>
                          <a:chOff x="5796" y="2021"/>
                          <a:chExt cx="10129" cy="0"/>
                        </a:xfrm>
                        <a:solidFill>
                          <a:schemeClr val="tx1"/>
                        </a:solidFill>
                      </wpg:grpSpPr>
                      <wps:wsp>
                        <wps:cNvPr id="31" name="直接连接符 2"/>
                        <wps:cNvCnPr/>
                        <wps:spPr>
                          <a:xfrm>
                            <a:off x="5796" y="2021"/>
                            <a:ext cx="3665" cy="0"/>
                          </a:xfrm>
                          <a:prstGeom prst="line">
                            <a:avLst/>
                          </a:prstGeom>
                          <a:grp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2" name="直接连接符 4"/>
                        <wps:cNvCnPr/>
                        <wps:spPr>
                          <a:xfrm>
                            <a:off x="12261" y="2021"/>
                            <a:ext cx="3665" cy="0"/>
                          </a:xfrm>
                          <a:prstGeom prst="line">
                            <a:avLst/>
                          </a:prstGeom>
                          <a:grp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13" o:spid="_x0000_s1026" o:spt="203" style="position:absolute;left:0pt;margin-left:-45.6pt;margin-top:176pt;height:0pt;width:506.45pt;z-index:252237824;mso-width-relative:page;mso-height-relative:page;" coordorigin="5796,2021" coordsize="10129,0" o:gfxdata="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6ZITk9kAAAALAQAADwAAAAAAAAABACAAAAAiAAAAZHJzL2Rvd25yZXYueG1sUEsBAhQA&#10;FAAAAAgAh07iQDritDdjAgAADQcAAA4AAAAAAAAAAQAgAAAAKAEAAGRycy9lMm9Eb2MueG1sUEsF&#10;BgAAAAAGAAYAWQEAAP0FAAAAAA==&#10;">
                <o:lock v:ext="edit" aspectratio="f"/>
                <v:line id="直接连接符 2" o:spid="_x0000_s1026" o:spt="20" style="position:absolute;left:5796;top:2021;height:0;width:3665;" filled="t" stroked="t" coordsize="21600,21600" o:gfxdata="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lyWdL4A&#10;AADbAAAADwAAAAAAAAABACAAAAAiAAAAZHJzL2Rvd25yZXYueG1sUEsBAhQAFAAAAAgAh07iQDMv&#10;BZ47AAAAOQAAABAAAAAAAAAAAQAgAAAADQEAAGRycy9zaGFwZXhtbC54bWxQSwUGAAAAAAYABgBb&#10;AQAAtwMAAAAA&#10;">
                  <v:fill on="t" focussize="0,0"/>
                  <v:stroke weight="1pt" color="#000000 [3213]" joinstyle="miter"/>
                  <v:imagedata o:title=""/>
                  <o:lock v:ext="edit" aspectratio="f"/>
                </v:line>
                <v:line id="直接连接符 4" o:spid="_x0000_s1026" o:spt="20" style="position:absolute;left:12261;top:2021;height:0;width:3665;" filled="t" stroked="t" coordsize="21600,21600" o:gfxdata="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jggD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13]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0E0F8B7B" wp14:editId="0566ABCE">
                <wp:simplePos x="0" y="0"/>
                <wp:positionH relativeFrom="column">
                  <wp:posOffset>1922780</wp:posOffset>
                </wp:positionH>
                <wp:positionV relativeFrom="paragraph">
                  <wp:posOffset>2099945</wp:posOffset>
                </wp:positionV>
                <wp:extent cx="1428750" cy="270510"/>
                <wp:effectExtent l="0" t="0" r="0" b="15240"/>
                <wp:wrapNone/>
                <wp:docPr id="46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49880" y="2313940"/>
                          <a:ext cx="1428750" cy="27051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11" o:spid="_x0000_s1026" o:spt="1" style="position:absolute;left:0pt;margin-left:151.4pt;margin-top:165.35pt;height:21.3pt;width:112.5pt;z-index:252229632;v-text-anchor:middle;mso-width-relative:page;mso-height-relative:page;" fillcolor="#000000 [3213]" filled="t" stroked="f" coordsize="21600,21600" o:gfxdata="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oYMp0NgAAAALAQAADwAAAAAAAAABACAAAAAiAAAAZHJzL2Rvd25yZXYueG1sUEsBAhQAFAAAAAgA&#10;h07iQOWSGw1eAgAAmQ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4ED9A134" wp14:editId="0E0A178B">
                <wp:simplePos x="0" y="0"/>
                <wp:positionH relativeFrom="column">
                  <wp:posOffset>1922780</wp:posOffset>
                </wp:positionH>
                <wp:positionV relativeFrom="paragraph">
                  <wp:posOffset>3895725</wp:posOffset>
                </wp:positionV>
                <wp:extent cx="1428750" cy="270510"/>
                <wp:effectExtent l="0" t="0" r="0" b="15240"/>
                <wp:wrapNone/>
                <wp:docPr id="49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7051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24" o:spid="_x0000_s1026" o:spt="1" style="position:absolute;left:0pt;margin-left:151.4pt;margin-top:306.75pt;height:21.3pt;width:112.5pt;z-index:252241920;v-text-anchor:middle;mso-width-relative:page;mso-height-relative:page;" fillcolor="#000000 [3213]" filled="t" stroked="f" coordsize="21600,21600" o:gfxdata="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30VdcAAAALAQAA&#10;DwAAAAAAAAABACAAAAAiAAAAZHJzL2Rvd25yZXYueG1sUEsBAhQAFAAAAAgAh07iQI6ITOtTAgAA&#10;jQQAAA4AAAAAAAAAAQAgAAAAJ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231F2">
        <w:rPr>
          <w:noProof/>
        </w:rPr>
        <mc:AlternateContent>
          <mc:Choice Requires="wpg">
            <w:drawing>
              <wp:anchor distT="0" distB="0" distL="114300" distR="114300" simplePos="0" relativeHeight="252242944" behindDoc="0" locked="0" layoutInCell="1" allowOverlap="1" wp14:anchorId="3435E632" wp14:editId="12CCD692">
                <wp:simplePos x="0" y="0"/>
                <wp:positionH relativeFrom="column">
                  <wp:posOffset>-579120</wp:posOffset>
                </wp:positionH>
                <wp:positionV relativeFrom="paragraph">
                  <wp:posOffset>4030980</wp:posOffset>
                </wp:positionV>
                <wp:extent cx="6431915" cy="0"/>
                <wp:effectExtent l="0" t="0" r="0" b="0"/>
                <wp:wrapNone/>
                <wp:docPr id="36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15" cy="0"/>
                          <a:chOff x="5796" y="2021"/>
                          <a:chExt cx="10129" cy="0"/>
                        </a:xfrm>
                      </wpg:grpSpPr>
                      <wps:wsp>
                        <wps:cNvPr id="34" name="直接连接符 2"/>
                        <wps:cNvCnPr/>
                        <wps:spPr>
                          <a:xfrm>
                            <a:off x="5796" y="2021"/>
                            <a:ext cx="366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5" name="直接连接符 4"/>
                        <wps:cNvCnPr/>
                        <wps:spPr>
                          <a:xfrm>
                            <a:off x="12261" y="2021"/>
                            <a:ext cx="366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21" o:spid="_x0000_s1026" o:spt="203" style="position:absolute;left:0pt;margin-left:-45.6pt;margin-top:317.4pt;height:0pt;width:506.45pt;z-index:252242944;mso-width-relative:page;mso-height-relative:page;" coordorigin="5796,2021" coordsize="10129,0" o:gfxdata="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IKPR&#10;59kAAAALAQAADwAAAAAAAAABACAAAAAiAAAAZHJzL2Rvd25yZXYueG1sUEsBAhQAFAAAAAgAh07i&#10;QLEIh/xaAgAAwQYAAA4AAAAAAAAAAQAgAAAAKAEAAGRycy9lMm9Eb2MueG1sUEsFBgAAAAAGAAYA&#10;WQEAAPQFAAAAAA==&#10;">
                <o:lock v:ext="edit" aspectratio="f"/>
                <v:line id="直接连接符 2" o:spid="_x0000_s1026" o:spt="20" style="position:absolute;left:5796;top:2021;height:0;width:3665;" filled="f" stroked="t" coordsize="21600,21600" o:gfxdata="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s17L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joinstyle="miter"/>
                  <v:imagedata o:title=""/>
                  <o:lock v:ext="edit" aspectratio="f"/>
                </v:line>
                <v:line id="直接连接符 4" o:spid="_x0000_s1026" o:spt="20" style="position:absolute;left:12261;top:2021;height:0;width:3665;" filled="f" stroked="t" coordsize="21600,21600" o:gfxdata="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WeQd7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75060AD" wp14:editId="4199AB2F">
                <wp:simplePos x="0" y="0"/>
                <wp:positionH relativeFrom="column">
                  <wp:posOffset>-607060</wp:posOffset>
                </wp:positionH>
                <wp:positionV relativeFrom="paragraph">
                  <wp:posOffset>7024370</wp:posOffset>
                </wp:positionV>
                <wp:extent cx="6488430" cy="1162050"/>
                <wp:effectExtent l="0" t="0" r="0" b="0"/>
                <wp:wrapNone/>
                <wp:docPr id="58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43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英语水平：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Cs w:val="21"/>
                              </w:rPr>
                              <w:t>能熟练的进行听、说、读、写.并通过国家英语四级考试.尤其擅长撰写和回复英文商业信函,熟练运用网络查阅相英文资料并能及时翻译。</w:t>
                            </w:r>
                          </w:p>
                          <w:p w:rsidR="00DA6E89" w:rsidRDefault="002231F2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计算机水平：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Cs w:val="21"/>
                              </w:rPr>
                              <w:t>国家计算机等级考试二级,熟悉网络和电子商务.精通办公自动化,熟练操作Windows98/2k.能独立操作并及时高效的完成日常办公文档的编辑工作。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-47.8pt;margin-top:553.1pt;width:510.9pt;height:91.5pt;z-index:2522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" filled="f" stroked="f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4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英语水平：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能熟练的进行听、说、读、写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并通过国家英语四级考试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尤其擅长撰写和回复英文商业信函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熟练运用网络查阅相英文资料并能及时翻译。</w:t>
                      </w:r>
                    </w:p>
                    <w:p w:rsidR="00DA6E89" w:rsidRDefault="002231F2">
                      <w:pPr>
                        <w:numPr>
                          <w:ilvl w:val="0"/>
                          <w:numId w:val="4"/>
                        </w:numPr>
                        <w:snapToGrid w:val="0"/>
                        <w:spacing w:line="288" w:lineRule="auto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 w:themeColor="text1"/>
                          <w:szCs w:val="21"/>
                        </w:rPr>
                        <w:t>计算机水平：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国家计算机等级考试二级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熟悉网络和电子商务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精通办公自动化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熟练操作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Windows98/2k.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能独立操作并及时高效的完成日常办公文档的编辑工作。</w:t>
                      </w: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g">
            <w:drawing>
              <wp:anchor distT="0" distB="0" distL="114300" distR="114300" simplePos="0" relativeHeight="252246016" behindDoc="0" locked="0" layoutInCell="1" allowOverlap="1" wp14:anchorId="3F48F7DA" wp14:editId="6D592E80">
                <wp:simplePos x="0" y="0"/>
                <wp:positionH relativeFrom="column">
                  <wp:posOffset>-579120</wp:posOffset>
                </wp:positionH>
                <wp:positionV relativeFrom="paragraph">
                  <wp:posOffset>6864350</wp:posOffset>
                </wp:positionV>
                <wp:extent cx="6431915" cy="0"/>
                <wp:effectExtent l="0" t="0" r="0" b="0"/>
                <wp:wrapNone/>
                <wp:docPr id="30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15" cy="0"/>
                          <a:chOff x="5796" y="2021"/>
                          <a:chExt cx="10129" cy="0"/>
                        </a:xfrm>
                      </wpg:grpSpPr>
                      <wps:wsp>
                        <wps:cNvPr id="28" name="直接连接符 2"/>
                        <wps:cNvCnPr/>
                        <wps:spPr>
                          <a:xfrm>
                            <a:off x="5796" y="2021"/>
                            <a:ext cx="366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9" name="直接连接符 4"/>
                        <wps:cNvCnPr/>
                        <wps:spPr>
                          <a:xfrm>
                            <a:off x="12261" y="2021"/>
                            <a:ext cx="366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31" o:spid="_x0000_s1026" o:spt="203" style="position:absolute;left:0pt;margin-left:-45.6pt;margin-top:540.5pt;height:0pt;width:506.45pt;z-index:252246016;mso-width-relative:page;mso-height-relative:page;" coordorigin="5796,2021" coordsize="10129,0" o:gfxdata="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SxIyB&#10;2QAAAA0BAAAPAAAAAAAAAAEAIAAAACIAAABkcnMvZG93bnJldi54bWxQSwECFAAUAAAACACHTuJA&#10;b7Zu81kCAADBBgAADgAAAAAAAAABACAAAAAoAQAAZHJzL2Uyb0RvYy54bWxQSwUGAAAAAAYABgBZ&#10;AQAA8wUAAAAA&#10;">
                <o:lock v:ext="edit" aspectratio="f"/>
                <v:line id="直接连接符 2" o:spid="_x0000_s1026" o:spt="20" style="position:absolute;left:5796;top:2021;height:0;width:3665;" filled="f" stroked="t" coordsize="21600,21600" o:gfxdata="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v6k0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joinstyle="miter"/>
                  <v:imagedata o:title=""/>
                  <o:lock v:ext="edit" aspectratio="f"/>
                </v:line>
                <v:line id="直接连接符 4" o:spid="_x0000_s1026" o:spt="20" style="position:absolute;left:12261;top:2021;height:0;width:3665;" filled="f" stroked="t" coordsize="21600,21600" o:gfxdata="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XzDK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 [3213]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1159C935" wp14:editId="3C88AE87">
                <wp:simplePos x="0" y="0"/>
                <wp:positionH relativeFrom="column">
                  <wp:posOffset>1922780</wp:posOffset>
                </wp:positionH>
                <wp:positionV relativeFrom="paragraph">
                  <wp:posOffset>6729095</wp:posOffset>
                </wp:positionV>
                <wp:extent cx="1428750" cy="270510"/>
                <wp:effectExtent l="0" t="0" r="0" b="15240"/>
                <wp:wrapNone/>
                <wp:docPr id="51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7051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27" o:spid="_x0000_s1026" o:spt="1" style="position:absolute;left:0pt;margin-left:151.4pt;margin-top:529.85pt;height:21.3pt;width:112.5pt;z-index:252244992;v-text-anchor:middle;mso-width-relative:page;mso-height-relative:page;" fillcolor="#000000 [3213]" filled="t" stroked="f" coordsize="21600,21600" o:gfxdata="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H27WX2AAAAA0BAAAP&#10;AAAAAAAAAAEAIAAAACIAAABkcnMvZG93bnJldi54bWxQSwECFAAUAAAACACHTuJAQdX831ECAACN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629C3454" wp14:editId="1D9058B4">
                <wp:simplePos x="0" y="0"/>
                <wp:positionH relativeFrom="column">
                  <wp:posOffset>-607060</wp:posOffset>
                </wp:positionH>
                <wp:positionV relativeFrom="paragraph">
                  <wp:posOffset>8770620</wp:posOffset>
                </wp:positionV>
                <wp:extent cx="6488430" cy="622935"/>
                <wp:effectExtent l="0" t="0" r="0" b="0"/>
                <wp:wrapNone/>
                <wp:docPr id="48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430" cy="82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DA6E89" w:rsidRDefault="002231F2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Cs w:val="21"/>
                              </w:rPr>
                              <w:t>本人性格热情开朗，待人友好，为人诚实谦虚。工作勤奋，认真负责，能吃苦耐劳，尽职尽责，有耐心。应力强、上手快、勇于迎接新挑战。</w:t>
                            </w:r>
                          </w:p>
                          <w:p w:rsidR="00DA6E89" w:rsidRDefault="00DA6E89">
                            <w:p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snapToGrid w:val="0"/>
                              <w:spacing w:line="288" w:lineRule="auto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88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DA6E89" w:rsidRDefault="00DA6E89">
                            <w:pPr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-47.8pt;margin-top:690.6pt;width:510.9pt;height:49.05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" filled="f" stroked="f">
                <v:textbox>
                  <w:txbxContent>
                    <w:p w:rsidR="00DA6E89" w:rsidRDefault="002231F2">
                      <w:pPr>
                        <w:numPr>
                          <w:ilvl w:val="0"/>
                          <w:numId w:val="4"/>
                        </w:num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Cs w:val="21"/>
                        </w:rPr>
                        <w:t>本人性格热情开朗，待人友好，为人诚实谦虚。工作勤奋，认真负责，能吃苦耐劳，尽职尽责，有耐心。应力强、上手快、勇于迎接新挑战。</w:t>
                      </w:r>
                    </w:p>
                    <w:p w:rsidR="00DA6E89" w:rsidRDefault="00DA6E89">
                      <w:p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</w:p>
                    <w:p w:rsidR="00DA6E89" w:rsidRDefault="00DA6E89">
                      <w:pPr>
                        <w:snapToGrid w:val="0"/>
                        <w:spacing w:line="288" w:lineRule="auto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</w:p>
                    <w:p w:rsidR="00DA6E89" w:rsidRDefault="00DA6E89">
                      <w:pPr>
                        <w:snapToGrid w:val="0"/>
                        <w:spacing w:line="288" w:lineRule="auto"/>
                        <w:rPr>
                          <w:rFonts w:ascii="微软雅黑" w:eastAsia="微软雅黑" w:hAnsi="微软雅黑" w:cs="微软雅黑"/>
                          <w:color w:val="000000" w:themeColor="text1"/>
                          <w:szCs w:val="21"/>
                        </w:rPr>
                      </w:pPr>
                    </w:p>
                    <w:p w:rsidR="00DA6E89" w:rsidRDefault="00DA6E89">
                      <w:pPr>
                        <w:numPr>
                          <w:ilvl w:val="0"/>
                          <w:numId w:val="2"/>
                        </w:numPr>
                        <w:snapToGrid w:val="0"/>
                        <w:spacing w:line="288" w:lineRule="auto"/>
                        <w:rPr>
                          <w:color w:val="000000" w:themeColor="text1"/>
                          <w:szCs w:val="21"/>
                        </w:rPr>
                      </w:pPr>
                    </w:p>
                    <w:p w:rsidR="00DA6E89" w:rsidRDefault="00DA6E89">
                      <w:pPr>
                        <w:numPr>
                          <w:ilvl w:val="0"/>
                          <w:numId w:val="5"/>
                        </w:numPr>
                        <w:snapToGrid w:val="0"/>
                        <w:spacing w:line="288" w:lineRule="auto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1F2">
        <w:rPr>
          <w:noProof/>
        </w:rPr>
        <mc:AlternateContent>
          <mc:Choice Requires="wpg">
            <w:drawing>
              <wp:anchor distT="0" distB="0" distL="114300" distR="114300" simplePos="0" relativeHeight="252251136" behindDoc="0" locked="0" layoutInCell="1" allowOverlap="1" wp14:anchorId="45A7B13B" wp14:editId="4D46F4FB">
                <wp:simplePos x="0" y="0"/>
                <wp:positionH relativeFrom="column">
                  <wp:posOffset>-579120</wp:posOffset>
                </wp:positionH>
                <wp:positionV relativeFrom="paragraph">
                  <wp:posOffset>8599170</wp:posOffset>
                </wp:positionV>
                <wp:extent cx="6431915" cy="0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15" cy="0"/>
                          <a:chOff x="5796" y="2021"/>
                          <a:chExt cx="10129" cy="0"/>
                        </a:xfrm>
                        <a:effectLst/>
                      </wpg:grpSpPr>
                      <wps:wsp>
                        <wps:cNvPr id="40" name="直接连接符 2"/>
                        <wps:cNvCnPr/>
                        <wps:spPr>
                          <a:xfrm>
                            <a:off x="5796" y="2021"/>
                            <a:ext cx="366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直接连接符 4"/>
                        <wps:cNvCnPr/>
                        <wps:spPr>
                          <a:xfrm>
                            <a:off x="12261" y="2021"/>
                            <a:ext cx="366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_x0000_s1026" o:spid="_x0000_s1026" o:spt="203" style="position:absolute;left:0pt;margin-left:-45.6pt;margin-top:677.1pt;height:0pt;width:506.45pt;z-index:252251136;mso-width-relative:page;mso-height-relative:page;" coordorigin="5796,2021" coordsize="10129,0" o:gfxdata="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whYxtoAAAANAQAADwAAAAAAAAABACAA&#10;AAAiAAAAZHJzL2Rvd25yZXYueG1sUEsBAhQAFAAAAAgAh07iQHG3CL1EAgAAcQYAAA4AAAAAAAAA&#10;AQAgAAAAKQEAAGRycy9lMm9Eb2MueG1sUEsFBgAAAAAGAAYAWQEAAN8FAAAAAA==&#10;">
                <o:lock v:ext="edit" aspectratio="f"/>
                <v:line id="直接连接符 2" o:spid="_x0000_s1026" o:spt="20" style="position:absolute;left:5796;top:2021;height:0;width:3665;" filled="f" stroked="t" coordsize="21600,21600" o:gfxdata="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FkCS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直接连接符 4" o:spid="_x0000_s1026" o:spt="20" style="position:absolute;left:12261;top:2021;height:0;width:3665;" filled="f" stroked="t" coordsize="21600,21600" o:gfxdata="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lrlCb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6312524" wp14:editId="166A9565">
                <wp:simplePos x="0" y="0"/>
                <wp:positionH relativeFrom="column">
                  <wp:posOffset>1922780</wp:posOffset>
                </wp:positionH>
                <wp:positionV relativeFrom="paragraph">
                  <wp:posOffset>8463915</wp:posOffset>
                </wp:positionV>
                <wp:extent cx="1428750" cy="270510"/>
                <wp:effectExtent l="0" t="0" r="0" b="15240"/>
                <wp:wrapNone/>
                <wp:docPr id="50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7051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2" o:spid="_x0000_s1026" style="position:absolute;left:0;text-align:left;margin-left:151.4pt;margin-top:666.45pt;width:112.5pt;height:21.3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" fillcolor="black [3213]" stroked="f" strokeweight="1pt"/>
            </w:pict>
          </mc:Fallback>
        </mc:AlternateContent>
      </w:r>
      <w:r w:rsidR="002231F2">
        <w:rPr>
          <w:noProof/>
        </w:rPr>
        <mc:AlternateContent>
          <mc:Choice Requires="wpg">
            <w:drawing>
              <wp:anchor distT="0" distB="0" distL="114300" distR="114300" simplePos="0" relativeHeight="252234752" behindDoc="0" locked="0" layoutInCell="1" allowOverlap="1" wp14:anchorId="0CE8FC72" wp14:editId="6129520A">
                <wp:simplePos x="0" y="0"/>
                <wp:positionH relativeFrom="column">
                  <wp:posOffset>-579120</wp:posOffset>
                </wp:positionH>
                <wp:positionV relativeFrom="paragraph">
                  <wp:posOffset>189230</wp:posOffset>
                </wp:positionV>
                <wp:extent cx="6431915" cy="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15" cy="0"/>
                          <a:chOff x="5796" y="2021"/>
                          <a:chExt cx="10129" cy="0"/>
                        </a:xfrm>
                        <a:effectLst/>
                      </wpg:grpSpPr>
                      <wps:wsp>
                        <wps:cNvPr id="25" name="直接连接符 2"/>
                        <wps:cNvCnPr/>
                        <wps:spPr>
                          <a:xfrm>
                            <a:off x="5796" y="2021"/>
                            <a:ext cx="366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7" name="直接连接符 4"/>
                        <wps:cNvCnPr/>
                        <wps:spPr>
                          <a:xfrm>
                            <a:off x="12261" y="2021"/>
                            <a:ext cx="366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26" style="position:absolute;left:0;text-align:left;margin-left:-45.6pt;margin-top:14.9pt;width:506.45pt;height:0;z-index:252234752" coordorigin="5796,2021" coordsize="101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">
                <v:line id="直接连接符 2" o:spid="_x0000_s1027" style="position:absolute;visibility:visible;mso-wrap-style:square" from="5796,2021" to="9461,2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/Y4MUAAADbAAAADwAAAGRycy9kb3ducmV2LnhtbESPQWvCQBSE70L/w/IK3uqmwYpNXUUF&#10;0YOC2lLa2yP7moRm38bd1aT/3hUKHoeZ+YaZzDpTiws5X1lW8DxIQBDnVldcKPh4Xz2NQfiArLG2&#10;TAr+yMNs+tCbYKZtywe6HEMhIoR9hgrKEJpMSp+XZNAPbEMcvR/rDIYoXSG1wzbCTS3TJBlJgxXH&#10;hRIbWpaU/x7PRgGlr8OvxfewaK07fW7XW7t3u41S/cdu/gYiUBfu4f/2RitIX+D2Jf4A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U/Y4MUAAADbAAAADwAAAAAAAAAA&#10;AAAAAAChAgAAZHJzL2Rvd25yZXYueG1sUEsFBgAAAAAEAAQA+QAAAJMDAAAAAA==&#10;" strokeweight="1.5pt">
                  <v:stroke joinstyle="miter"/>
                </v:line>
                <v:line id="直接连接符 4" o:spid="_x0000_s1028" style="position:absolute;visibility:visible;mso-wrap-style:square" from="12261,2021" to="15926,2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HjDMUAAADbAAAADwAAAGRycy9kb3ducmV2LnhtbESPQWvCQBSE70L/w/IK3uqmQapNXUUF&#10;0YOC2lLa2yP7moRm38bd1aT/3hUKHoeZ+YaZzDpTiws5X1lW8DxIQBDnVldcKPh4Xz2NQfiArLG2&#10;TAr+yMNs+tCbYKZtywe6HEMhIoR9hgrKEJpMSp+XZNAPbEMcvR/rDIYoXSG1wzbCTS3TJHmRBiuO&#10;CyU2tCwp/z2ejQJKX4dfi+9h0Vp3+tyut3bvdhul+o/d/A1EoC7cw//tjVaQjuD2Jf4A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tHjDMUAAADbAAAADwAAAAAAAAAA&#10;AAAAAAChAgAAZHJzL2Rvd25yZXYueG1sUEsFBgAAAAAEAAQA+QAAAJMDAAAAAA==&#10;" strokeweight="1.5pt">
                  <v:stroke joinstyle="miter"/>
                </v:line>
              </v:group>
            </w:pict>
          </mc:Fallback>
        </mc:AlternateContent>
      </w:r>
      <w:r w:rsidR="002231F2"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93D456B" wp14:editId="0E9CD00C">
                <wp:simplePos x="0" y="0"/>
                <wp:positionH relativeFrom="column">
                  <wp:posOffset>3462020</wp:posOffset>
                </wp:positionH>
                <wp:positionV relativeFrom="paragraph">
                  <wp:posOffset>-250190</wp:posOffset>
                </wp:positionV>
                <wp:extent cx="2455545" cy="397510"/>
                <wp:effectExtent l="0" t="0" r="0" b="0"/>
                <wp:wrapNone/>
                <wp:docPr id="5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80920" y="2577465"/>
                          <a:ext cx="2455545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6E89" w:rsidRDefault="002231F2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6"/>
                                <w:szCs w:val="26"/>
                                <w:shd w:val="clear" w:color="auto" w:fill="FFFFFF"/>
                              </w:rPr>
                              <w:t>求职意向：专业顾问</w:t>
                            </w:r>
                          </w:p>
                          <w:p w:rsidR="00DA6E89" w:rsidRDefault="00DA6E89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:rsidR="00DA6E89" w:rsidRDefault="00DA6E89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72.6pt;margin-top:-19.7pt;width:193.35pt;height:31.3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" filled="f" stroked="f" strokeweight=".5pt">
                <v:textbox>
                  <w:txbxContent>
                    <w:p w:rsidR="00DA6E89" w:rsidRDefault="002231F2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6"/>
                          <w:szCs w:val="26"/>
                          <w:shd w:val="clear" w:color="auto" w:fill="FFFFFF"/>
                        </w:rPr>
                        <w:t>求职意向：专业顾问</w:t>
                      </w:r>
                    </w:p>
                    <w:p w:rsidR="00DA6E89" w:rsidRDefault="00DA6E89">
                      <w:pPr>
                        <w:jc w:val="distribute"/>
                        <w:rPr>
                          <w:rFonts w:ascii="微软雅黑" w:eastAsia="微软雅黑" w:hAnsi="微软雅黑" w:cs="微软雅黑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DA6E89" w:rsidRDefault="00DA6E89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A6E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BA2" w:rsidRDefault="00A63BA2" w:rsidP="00053DE6">
      <w:r>
        <w:separator/>
      </w:r>
    </w:p>
  </w:endnote>
  <w:endnote w:type="continuationSeparator" w:id="0">
    <w:p w:rsidR="00A63BA2" w:rsidRDefault="00A63BA2" w:rsidP="0005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行楷_GBK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BA2" w:rsidRDefault="00A63BA2" w:rsidP="00053DE6">
      <w:r>
        <w:separator/>
      </w:r>
    </w:p>
  </w:footnote>
  <w:footnote w:type="continuationSeparator" w:id="0">
    <w:p w:rsidR="00A63BA2" w:rsidRDefault="00A63BA2" w:rsidP="00053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AF055"/>
    <w:multiLevelType w:val="singleLevel"/>
    <w:tmpl w:val="590AF055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9152D4C"/>
    <w:multiLevelType w:val="singleLevel"/>
    <w:tmpl w:val="59152D4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59152E85"/>
    <w:multiLevelType w:val="singleLevel"/>
    <w:tmpl w:val="59152E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59194F89"/>
    <w:multiLevelType w:val="singleLevel"/>
    <w:tmpl w:val="59194F8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591D5741"/>
    <w:multiLevelType w:val="singleLevel"/>
    <w:tmpl w:val="591D5741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displayBackgroundShape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F6FA1"/>
    <w:rsid w:val="00053DE6"/>
    <w:rsid w:val="002231F2"/>
    <w:rsid w:val="005D4C09"/>
    <w:rsid w:val="00A63BA2"/>
    <w:rsid w:val="00DA6E89"/>
    <w:rsid w:val="321D737E"/>
    <w:rsid w:val="39DC444E"/>
    <w:rsid w:val="4F0B46D5"/>
    <w:rsid w:val="6ECF6FA1"/>
    <w:rsid w:val="7B61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3D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53DE6"/>
    <w:rPr>
      <w:kern w:val="2"/>
      <w:sz w:val="18"/>
      <w:szCs w:val="18"/>
    </w:rPr>
  </w:style>
  <w:style w:type="paragraph" w:styleId="a4">
    <w:name w:val="footer"/>
    <w:basedOn w:val="a"/>
    <w:link w:val="Char0"/>
    <w:rsid w:val="00053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53DE6"/>
    <w:rPr>
      <w:kern w:val="2"/>
      <w:sz w:val="18"/>
      <w:szCs w:val="18"/>
    </w:rPr>
  </w:style>
  <w:style w:type="paragraph" w:styleId="a5">
    <w:name w:val="Balloon Text"/>
    <w:basedOn w:val="a"/>
    <w:link w:val="Char1"/>
    <w:rsid w:val="00053DE6"/>
    <w:rPr>
      <w:sz w:val="18"/>
      <w:szCs w:val="18"/>
    </w:rPr>
  </w:style>
  <w:style w:type="character" w:customStyle="1" w:styleId="Char1">
    <w:name w:val="批注框文本 Char"/>
    <w:basedOn w:val="a0"/>
    <w:link w:val="a5"/>
    <w:rsid w:val="00053DE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3D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53DE6"/>
    <w:rPr>
      <w:kern w:val="2"/>
      <w:sz w:val="18"/>
      <w:szCs w:val="18"/>
    </w:rPr>
  </w:style>
  <w:style w:type="paragraph" w:styleId="a4">
    <w:name w:val="footer"/>
    <w:basedOn w:val="a"/>
    <w:link w:val="Char0"/>
    <w:rsid w:val="00053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53DE6"/>
    <w:rPr>
      <w:kern w:val="2"/>
      <w:sz w:val="18"/>
      <w:szCs w:val="18"/>
    </w:rPr>
  </w:style>
  <w:style w:type="paragraph" w:styleId="a5">
    <w:name w:val="Balloon Text"/>
    <w:basedOn w:val="a"/>
    <w:link w:val="Char1"/>
    <w:rsid w:val="00053DE6"/>
    <w:rPr>
      <w:sz w:val="18"/>
      <w:szCs w:val="18"/>
    </w:rPr>
  </w:style>
  <w:style w:type="character" w:customStyle="1" w:styleId="Char1">
    <w:name w:val="批注框文本 Char"/>
    <w:basedOn w:val="a0"/>
    <w:link w:val="a5"/>
    <w:rsid w:val="00053DE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download\&#40664;&#35748;\&#12304;&#31616;&#21382;&#22871;&#35013;&#12305;&#20010;&#24615;&#21807;&#32654;&#21830;&#21153;&#31616;&#21382;&#36890;&#29992;&#27169;&#26495;GSH108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【简历套装】个性唯美商务简历通用模板GSH108</Template>
  <TotalTime>4</TotalTime>
  <Pages>1</Pages>
  <Words>3</Words>
  <Characters>22</Characters>
  <Application>Microsoft Office Word</Application>
  <DocSecurity>0</DocSecurity>
  <Lines>1</Lines>
  <Paragraphs>1</Paragraphs>
  <ScaleCrop>false</ScaleCrop>
  <Company>微软中国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用户</cp:lastModifiedBy>
  <cp:revision>4</cp:revision>
  <dcterms:created xsi:type="dcterms:W3CDTF">2017-08-29T02:06:00Z</dcterms:created>
  <dcterms:modified xsi:type="dcterms:W3CDTF">2018-03-03T05:32:00Z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