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-992505</wp:posOffset>
                </wp:positionH>
                <wp:positionV relativeFrom="paragraph">
                  <wp:posOffset>5414010</wp:posOffset>
                </wp:positionV>
                <wp:extent cx="1884680" cy="1120775"/>
                <wp:effectExtent l="3810" t="0" r="0" b="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4680" cy="1120775"/>
                          <a:chOff x="7601" y="10249"/>
                          <a:chExt cx="2968" cy="1765"/>
                        </a:xfrm>
                      </wpg:grpSpPr>
                      <wps:wsp>
                        <wps:cNvPr id="27" name="文本框 71"/>
                        <wps:cNvSpPr txBox="1"/>
                        <wps:spPr>
                          <a:xfrm>
                            <a:off x="7961" y="10249"/>
                            <a:ext cx="2608" cy="17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before="0" w:beforeAutospacing="0" w:after="0" w:afterAutospacing="0" w:line="360" w:lineRule="auto"/>
                                <w:textAlignment w:val="auto"/>
                                <w:rPr>
                                  <w:rFonts w:ascii="微软雅黑" w:hAnsi="微软雅黑" w:eastAsia="微软雅黑" w:cstheme="minorBidi"/>
                                  <w:color w:val="FFFFFF" w:themeColor="background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 w:cstheme="minorBidi"/>
                                  <w:color w:val="FFFFFF" w:themeColor="background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1230612306</w:t>
                              </w:r>
                            </w:p>
                            <w:p>
                              <w:pPr>
                                <w:pStyle w:val="2"/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before="0" w:beforeAutospacing="0" w:after="0" w:afterAutospacing="0" w:line="360" w:lineRule="auto"/>
                                <w:textAlignment w:val="auto"/>
                                <w:rPr>
                                  <w:rFonts w:ascii="微软雅黑" w:hAnsi="微软雅黑" w:eastAsia="微软雅黑" w:cstheme="minorBidi"/>
                                  <w:color w:val="FFFFFF" w:themeColor="background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 w:cstheme="minorBidi"/>
                                  <w:color w:val="FFFFFF" w:themeColor="background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12306@qq.com</w:t>
                              </w:r>
                            </w:p>
                            <w:p>
                              <w:pPr>
                                <w:pStyle w:val="2"/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before="0" w:beforeAutospacing="0" w:after="0" w:afterAutospacing="0" w:line="360" w:lineRule="auto"/>
                                <w:textAlignment w:val="auto"/>
                                <w:rPr>
                                  <w:rFonts w:hint="eastAsia" w:ascii="微软雅黑" w:hAnsi="微软雅黑" w:eastAsia="微软雅黑" w:cstheme="minorBidi"/>
                                  <w:color w:val="FFFFFF" w:themeColor="background1"/>
                                  <w:kern w:val="24"/>
                                  <w:sz w:val="21"/>
                                  <w:szCs w:val="21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FFFFFF" w:themeColor="background1"/>
                                  <w:kern w:val="24"/>
                                  <w:sz w:val="21"/>
                                  <w:szCs w:val="21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上海市浦东新区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5" name="组合 5"/>
                        <wpg:cNvGrpSpPr/>
                        <wpg:grpSpPr>
                          <a:xfrm>
                            <a:off x="7601" y="10391"/>
                            <a:ext cx="236" cy="1298"/>
                            <a:chOff x="7601" y="10391"/>
                            <a:chExt cx="236" cy="1298"/>
                          </a:xfrm>
                        </wpg:grpSpPr>
                        <wps:wsp>
                          <wps:cNvPr id="29" name="KSO_Shape"/>
                          <wps:cNvSpPr/>
                          <wps:spPr bwMode="auto">
                            <a:xfrm>
                              <a:off x="7601" y="10903"/>
                              <a:ext cx="236" cy="244"/>
                            </a:xfrm>
                            <a:custGeom>
                              <a:avLst/>
                              <a:gdLst>
                                <a:gd name="T0" fmla="*/ 2147483646 w 90"/>
                                <a:gd name="T1" fmla="*/ 2147483646 h 93"/>
                                <a:gd name="T2" fmla="*/ 2147483646 w 90"/>
                                <a:gd name="T3" fmla="*/ 2147483646 h 93"/>
                                <a:gd name="T4" fmla="*/ 2147483646 w 90"/>
                                <a:gd name="T5" fmla="*/ 2147483646 h 93"/>
                                <a:gd name="T6" fmla="*/ 2147483646 w 90"/>
                                <a:gd name="T7" fmla="*/ 2147483646 h 93"/>
                                <a:gd name="T8" fmla="*/ 2147483646 w 90"/>
                                <a:gd name="T9" fmla="*/ 2147483646 h 93"/>
                                <a:gd name="T10" fmla="*/ 0 w 90"/>
                                <a:gd name="T11" fmla="*/ 2147483646 h 93"/>
                                <a:gd name="T12" fmla="*/ 0 w 90"/>
                                <a:gd name="T13" fmla="*/ 2147483646 h 93"/>
                                <a:gd name="T14" fmla="*/ 2147483646 w 90"/>
                                <a:gd name="T15" fmla="*/ 2147483646 h 93"/>
                                <a:gd name="T16" fmla="*/ 2147483646 w 90"/>
                                <a:gd name="T17" fmla="*/ 2147483646 h 93"/>
                                <a:gd name="T18" fmla="*/ 2147483646 w 90"/>
                                <a:gd name="T19" fmla="*/ 2147483646 h 93"/>
                                <a:gd name="T20" fmla="*/ 2147483646 w 90"/>
                                <a:gd name="T21" fmla="*/ 2147483646 h 93"/>
                                <a:gd name="T22" fmla="*/ 2147483646 w 90"/>
                                <a:gd name="T23" fmla="*/ 2147483646 h 93"/>
                                <a:gd name="T24" fmla="*/ 2147483646 w 90"/>
                                <a:gd name="T25" fmla="*/ 2147483646 h 93"/>
                                <a:gd name="T26" fmla="*/ 2147483646 w 90"/>
                                <a:gd name="T27" fmla="*/ 2147483646 h 93"/>
                                <a:gd name="T28" fmla="*/ 2147483646 w 90"/>
                                <a:gd name="T29" fmla="*/ 2147483646 h 93"/>
                                <a:gd name="T30" fmla="*/ 2147483646 w 90"/>
                                <a:gd name="T31" fmla="*/ 2147483646 h 93"/>
                                <a:gd name="T32" fmla="*/ 2147483646 w 90"/>
                                <a:gd name="T33" fmla="*/ 2147483646 h 93"/>
                                <a:gd name="T34" fmla="*/ 2147483646 w 90"/>
                                <a:gd name="T35" fmla="*/ 2147483646 h 93"/>
                                <a:gd name="T36" fmla="*/ 2147483646 w 90"/>
                                <a:gd name="T37" fmla="*/ 2147483646 h 93"/>
                                <a:gd name="T38" fmla="*/ 2147483646 w 90"/>
                                <a:gd name="T39" fmla="*/ 2147483646 h 93"/>
                                <a:gd name="T40" fmla="*/ 2147483646 w 90"/>
                                <a:gd name="T41" fmla="*/ 2147483646 h 93"/>
                                <a:gd name="T42" fmla="*/ 2147483646 w 90"/>
                                <a:gd name="T43" fmla="*/ 2147483646 h 93"/>
                                <a:gd name="T44" fmla="*/ 2147483646 w 90"/>
                                <a:gd name="T45" fmla="*/ 2147483646 h 93"/>
                                <a:gd name="T46" fmla="*/ 2147483646 w 90"/>
                                <a:gd name="T47" fmla="*/ 2147483646 h 93"/>
                                <a:gd name="T48" fmla="*/ 2147483646 w 90"/>
                                <a:gd name="T49" fmla="*/ 2147483646 h 93"/>
                                <a:gd name="T50" fmla="*/ 2147483646 w 90"/>
                                <a:gd name="T51" fmla="*/ 2147483646 h 93"/>
                                <a:gd name="T52" fmla="*/ 2147483646 w 90"/>
                                <a:gd name="T53" fmla="*/ 2147483646 h 93"/>
                                <a:gd name="T54" fmla="*/ 2147483646 w 90"/>
                                <a:gd name="T55" fmla="*/ 2147483646 h 93"/>
                                <a:gd name="T56" fmla="*/ 2147483646 w 90"/>
                                <a:gd name="T57" fmla="*/ 2147483646 h 93"/>
                                <a:gd name="T58" fmla="*/ 2147483646 w 90"/>
                                <a:gd name="T59" fmla="*/ 2147483646 h 93"/>
                                <a:gd name="T60" fmla="*/ 2147483646 w 90"/>
                                <a:gd name="T61" fmla="*/ 2147483646 h 93"/>
                                <a:gd name="T62" fmla="*/ 2147483646 w 90"/>
                                <a:gd name="T63" fmla="*/ 2147483646 h 93"/>
                                <a:gd name="T64" fmla="*/ 2147483646 w 90"/>
                                <a:gd name="T65" fmla="*/ 2147483646 h 93"/>
                                <a:gd name="T66" fmla="*/ 2147483646 w 90"/>
                                <a:gd name="T67" fmla="*/ 2147483646 h 93"/>
                                <a:gd name="T68" fmla="*/ 2147483646 w 90"/>
                                <a:gd name="T69" fmla="*/ 2147483646 h 93"/>
                                <a:gd name="T70" fmla="*/ 2147483646 w 90"/>
                                <a:gd name="T71" fmla="*/ 2147483646 h 93"/>
                                <a:gd name="T72" fmla="*/ 2147483646 w 90"/>
                                <a:gd name="T73" fmla="*/ 2147483646 h 93"/>
                                <a:gd name="T74" fmla="*/ 2147483646 w 90"/>
                                <a:gd name="T75" fmla="*/ 2147483646 h 93"/>
                                <a:gd name="T76" fmla="*/ 2147483646 w 90"/>
                                <a:gd name="T77" fmla="*/ 2147483646 h 93"/>
                                <a:gd name="T78" fmla="*/ 2147483646 w 90"/>
                                <a:gd name="T79" fmla="*/ 2147483646 h 93"/>
                                <a:gd name="T80" fmla="*/ 2147483646 w 90"/>
                                <a:gd name="T81" fmla="*/ 2147483646 h 93"/>
                                <a:gd name="T82" fmla="*/ 2147483646 w 90"/>
                                <a:gd name="T83" fmla="*/ 2147483646 h 93"/>
                                <a:gd name="T84" fmla="*/ 2147483646 w 90"/>
                                <a:gd name="T85" fmla="*/ 2147483646 h 93"/>
                                <a:gd name="T86" fmla="*/ 2147483646 w 90"/>
                                <a:gd name="T87" fmla="*/ 2147483646 h 93"/>
                                <a:gd name="T88" fmla="*/ 2147483646 w 90"/>
                                <a:gd name="T89" fmla="*/ 2147483646 h 93"/>
                                <a:gd name="T90" fmla="*/ 2147483646 w 90"/>
                                <a:gd name="T91" fmla="*/ 2147483646 h 93"/>
                                <a:gd name="T92" fmla="*/ 2147483646 w 90"/>
                                <a:gd name="T93" fmla="*/ 2147483646 h 93"/>
                                <a:gd name="T94" fmla="*/ 2147483646 w 90"/>
                                <a:gd name="T95" fmla="*/ 2147483646 h 93"/>
                                <a:gd name="T96" fmla="*/ 2147483646 w 90"/>
                                <a:gd name="T97" fmla="*/ 2147483646 h 93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</a:gdLst>
                              <a:ahLst/>
                              <a:cxnLst>
                                <a:cxn ang="T98">
                                  <a:pos x="T0" y="T1"/>
                                </a:cxn>
                                <a:cxn ang="T99">
                                  <a:pos x="T2" y="T3"/>
                                </a:cxn>
                                <a:cxn ang="T100">
                                  <a:pos x="T4" y="T5"/>
                                </a:cxn>
                                <a:cxn ang="T101">
                                  <a:pos x="T6" y="T7"/>
                                </a:cxn>
                                <a:cxn ang="T102">
                                  <a:pos x="T8" y="T9"/>
                                </a:cxn>
                                <a:cxn ang="T103">
                                  <a:pos x="T10" y="T11"/>
                                </a:cxn>
                                <a:cxn ang="T104">
                                  <a:pos x="T12" y="T13"/>
                                </a:cxn>
                                <a:cxn ang="T105">
                                  <a:pos x="T14" y="T15"/>
                                </a:cxn>
                                <a:cxn ang="T106">
                                  <a:pos x="T16" y="T17"/>
                                </a:cxn>
                                <a:cxn ang="T107">
                                  <a:pos x="T18" y="T19"/>
                                </a:cxn>
                                <a:cxn ang="T108">
                                  <a:pos x="T20" y="T21"/>
                                </a:cxn>
                                <a:cxn ang="T109">
                                  <a:pos x="T22" y="T23"/>
                                </a:cxn>
                                <a:cxn ang="T110">
                                  <a:pos x="T24" y="T25"/>
                                </a:cxn>
                                <a:cxn ang="T111">
                                  <a:pos x="T26" y="T27"/>
                                </a:cxn>
                                <a:cxn ang="T112">
                                  <a:pos x="T28" y="T29"/>
                                </a:cxn>
                                <a:cxn ang="T113">
                                  <a:pos x="T30" y="T31"/>
                                </a:cxn>
                                <a:cxn ang="T114">
                                  <a:pos x="T32" y="T33"/>
                                </a:cxn>
                                <a:cxn ang="T115">
                                  <a:pos x="T34" y="T35"/>
                                </a:cxn>
                                <a:cxn ang="T116">
                                  <a:pos x="T36" y="T37"/>
                                </a:cxn>
                                <a:cxn ang="T117">
                                  <a:pos x="T38" y="T39"/>
                                </a:cxn>
                                <a:cxn ang="T118">
                                  <a:pos x="T40" y="T41"/>
                                </a:cxn>
                                <a:cxn ang="T119">
                                  <a:pos x="T42" y="T43"/>
                                </a:cxn>
                                <a:cxn ang="T120">
                                  <a:pos x="T44" y="T45"/>
                                </a:cxn>
                                <a:cxn ang="T121">
                                  <a:pos x="T46" y="T47"/>
                                </a:cxn>
                                <a:cxn ang="T122">
                                  <a:pos x="T48" y="T49"/>
                                </a:cxn>
                                <a:cxn ang="T123">
                                  <a:pos x="T50" y="T51"/>
                                </a:cxn>
                                <a:cxn ang="T124">
                                  <a:pos x="T52" y="T53"/>
                                </a:cxn>
                                <a:cxn ang="T125">
                                  <a:pos x="T54" y="T55"/>
                                </a:cxn>
                                <a:cxn ang="T126">
                                  <a:pos x="T56" y="T57"/>
                                </a:cxn>
                                <a:cxn ang="T127">
                                  <a:pos x="T58" y="T59"/>
                                </a:cxn>
                                <a:cxn ang="T128">
                                  <a:pos x="T60" y="T61"/>
                                </a:cxn>
                                <a:cxn ang="T129">
                                  <a:pos x="T62" y="T63"/>
                                </a:cxn>
                                <a:cxn ang="T130">
                                  <a:pos x="T64" y="T65"/>
                                </a:cxn>
                                <a:cxn ang="T131">
                                  <a:pos x="T66" y="T67"/>
                                </a:cxn>
                                <a:cxn ang="T132">
                                  <a:pos x="T68" y="T69"/>
                                </a:cxn>
                                <a:cxn ang="T133">
                                  <a:pos x="T70" y="T71"/>
                                </a:cxn>
                                <a:cxn ang="T134">
                                  <a:pos x="T72" y="T73"/>
                                </a:cxn>
                                <a:cxn ang="T135">
                                  <a:pos x="T74" y="T75"/>
                                </a:cxn>
                                <a:cxn ang="T136">
                                  <a:pos x="T76" y="T77"/>
                                </a:cxn>
                                <a:cxn ang="T137">
                                  <a:pos x="T78" y="T79"/>
                                </a:cxn>
                                <a:cxn ang="T138">
                                  <a:pos x="T80" y="T81"/>
                                </a:cxn>
                                <a:cxn ang="T139">
                                  <a:pos x="T82" y="T83"/>
                                </a:cxn>
                                <a:cxn ang="T140">
                                  <a:pos x="T84" y="T85"/>
                                </a:cxn>
                                <a:cxn ang="T141">
                                  <a:pos x="T86" y="T87"/>
                                </a:cxn>
                                <a:cxn ang="T142">
                                  <a:pos x="T88" y="T89"/>
                                </a:cxn>
                                <a:cxn ang="T143">
                                  <a:pos x="T90" y="T91"/>
                                </a:cxn>
                                <a:cxn ang="T144">
                                  <a:pos x="T92" y="T93"/>
                                </a:cxn>
                                <a:cxn ang="T145">
                                  <a:pos x="T94" y="T95"/>
                                </a:cxn>
                                <a:cxn ang="T146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90" h="93">
                                  <a:moveTo>
                                    <a:pt x="86" y="38"/>
                                  </a:moveTo>
                                  <a:cubicBezTo>
                                    <a:pt x="88" y="40"/>
                                    <a:pt x="90" y="43"/>
                                    <a:pt x="90" y="46"/>
                                  </a:cubicBezTo>
                                  <a:cubicBezTo>
                                    <a:pt x="90" y="83"/>
                                    <a:pt x="90" y="83"/>
                                    <a:pt x="90" y="83"/>
                                  </a:cubicBezTo>
                                  <a:cubicBezTo>
                                    <a:pt x="90" y="88"/>
                                    <a:pt x="86" y="93"/>
                                    <a:pt x="81" y="93"/>
                                  </a:cubicBezTo>
                                  <a:cubicBezTo>
                                    <a:pt x="9" y="93"/>
                                    <a:pt x="9" y="93"/>
                                    <a:pt x="9" y="93"/>
                                  </a:cubicBezTo>
                                  <a:cubicBezTo>
                                    <a:pt x="4" y="93"/>
                                    <a:pt x="0" y="88"/>
                                    <a:pt x="0" y="83"/>
                                  </a:cubicBezTo>
                                  <a:cubicBezTo>
                                    <a:pt x="0" y="46"/>
                                    <a:pt x="0" y="46"/>
                                    <a:pt x="0" y="46"/>
                                  </a:cubicBezTo>
                                  <a:cubicBezTo>
                                    <a:pt x="0" y="44"/>
                                    <a:pt x="1" y="41"/>
                                    <a:pt x="2" y="40"/>
                                  </a:cubicBezTo>
                                  <a:cubicBezTo>
                                    <a:pt x="2" y="40"/>
                                    <a:pt x="2" y="40"/>
                                    <a:pt x="2" y="40"/>
                                  </a:cubicBezTo>
                                  <a:cubicBezTo>
                                    <a:pt x="2" y="40"/>
                                    <a:pt x="2" y="40"/>
                                    <a:pt x="2" y="40"/>
                                  </a:cubicBezTo>
                                  <a:cubicBezTo>
                                    <a:pt x="2" y="39"/>
                                    <a:pt x="2" y="39"/>
                                    <a:pt x="3" y="39"/>
                                  </a:cubicBezTo>
                                  <a:cubicBezTo>
                                    <a:pt x="39" y="3"/>
                                    <a:pt x="39" y="3"/>
                                    <a:pt x="39" y="3"/>
                                  </a:cubicBezTo>
                                  <a:cubicBezTo>
                                    <a:pt x="43" y="0"/>
                                    <a:pt x="46" y="0"/>
                                    <a:pt x="50" y="3"/>
                                  </a:cubicBezTo>
                                  <a:cubicBezTo>
                                    <a:pt x="86" y="38"/>
                                    <a:pt x="86" y="38"/>
                                    <a:pt x="86" y="38"/>
                                  </a:cubicBezTo>
                                  <a:close/>
                                  <a:moveTo>
                                    <a:pt x="15" y="30"/>
                                  </a:moveTo>
                                  <a:cubicBezTo>
                                    <a:pt x="15" y="52"/>
                                    <a:pt x="15" y="52"/>
                                    <a:pt x="15" y="52"/>
                                  </a:cubicBezTo>
                                  <a:cubicBezTo>
                                    <a:pt x="45" y="75"/>
                                    <a:pt x="45" y="75"/>
                                    <a:pt x="45" y="75"/>
                                  </a:cubicBezTo>
                                  <a:cubicBezTo>
                                    <a:pt x="72" y="54"/>
                                    <a:pt x="72" y="54"/>
                                    <a:pt x="72" y="54"/>
                                  </a:cubicBezTo>
                                  <a:cubicBezTo>
                                    <a:pt x="72" y="30"/>
                                    <a:pt x="72" y="30"/>
                                    <a:pt x="72" y="30"/>
                                  </a:cubicBezTo>
                                  <a:cubicBezTo>
                                    <a:pt x="15" y="30"/>
                                    <a:pt x="15" y="30"/>
                                    <a:pt x="15" y="30"/>
                                  </a:cubicBezTo>
                                  <a:close/>
                                  <a:moveTo>
                                    <a:pt x="25" y="35"/>
                                  </a:moveTo>
                                  <a:cubicBezTo>
                                    <a:pt x="25" y="39"/>
                                    <a:pt x="25" y="39"/>
                                    <a:pt x="25" y="39"/>
                                  </a:cubicBezTo>
                                  <a:cubicBezTo>
                                    <a:pt x="63" y="39"/>
                                    <a:pt x="63" y="39"/>
                                    <a:pt x="63" y="39"/>
                                  </a:cubicBezTo>
                                  <a:cubicBezTo>
                                    <a:pt x="63" y="35"/>
                                    <a:pt x="63" y="35"/>
                                    <a:pt x="63" y="35"/>
                                  </a:cubicBezTo>
                                  <a:cubicBezTo>
                                    <a:pt x="25" y="35"/>
                                    <a:pt x="25" y="35"/>
                                    <a:pt x="25" y="35"/>
                                  </a:cubicBezTo>
                                  <a:close/>
                                  <a:moveTo>
                                    <a:pt x="25" y="51"/>
                                  </a:moveTo>
                                  <a:cubicBezTo>
                                    <a:pt x="25" y="55"/>
                                    <a:pt x="25" y="55"/>
                                    <a:pt x="25" y="55"/>
                                  </a:cubicBezTo>
                                  <a:cubicBezTo>
                                    <a:pt x="63" y="55"/>
                                    <a:pt x="63" y="55"/>
                                    <a:pt x="63" y="55"/>
                                  </a:cubicBezTo>
                                  <a:cubicBezTo>
                                    <a:pt x="63" y="51"/>
                                    <a:pt x="63" y="51"/>
                                    <a:pt x="63" y="51"/>
                                  </a:cubicBezTo>
                                  <a:cubicBezTo>
                                    <a:pt x="25" y="51"/>
                                    <a:pt x="25" y="51"/>
                                    <a:pt x="25" y="51"/>
                                  </a:cubicBezTo>
                                  <a:close/>
                                  <a:moveTo>
                                    <a:pt x="25" y="43"/>
                                  </a:moveTo>
                                  <a:cubicBezTo>
                                    <a:pt x="25" y="47"/>
                                    <a:pt x="25" y="47"/>
                                    <a:pt x="25" y="47"/>
                                  </a:cubicBezTo>
                                  <a:cubicBezTo>
                                    <a:pt x="63" y="47"/>
                                    <a:pt x="63" y="47"/>
                                    <a:pt x="63" y="47"/>
                                  </a:cubicBezTo>
                                  <a:cubicBezTo>
                                    <a:pt x="63" y="43"/>
                                    <a:pt x="63" y="43"/>
                                    <a:pt x="63" y="43"/>
                                  </a:cubicBezTo>
                                  <a:cubicBezTo>
                                    <a:pt x="25" y="43"/>
                                    <a:pt x="25" y="43"/>
                                    <a:pt x="25" y="43"/>
                                  </a:cubicBezTo>
                                  <a:close/>
                                  <a:moveTo>
                                    <a:pt x="10" y="87"/>
                                  </a:moveTo>
                                  <a:cubicBezTo>
                                    <a:pt x="28" y="69"/>
                                    <a:pt x="28" y="69"/>
                                    <a:pt x="28" y="69"/>
                                  </a:cubicBezTo>
                                  <a:cubicBezTo>
                                    <a:pt x="28" y="69"/>
                                    <a:pt x="28" y="68"/>
                                    <a:pt x="28" y="67"/>
                                  </a:cubicBezTo>
                                  <a:cubicBezTo>
                                    <a:pt x="27" y="66"/>
                                    <a:pt x="26" y="66"/>
                                    <a:pt x="25" y="67"/>
                                  </a:cubicBezTo>
                                  <a:cubicBezTo>
                                    <a:pt x="7" y="84"/>
                                    <a:pt x="7" y="84"/>
                                    <a:pt x="7" y="84"/>
                                  </a:cubicBezTo>
                                  <a:cubicBezTo>
                                    <a:pt x="6" y="85"/>
                                    <a:pt x="6" y="86"/>
                                    <a:pt x="7" y="87"/>
                                  </a:cubicBezTo>
                                  <a:cubicBezTo>
                                    <a:pt x="8" y="87"/>
                                    <a:pt x="9" y="87"/>
                                    <a:pt x="10" y="87"/>
                                  </a:cubicBezTo>
                                  <a:close/>
                                  <a:moveTo>
                                    <a:pt x="84" y="84"/>
                                  </a:moveTo>
                                  <a:cubicBezTo>
                                    <a:pt x="66" y="67"/>
                                    <a:pt x="66" y="67"/>
                                    <a:pt x="66" y="67"/>
                                  </a:cubicBezTo>
                                  <a:cubicBezTo>
                                    <a:pt x="65" y="66"/>
                                    <a:pt x="64" y="66"/>
                                    <a:pt x="63" y="67"/>
                                  </a:cubicBezTo>
                                  <a:cubicBezTo>
                                    <a:pt x="62" y="68"/>
                                    <a:pt x="62" y="69"/>
                                    <a:pt x="63" y="69"/>
                                  </a:cubicBezTo>
                                  <a:cubicBezTo>
                                    <a:pt x="81" y="87"/>
                                    <a:pt x="81" y="87"/>
                                    <a:pt x="81" y="87"/>
                                  </a:cubicBezTo>
                                  <a:cubicBezTo>
                                    <a:pt x="82" y="87"/>
                                    <a:pt x="83" y="87"/>
                                    <a:pt x="84" y="87"/>
                                  </a:cubicBezTo>
                                  <a:cubicBezTo>
                                    <a:pt x="85" y="86"/>
                                    <a:pt x="85" y="85"/>
                                    <a:pt x="84" y="8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/>
                        </wps:wsp>
                        <wps:wsp>
                          <wps:cNvPr id="28" name="KSO_Shape"/>
                          <wps:cNvSpPr/>
                          <wps:spPr bwMode="auto">
                            <a:xfrm>
                              <a:off x="7601" y="10391"/>
                              <a:ext cx="234" cy="234"/>
                            </a:xfrm>
                            <a:custGeom>
                              <a:avLst/>
                              <a:gdLst>
                                <a:gd name="T0" fmla="*/ 2147483646 w 5581"/>
                                <a:gd name="T1" fmla="*/ 2147483646 h 5581"/>
                                <a:gd name="T2" fmla="*/ 2147483646 w 5581"/>
                                <a:gd name="T3" fmla="*/ 2147483646 h 5581"/>
                                <a:gd name="T4" fmla="*/ 2147483646 w 5581"/>
                                <a:gd name="T5" fmla="*/ 2147483646 h 5581"/>
                                <a:gd name="T6" fmla="*/ 2147483646 w 5581"/>
                                <a:gd name="T7" fmla="*/ 2147483646 h 5581"/>
                                <a:gd name="T8" fmla="*/ 2147483646 w 5581"/>
                                <a:gd name="T9" fmla="*/ 2147483646 h 5581"/>
                                <a:gd name="T10" fmla="*/ 2147483646 w 5581"/>
                                <a:gd name="T11" fmla="*/ 2147483646 h 5581"/>
                                <a:gd name="T12" fmla="*/ 2147483646 w 5581"/>
                                <a:gd name="T13" fmla="*/ 2147483646 h 5581"/>
                                <a:gd name="T14" fmla="*/ 2147483646 w 5581"/>
                                <a:gd name="T15" fmla="*/ 2147483646 h 5581"/>
                                <a:gd name="T16" fmla="*/ 2147483646 w 5581"/>
                                <a:gd name="T17" fmla="*/ 2147483646 h 5581"/>
                                <a:gd name="T18" fmla="*/ 2147483646 w 5581"/>
                                <a:gd name="T19" fmla="*/ 2147483646 h 5581"/>
                                <a:gd name="T20" fmla="*/ 2147483646 w 5581"/>
                                <a:gd name="T21" fmla="*/ 2147483646 h 5581"/>
                                <a:gd name="T22" fmla="*/ 2147483646 w 5581"/>
                                <a:gd name="T23" fmla="*/ 2147483646 h 5581"/>
                                <a:gd name="T24" fmla="*/ 2147483646 w 5581"/>
                                <a:gd name="T25" fmla="*/ 2147483646 h 5581"/>
                                <a:gd name="T26" fmla="*/ 2147483646 w 5581"/>
                                <a:gd name="T27" fmla="*/ 2147483646 h 5581"/>
                                <a:gd name="T28" fmla="*/ 2147483646 w 5581"/>
                                <a:gd name="T29" fmla="*/ 2147483646 h 5581"/>
                                <a:gd name="T30" fmla="*/ 2147483646 w 5581"/>
                                <a:gd name="T31" fmla="*/ 2147483646 h 5581"/>
                                <a:gd name="T32" fmla="*/ 2147483646 w 5581"/>
                                <a:gd name="T33" fmla="*/ 2147483646 h 5581"/>
                                <a:gd name="T34" fmla="*/ 2147483646 w 5581"/>
                                <a:gd name="T35" fmla="*/ 2147483646 h 5581"/>
                                <a:gd name="T36" fmla="*/ 2147483646 w 5581"/>
                                <a:gd name="T37" fmla="*/ 2147483646 h 5581"/>
                                <a:gd name="T38" fmla="*/ 2147483646 w 5581"/>
                                <a:gd name="T39" fmla="*/ 1352106945 h 5581"/>
                                <a:gd name="T40" fmla="*/ 2147483646 w 5581"/>
                                <a:gd name="T41" fmla="*/ 39730224 h 5581"/>
                                <a:gd name="T42" fmla="*/ 2147483646 w 5581"/>
                                <a:gd name="T43" fmla="*/ 2147483646 h 5581"/>
                                <a:gd name="T44" fmla="*/ 2147483646 w 5581"/>
                                <a:gd name="T45" fmla="*/ 2147483646 h 5581"/>
                                <a:gd name="T46" fmla="*/ 2147483646 w 5581"/>
                                <a:gd name="T47" fmla="*/ 2147483646 h 5581"/>
                                <a:gd name="T48" fmla="*/ 596534997 w 5581"/>
                                <a:gd name="T49" fmla="*/ 2147483646 h 5581"/>
                                <a:gd name="T50" fmla="*/ 39730224 w 5581"/>
                                <a:gd name="T51" fmla="*/ 2147483646 h 5581"/>
                                <a:gd name="T52" fmla="*/ 2147483646 w 5581"/>
                                <a:gd name="T53" fmla="*/ 2147483646 h 5581"/>
                                <a:gd name="T54" fmla="*/ 2147483646 w 5581"/>
                                <a:gd name="T55" fmla="*/ 2147483646 h 5581"/>
                                <a:gd name="T56" fmla="*/ 2147483646 w 5581"/>
                                <a:gd name="T57" fmla="*/ 2147483646 h 5581"/>
                                <a:gd name="T58" fmla="*/ 2147483646 w 5581"/>
                                <a:gd name="T59" fmla="*/ 2147483646 h 5581"/>
                                <a:gd name="T60" fmla="*/ 2147483646 w 5581"/>
                                <a:gd name="T61" fmla="*/ 2147483646 h 5581"/>
                                <a:gd name="T62" fmla="*/ 2147483646 w 5581"/>
                                <a:gd name="T63" fmla="*/ 2147483646 h 5581"/>
                                <a:gd name="T64" fmla="*/ 2147483646 w 5581"/>
                                <a:gd name="T65" fmla="*/ 2147483646 h 5581"/>
                                <a:gd name="T66" fmla="*/ 2147483646 w 5581"/>
                                <a:gd name="T67" fmla="*/ 2147483646 h 5581"/>
                                <a:gd name="T68" fmla="*/ 2147483646 w 5581"/>
                                <a:gd name="T69" fmla="*/ 2147483646 h 5581"/>
                                <a:gd name="T70" fmla="*/ 2147483646 w 5581"/>
                                <a:gd name="T71" fmla="*/ 2147483646 h 5581"/>
                                <a:gd name="T72" fmla="*/ 2147483646 w 5581"/>
                                <a:gd name="T73" fmla="*/ 2147483646 h 5581"/>
                                <a:gd name="T74" fmla="*/ 2147483646 w 5581"/>
                                <a:gd name="T75" fmla="*/ 2147483646 h 5581"/>
                                <a:gd name="T76" fmla="*/ 2147483646 w 5581"/>
                                <a:gd name="T77" fmla="*/ 2147483646 h 5581"/>
                                <a:gd name="T78" fmla="*/ 2147483646 w 5581"/>
                                <a:gd name="T79" fmla="*/ 2147483646 h 5581"/>
                                <a:gd name="T80" fmla="*/ 2147483646 w 5581"/>
                                <a:gd name="T81" fmla="*/ 2147483646 h 5581"/>
                                <a:gd name="T82" fmla="*/ 2147483646 w 5581"/>
                                <a:gd name="T83" fmla="*/ 2147483646 h 5581"/>
                                <a:gd name="T84" fmla="*/ 2147483646 w 5581"/>
                                <a:gd name="T85" fmla="*/ 2147483646 h 5581"/>
                                <a:gd name="T86" fmla="*/ 2147483646 w 5581"/>
                                <a:gd name="T87" fmla="*/ 2147483646 h 5581"/>
                                <a:gd name="T88" fmla="*/ 2147483646 w 5581"/>
                                <a:gd name="T89" fmla="*/ 2147483646 h 5581"/>
                                <a:gd name="T90" fmla="*/ 2147483646 w 5581"/>
                                <a:gd name="T91" fmla="*/ 2147483646 h 5581"/>
                                <a:gd name="T92" fmla="*/ 2147483646 w 5581"/>
                                <a:gd name="T93" fmla="*/ 2147483646 h 5581"/>
                                <a:gd name="T94" fmla="*/ 2147483646 w 5581"/>
                                <a:gd name="T95" fmla="*/ 2147483646 h 5581"/>
                                <a:gd name="T96" fmla="*/ 2147483646 w 5581"/>
                                <a:gd name="T97" fmla="*/ 2147483646 h 5581"/>
                                <a:gd name="T98" fmla="*/ 2147483646 w 5581"/>
                                <a:gd name="T99" fmla="*/ 2147483646 h 5581"/>
                                <a:gd name="T100" fmla="*/ 2147483646 w 5581"/>
                                <a:gd name="T101" fmla="*/ 2147483646 h 5581"/>
                                <a:gd name="T102" fmla="*/ 2147483646 w 5581"/>
                                <a:gd name="T103" fmla="*/ 2147483646 h 5581"/>
                                <a:gd name="T104" fmla="*/ 2147483646 w 5581"/>
                                <a:gd name="T105" fmla="*/ 2147483646 h 5581"/>
                                <a:gd name="T106" fmla="*/ 2147483646 w 5581"/>
                                <a:gd name="T107" fmla="*/ 2147483646 h 5581"/>
                                <a:gd name="T108" fmla="*/ 2147483646 w 5581"/>
                                <a:gd name="T109" fmla="*/ 2147483646 h 5581"/>
                                <a:gd name="T110" fmla="*/ 2147483646 w 5581"/>
                                <a:gd name="T111" fmla="*/ 2147483646 h 5581"/>
                                <a:gd name="T112" fmla="*/ 2147483646 w 5581"/>
                                <a:gd name="T113" fmla="*/ 2147483646 h 5581"/>
                                <a:gd name="T114" fmla="*/ 2147483646 w 5581"/>
                                <a:gd name="T115" fmla="*/ 2147483646 h 5581"/>
                                <a:gd name="T116" fmla="*/ 2147483646 w 5581"/>
                                <a:gd name="T117" fmla="*/ 2147483646 h 5581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</a:gdLst>
                              <a:ahLst/>
                              <a:cxnLst>
                                <a:cxn ang="T118">
                                  <a:pos x="T0" y="T1"/>
                                </a:cxn>
                                <a:cxn ang="T119">
                                  <a:pos x="T2" y="T3"/>
                                </a:cxn>
                                <a:cxn ang="T120">
                                  <a:pos x="T4" y="T5"/>
                                </a:cxn>
                                <a:cxn ang="T121">
                                  <a:pos x="T6" y="T7"/>
                                </a:cxn>
                                <a:cxn ang="T122">
                                  <a:pos x="T8" y="T9"/>
                                </a:cxn>
                                <a:cxn ang="T123">
                                  <a:pos x="T10" y="T11"/>
                                </a:cxn>
                                <a:cxn ang="T124">
                                  <a:pos x="T12" y="T13"/>
                                </a:cxn>
                                <a:cxn ang="T125">
                                  <a:pos x="T14" y="T15"/>
                                </a:cxn>
                                <a:cxn ang="T126">
                                  <a:pos x="T16" y="T17"/>
                                </a:cxn>
                                <a:cxn ang="T127">
                                  <a:pos x="T18" y="T19"/>
                                </a:cxn>
                                <a:cxn ang="T128">
                                  <a:pos x="T20" y="T21"/>
                                </a:cxn>
                                <a:cxn ang="T129">
                                  <a:pos x="T22" y="T23"/>
                                </a:cxn>
                                <a:cxn ang="T130">
                                  <a:pos x="T24" y="T25"/>
                                </a:cxn>
                                <a:cxn ang="T131">
                                  <a:pos x="T26" y="T27"/>
                                </a:cxn>
                                <a:cxn ang="T132">
                                  <a:pos x="T28" y="T29"/>
                                </a:cxn>
                                <a:cxn ang="T133">
                                  <a:pos x="T30" y="T31"/>
                                </a:cxn>
                                <a:cxn ang="T134">
                                  <a:pos x="T32" y="T33"/>
                                </a:cxn>
                                <a:cxn ang="T135">
                                  <a:pos x="T34" y="T35"/>
                                </a:cxn>
                                <a:cxn ang="T136">
                                  <a:pos x="T36" y="T37"/>
                                </a:cxn>
                                <a:cxn ang="T137">
                                  <a:pos x="T38" y="T39"/>
                                </a:cxn>
                                <a:cxn ang="T138">
                                  <a:pos x="T40" y="T41"/>
                                </a:cxn>
                                <a:cxn ang="T139">
                                  <a:pos x="T42" y="T43"/>
                                </a:cxn>
                                <a:cxn ang="T140">
                                  <a:pos x="T44" y="T45"/>
                                </a:cxn>
                                <a:cxn ang="T141">
                                  <a:pos x="T46" y="T47"/>
                                </a:cxn>
                                <a:cxn ang="T142">
                                  <a:pos x="T48" y="T49"/>
                                </a:cxn>
                                <a:cxn ang="T143">
                                  <a:pos x="T50" y="T51"/>
                                </a:cxn>
                                <a:cxn ang="T144">
                                  <a:pos x="T52" y="T53"/>
                                </a:cxn>
                                <a:cxn ang="T145">
                                  <a:pos x="T54" y="T55"/>
                                </a:cxn>
                                <a:cxn ang="T146">
                                  <a:pos x="T56" y="T57"/>
                                </a:cxn>
                                <a:cxn ang="T147">
                                  <a:pos x="T58" y="T59"/>
                                </a:cxn>
                                <a:cxn ang="T148">
                                  <a:pos x="T60" y="T61"/>
                                </a:cxn>
                                <a:cxn ang="T149">
                                  <a:pos x="T62" y="T63"/>
                                </a:cxn>
                                <a:cxn ang="T150">
                                  <a:pos x="T64" y="T65"/>
                                </a:cxn>
                                <a:cxn ang="T151">
                                  <a:pos x="T66" y="T67"/>
                                </a:cxn>
                                <a:cxn ang="T152">
                                  <a:pos x="T68" y="T69"/>
                                </a:cxn>
                                <a:cxn ang="T153">
                                  <a:pos x="T70" y="T71"/>
                                </a:cxn>
                                <a:cxn ang="T154">
                                  <a:pos x="T72" y="T73"/>
                                </a:cxn>
                                <a:cxn ang="T155">
                                  <a:pos x="T74" y="T75"/>
                                </a:cxn>
                                <a:cxn ang="T156">
                                  <a:pos x="T76" y="T77"/>
                                </a:cxn>
                                <a:cxn ang="T157">
                                  <a:pos x="T78" y="T79"/>
                                </a:cxn>
                                <a:cxn ang="T158">
                                  <a:pos x="T80" y="T81"/>
                                </a:cxn>
                                <a:cxn ang="T159">
                                  <a:pos x="T82" y="T83"/>
                                </a:cxn>
                                <a:cxn ang="T160">
                                  <a:pos x="T84" y="T85"/>
                                </a:cxn>
                                <a:cxn ang="T161">
                                  <a:pos x="T86" y="T87"/>
                                </a:cxn>
                                <a:cxn ang="T162">
                                  <a:pos x="T88" y="T89"/>
                                </a:cxn>
                                <a:cxn ang="T163">
                                  <a:pos x="T90" y="T91"/>
                                </a:cxn>
                                <a:cxn ang="T164">
                                  <a:pos x="T92" y="T93"/>
                                </a:cxn>
                                <a:cxn ang="T165">
                                  <a:pos x="T94" y="T95"/>
                                </a:cxn>
                                <a:cxn ang="T166">
                                  <a:pos x="T96" y="T97"/>
                                </a:cxn>
                                <a:cxn ang="T167">
                                  <a:pos x="T98" y="T99"/>
                                </a:cxn>
                                <a:cxn ang="T168">
                                  <a:pos x="T100" y="T101"/>
                                </a:cxn>
                                <a:cxn ang="T169">
                                  <a:pos x="T102" y="T103"/>
                                </a:cxn>
                                <a:cxn ang="T170">
                                  <a:pos x="T104" y="T105"/>
                                </a:cxn>
                                <a:cxn ang="T171">
                                  <a:pos x="T106" y="T107"/>
                                </a:cxn>
                                <a:cxn ang="T172">
                                  <a:pos x="T108" y="T109"/>
                                </a:cxn>
                                <a:cxn ang="T173">
                                  <a:pos x="T110" y="T111"/>
                                </a:cxn>
                                <a:cxn ang="T174">
                                  <a:pos x="T112" y="T113"/>
                                </a:cxn>
                                <a:cxn ang="T175">
                                  <a:pos x="T114" y="T115"/>
                                </a:cxn>
                                <a:cxn ang="T176">
                                  <a:pos x="T116" y="T117"/>
                                </a:cxn>
                              </a:cxnLst>
                              <a:rect l="0" t="0" r="r" b="b"/>
                              <a:pathLst>
                                <a:path w="5581" h="5581">
                                  <a:moveTo>
                                    <a:pt x="5522" y="4281"/>
                                  </a:moveTo>
                                  <a:lnTo>
                                    <a:pt x="5522" y="4281"/>
                                  </a:lnTo>
                                  <a:lnTo>
                                    <a:pt x="5508" y="4269"/>
                                  </a:lnTo>
                                  <a:lnTo>
                                    <a:pt x="5494" y="4258"/>
                                  </a:lnTo>
                                  <a:lnTo>
                                    <a:pt x="5494" y="4257"/>
                                  </a:lnTo>
                                  <a:lnTo>
                                    <a:pt x="4294" y="3400"/>
                                  </a:lnTo>
                                  <a:lnTo>
                                    <a:pt x="4293" y="3401"/>
                                  </a:lnTo>
                                  <a:lnTo>
                                    <a:pt x="4278" y="3390"/>
                                  </a:lnTo>
                                  <a:lnTo>
                                    <a:pt x="4262" y="3382"/>
                                  </a:lnTo>
                                  <a:lnTo>
                                    <a:pt x="4245" y="3375"/>
                                  </a:lnTo>
                                  <a:lnTo>
                                    <a:pt x="4229" y="3369"/>
                                  </a:lnTo>
                                  <a:lnTo>
                                    <a:pt x="4211" y="3364"/>
                                  </a:lnTo>
                                  <a:lnTo>
                                    <a:pt x="4194" y="3361"/>
                                  </a:lnTo>
                                  <a:lnTo>
                                    <a:pt x="4176" y="3360"/>
                                  </a:lnTo>
                                  <a:lnTo>
                                    <a:pt x="4158" y="3361"/>
                                  </a:lnTo>
                                  <a:lnTo>
                                    <a:pt x="4140" y="3363"/>
                                  </a:lnTo>
                                  <a:lnTo>
                                    <a:pt x="4123" y="3366"/>
                                  </a:lnTo>
                                  <a:lnTo>
                                    <a:pt x="4105" y="3371"/>
                                  </a:lnTo>
                                  <a:lnTo>
                                    <a:pt x="4089" y="3378"/>
                                  </a:lnTo>
                                  <a:lnTo>
                                    <a:pt x="4072" y="3387"/>
                                  </a:lnTo>
                                  <a:lnTo>
                                    <a:pt x="4056" y="3396"/>
                                  </a:lnTo>
                                  <a:lnTo>
                                    <a:pt x="4042" y="3407"/>
                                  </a:lnTo>
                                  <a:lnTo>
                                    <a:pt x="4027" y="3420"/>
                                  </a:lnTo>
                                  <a:lnTo>
                                    <a:pt x="4018" y="3432"/>
                                  </a:lnTo>
                                  <a:lnTo>
                                    <a:pt x="4008" y="3444"/>
                                  </a:lnTo>
                                  <a:lnTo>
                                    <a:pt x="4004" y="3451"/>
                                  </a:lnTo>
                                  <a:lnTo>
                                    <a:pt x="3999" y="3458"/>
                                  </a:lnTo>
                                  <a:lnTo>
                                    <a:pt x="3971" y="3498"/>
                                  </a:lnTo>
                                  <a:lnTo>
                                    <a:pt x="3951" y="3529"/>
                                  </a:lnTo>
                                  <a:lnTo>
                                    <a:pt x="3920" y="3579"/>
                                  </a:lnTo>
                                  <a:lnTo>
                                    <a:pt x="3892" y="3627"/>
                                  </a:lnTo>
                                  <a:lnTo>
                                    <a:pt x="3875" y="3655"/>
                                  </a:lnTo>
                                  <a:lnTo>
                                    <a:pt x="3854" y="3688"/>
                                  </a:lnTo>
                                  <a:lnTo>
                                    <a:pt x="3818" y="3747"/>
                                  </a:lnTo>
                                  <a:lnTo>
                                    <a:pt x="3782" y="3812"/>
                                  </a:lnTo>
                                  <a:lnTo>
                                    <a:pt x="3745" y="3882"/>
                                  </a:lnTo>
                                  <a:lnTo>
                                    <a:pt x="3707" y="3959"/>
                                  </a:lnTo>
                                  <a:lnTo>
                                    <a:pt x="3667" y="4040"/>
                                  </a:lnTo>
                                  <a:lnTo>
                                    <a:pt x="3629" y="4127"/>
                                  </a:lnTo>
                                  <a:lnTo>
                                    <a:pt x="3589" y="4218"/>
                                  </a:lnTo>
                                  <a:lnTo>
                                    <a:pt x="3550" y="4311"/>
                                  </a:lnTo>
                                  <a:lnTo>
                                    <a:pt x="3517" y="4305"/>
                                  </a:lnTo>
                                  <a:lnTo>
                                    <a:pt x="3484" y="4298"/>
                                  </a:lnTo>
                                  <a:lnTo>
                                    <a:pt x="3450" y="4289"/>
                                  </a:lnTo>
                                  <a:lnTo>
                                    <a:pt x="3416" y="4280"/>
                                  </a:lnTo>
                                  <a:lnTo>
                                    <a:pt x="3380" y="4269"/>
                                  </a:lnTo>
                                  <a:lnTo>
                                    <a:pt x="3343" y="4256"/>
                                  </a:lnTo>
                                  <a:lnTo>
                                    <a:pt x="3306" y="4241"/>
                                  </a:lnTo>
                                  <a:lnTo>
                                    <a:pt x="3267" y="4227"/>
                                  </a:lnTo>
                                  <a:lnTo>
                                    <a:pt x="3229" y="4209"/>
                                  </a:lnTo>
                                  <a:lnTo>
                                    <a:pt x="3189" y="4191"/>
                                  </a:lnTo>
                                  <a:lnTo>
                                    <a:pt x="3149" y="4171"/>
                                  </a:lnTo>
                                  <a:lnTo>
                                    <a:pt x="3107" y="4150"/>
                                  </a:lnTo>
                                  <a:lnTo>
                                    <a:pt x="3065" y="4128"/>
                                  </a:lnTo>
                                  <a:lnTo>
                                    <a:pt x="3023" y="4104"/>
                                  </a:lnTo>
                                  <a:lnTo>
                                    <a:pt x="2980" y="4077"/>
                                  </a:lnTo>
                                  <a:lnTo>
                                    <a:pt x="2936" y="4051"/>
                                  </a:lnTo>
                                  <a:lnTo>
                                    <a:pt x="2891" y="4022"/>
                                  </a:lnTo>
                                  <a:lnTo>
                                    <a:pt x="2846" y="3992"/>
                                  </a:lnTo>
                                  <a:lnTo>
                                    <a:pt x="2800" y="3960"/>
                                  </a:lnTo>
                                  <a:lnTo>
                                    <a:pt x="2754" y="3928"/>
                                  </a:lnTo>
                                  <a:lnTo>
                                    <a:pt x="2707" y="3893"/>
                                  </a:lnTo>
                                  <a:lnTo>
                                    <a:pt x="2659" y="3857"/>
                                  </a:lnTo>
                                  <a:lnTo>
                                    <a:pt x="2612" y="3820"/>
                                  </a:lnTo>
                                  <a:lnTo>
                                    <a:pt x="2563" y="3782"/>
                                  </a:lnTo>
                                  <a:lnTo>
                                    <a:pt x="2515" y="3741"/>
                                  </a:lnTo>
                                  <a:lnTo>
                                    <a:pt x="2465" y="3699"/>
                                  </a:lnTo>
                                  <a:lnTo>
                                    <a:pt x="2416" y="3656"/>
                                  </a:lnTo>
                                  <a:lnTo>
                                    <a:pt x="2366" y="3612"/>
                                  </a:lnTo>
                                  <a:lnTo>
                                    <a:pt x="2315" y="3565"/>
                                  </a:lnTo>
                                  <a:lnTo>
                                    <a:pt x="2265" y="3517"/>
                                  </a:lnTo>
                                  <a:lnTo>
                                    <a:pt x="2214" y="3468"/>
                                  </a:lnTo>
                                  <a:lnTo>
                                    <a:pt x="2163" y="3418"/>
                                  </a:lnTo>
                                  <a:lnTo>
                                    <a:pt x="2112" y="3366"/>
                                  </a:lnTo>
                                  <a:lnTo>
                                    <a:pt x="2063" y="3316"/>
                                  </a:lnTo>
                                  <a:lnTo>
                                    <a:pt x="2015" y="3265"/>
                                  </a:lnTo>
                                  <a:lnTo>
                                    <a:pt x="1970" y="3214"/>
                                  </a:lnTo>
                                  <a:lnTo>
                                    <a:pt x="1925" y="3165"/>
                                  </a:lnTo>
                                  <a:lnTo>
                                    <a:pt x="1881" y="3115"/>
                                  </a:lnTo>
                                  <a:lnTo>
                                    <a:pt x="1840" y="3066"/>
                                  </a:lnTo>
                                  <a:lnTo>
                                    <a:pt x="1800" y="3018"/>
                                  </a:lnTo>
                                  <a:lnTo>
                                    <a:pt x="1761" y="2969"/>
                                  </a:lnTo>
                                  <a:lnTo>
                                    <a:pt x="1723" y="2921"/>
                                  </a:lnTo>
                                  <a:lnTo>
                                    <a:pt x="1688" y="2874"/>
                                  </a:lnTo>
                                  <a:lnTo>
                                    <a:pt x="1653" y="2828"/>
                                  </a:lnTo>
                                  <a:lnTo>
                                    <a:pt x="1620" y="2781"/>
                                  </a:lnTo>
                                  <a:lnTo>
                                    <a:pt x="1589" y="2735"/>
                                  </a:lnTo>
                                  <a:lnTo>
                                    <a:pt x="1559" y="2690"/>
                                  </a:lnTo>
                                  <a:lnTo>
                                    <a:pt x="1530" y="2646"/>
                                  </a:lnTo>
                                  <a:lnTo>
                                    <a:pt x="1504" y="2601"/>
                                  </a:lnTo>
                                  <a:lnTo>
                                    <a:pt x="1477" y="2558"/>
                                  </a:lnTo>
                                  <a:lnTo>
                                    <a:pt x="1454" y="2515"/>
                                  </a:lnTo>
                                  <a:lnTo>
                                    <a:pt x="1431" y="2473"/>
                                  </a:lnTo>
                                  <a:lnTo>
                                    <a:pt x="1410" y="2432"/>
                                  </a:lnTo>
                                  <a:lnTo>
                                    <a:pt x="1390" y="2392"/>
                                  </a:lnTo>
                                  <a:lnTo>
                                    <a:pt x="1372" y="2352"/>
                                  </a:lnTo>
                                  <a:lnTo>
                                    <a:pt x="1355" y="2313"/>
                                  </a:lnTo>
                                  <a:lnTo>
                                    <a:pt x="1340" y="2276"/>
                                  </a:lnTo>
                                  <a:lnTo>
                                    <a:pt x="1325" y="2237"/>
                                  </a:lnTo>
                                  <a:lnTo>
                                    <a:pt x="1312" y="2201"/>
                                  </a:lnTo>
                                  <a:lnTo>
                                    <a:pt x="1301" y="2165"/>
                                  </a:lnTo>
                                  <a:lnTo>
                                    <a:pt x="1292" y="2131"/>
                                  </a:lnTo>
                                  <a:lnTo>
                                    <a:pt x="1284" y="2097"/>
                                  </a:lnTo>
                                  <a:lnTo>
                                    <a:pt x="1276" y="2064"/>
                                  </a:lnTo>
                                  <a:lnTo>
                                    <a:pt x="1272" y="2031"/>
                                  </a:lnTo>
                                  <a:lnTo>
                                    <a:pt x="1365" y="1992"/>
                                  </a:lnTo>
                                  <a:lnTo>
                                    <a:pt x="1455" y="1952"/>
                                  </a:lnTo>
                                  <a:lnTo>
                                    <a:pt x="1541" y="1913"/>
                                  </a:lnTo>
                                  <a:lnTo>
                                    <a:pt x="1622" y="1875"/>
                                  </a:lnTo>
                                  <a:lnTo>
                                    <a:pt x="1699" y="1836"/>
                                  </a:lnTo>
                                  <a:lnTo>
                                    <a:pt x="1770" y="1799"/>
                                  </a:lnTo>
                                  <a:lnTo>
                                    <a:pt x="1835" y="1763"/>
                                  </a:lnTo>
                                  <a:lnTo>
                                    <a:pt x="1893" y="1727"/>
                                  </a:lnTo>
                                  <a:lnTo>
                                    <a:pt x="1926" y="1706"/>
                                  </a:lnTo>
                                  <a:lnTo>
                                    <a:pt x="1954" y="1689"/>
                                  </a:lnTo>
                                  <a:lnTo>
                                    <a:pt x="2002" y="1661"/>
                                  </a:lnTo>
                                  <a:lnTo>
                                    <a:pt x="2052" y="1630"/>
                                  </a:lnTo>
                                  <a:lnTo>
                                    <a:pt x="2083" y="1610"/>
                                  </a:lnTo>
                                  <a:lnTo>
                                    <a:pt x="2123" y="1584"/>
                                  </a:lnTo>
                                  <a:lnTo>
                                    <a:pt x="2137" y="1573"/>
                                  </a:lnTo>
                                  <a:lnTo>
                                    <a:pt x="2138" y="1572"/>
                                  </a:lnTo>
                                  <a:lnTo>
                                    <a:pt x="2149" y="1563"/>
                                  </a:lnTo>
                                  <a:lnTo>
                                    <a:pt x="2161" y="1554"/>
                                  </a:lnTo>
                                  <a:lnTo>
                                    <a:pt x="2174" y="1539"/>
                                  </a:lnTo>
                                  <a:lnTo>
                                    <a:pt x="2185" y="1524"/>
                                  </a:lnTo>
                                  <a:lnTo>
                                    <a:pt x="2195" y="1508"/>
                                  </a:lnTo>
                                  <a:lnTo>
                                    <a:pt x="2203" y="1493"/>
                                  </a:lnTo>
                                  <a:lnTo>
                                    <a:pt x="2210" y="1476"/>
                                  </a:lnTo>
                                  <a:lnTo>
                                    <a:pt x="2215" y="1458"/>
                                  </a:lnTo>
                                  <a:lnTo>
                                    <a:pt x="2219" y="1441"/>
                                  </a:lnTo>
                                  <a:lnTo>
                                    <a:pt x="2220" y="1423"/>
                                  </a:lnTo>
                                  <a:lnTo>
                                    <a:pt x="2221" y="1405"/>
                                  </a:lnTo>
                                  <a:lnTo>
                                    <a:pt x="2220" y="1387"/>
                                  </a:lnTo>
                                  <a:lnTo>
                                    <a:pt x="2217" y="1370"/>
                                  </a:lnTo>
                                  <a:lnTo>
                                    <a:pt x="2213" y="1353"/>
                                  </a:lnTo>
                                  <a:lnTo>
                                    <a:pt x="2208" y="1336"/>
                                  </a:lnTo>
                                  <a:lnTo>
                                    <a:pt x="2201" y="1319"/>
                                  </a:lnTo>
                                  <a:lnTo>
                                    <a:pt x="2191" y="1302"/>
                                  </a:lnTo>
                                  <a:lnTo>
                                    <a:pt x="2181" y="1287"/>
                                  </a:lnTo>
                                  <a:lnTo>
                                    <a:pt x="2181" y="1285"/>
                                  </a:lnTo>
                                  <a:lnTo>
                                    <a:pt x="1325" y="87"/>
                                  </a:lnTo>
                                  <a:lnTo>
                                    <a:pt x="1323" y="87"/>
                                  </a:lnTo>
                                  <a:lnTo>
                                    <a:pt x="1312" y="73"/>
                                  </a:lnTo>
                                  <a:lnTo>
                                    <a:pt x="1300" y="58"/>
                                  </a:lnTo>
                                  <a:lnTo>
                                    <a:pt x="1286" y="46"/>
                                  </a:lnTo>
                                  <a:lnTo>
                                    <a:pt x="1270" y="34"/>
                                  </a:lnTo>
                                  <a:lnTo>
                                    <a:pt x="1255" y="25"/>
                                  </a:lnTo>
                                  <a:lnTo>
                                    <a:pt x="1238" y="16"/>
                                  </a:lnTo>
                                  <a:lnTo>
                                    <a:pt x="1221" y="10"/>
                                  </a:lnTo>
                                  <a:lnTo>
                                    <a:pt x="1203" y="6"/>
                                  </a:lnTo>
                                  <a:lnTo>
                                    <a:pt x="1187" y="2"/>
                                  </a:lnTo>
                                  <a:lnTo>
                                    <a:pt x="1169" y="0"/>
                                  </a:lnTo>
                                  <a:lnTo>
                                    <a:pt x="1149" y="0"/>
                                  </a:lnTo>
                                  <a:lnTo>
                                    <a:pt x="1131" y="1"/>
                                  </a:lnTo>
                                  <a:lnTo>
                                    <a:pt x="1114" y="3"/>
                                  </a:lnTo>
                                  <a:lnTo>
                                    <a:pt x="1097" y="8"/>
                                  </a:lnTo>
                                  <a:lnTo>
                                    <a:pt x="1079" y="14"/>
                                  </a:lnTo>
                                  <a:lnTo>
                                    <a:pt x="1062" y="22"/>
                                  </a:lnTo>
                                  <a:lnTo>
                                    <a:pt x="1046" y="31"/>
                                  </a:lnTo>
                                  <a:lnTo>
                                    <a:pt x="1031" y="42"/>
                                  </a:lnTo>
                                  <a:lnTo>
                                    <a:pt x="924" y="116"/>
                                  </a:lnTo>
                                  <a:lnTo>
                                    <a:pt x="819" y="191"/>
                                  </a:lnTo>
                                  <a:lnTo>
                                    <a:pt x="717" y="268"/>
                                  </a:lnTo>
                                  <a:lnTo>
                                    <a:pt x="668" y="306"/>
                                  </a:lnTo>
                                  <a:lnTo>
                                    <a:pt x="619" y="344"/>
                                  </a:lnTo>
                                  <a:lnTo>
                                    <a:pt x="571" y="384"/>
                                  </a:lnTo>
                                  <a:lnTo>
                                    <a:pt x="525" y="423"/>
                                  </a:lnTo>
                                  <a:lnTo>
                                    <a:pt x="480" y="463"/>
                                  </a:lnTo>
                                  <a:lnTo>
                                    <a:pt x="436" y="504"/>
                                  </a:lnTo>
                                  <a:lnTo>
                                    <a:pt x="394" y="543"/>
                                  </a:lnTo>
                                  <a:lnTo>
                                    <a:pt x="353" y="584"/>
                                  </a:lnTo>
                                  <a:lnTo>
                                    <a:pt x="315" y="625"/>
                                  </a:lnTo>
                                  <a:lnTo>
                                    <a:pt x="278" y="667"/>
                                  </a:lnTo>
                                  <a:lnTo>
                                    <a:pt x="242" y="708"/>
                                  </a:lnTo>
                                  <a:lnTo>
                                    <a:pt x="208" y="750"/>
                                  </a:lnTo>
                                  <a:lnTo>
                                    <a:pt x="177" y="792"/>
                                  </a:lnTo>
                                  <a:lnTo>
                                    <a:pt x="149" y="835"/>
                                  </a:lnTo>
                                  <a:lnTo>
                                    <a:pt x="122" y="878"/>
                                  </a:lnTo>
                                  <a:lnTo>
                                    <a:pt x="97" y="922"/>
                                  </a:lnTo>
                                  <a:lnTo>
                                    <a:pt x="76" y="966"/>
                                  </a:lnTo>
                                  <a:lnTo>
                                    <a:pt x="56" y="1010"/>
                                  </a:lnTo>
                                  <a:lnTo>
                                    <a:pt x="40" y="1054"/>
                                  </a:lnTo>
                                  <a:lnTo>
                                    <a:pt x="25" y="1100"/>
                                  </a:lnTo>
                                  <a:lnTo>
                                    <a:pt x="20" y="1123"/>
                                  </a:lnTo>
                                  <a:lnTo>
                                    <a:pt x="15" y="1145"/>
                                  </a:lnTo>
                                  <a:lnTo>
                                    <a:pt x="11" y="1168"/>
                                  </a:lnTo>
                                  <a:lnTo>
                                    <a:pt x="6" y="1191"/>
                                  </a:lnTo>
                                  <a:lnTo>
                                    <a:pt x="4" y="1215"/>
                                  </a:lnTo>
                                  <a:lnTo>
                                    <a:pt x="1" y="1238"/>
                                  </a:lnTo>
                                  <a:lnTo>
                                    <a:pt x="0" y="1262"/>
                                  </a:lnTo>
                                  <a:lnTo>
                                    <a:pt x="0" y="1284"/>
                                  </a:lnTo>
                                  <a:lnTo>
                                    <a:pt x="0" y="1308"/>
                                  </a:lnTo>
                                  <a:lnTo>
                                    <a:pt x="1" y="1332"/>
                                  </a:lnTo>
                                  <a:lnTo>
                                    <a:pt x="3" y="1356"/>
                                  </a:lnTo>
                                  <a:lnTo>
                                    <a:pt x="6" y="1380"/>
                                  </a:lnTo>
                                  <a:lnTo>
                                    <a:pt x="15" y="1433"/>
                                  </a:lnTo>
                                  <a:lnTo>
                                    <a:pt x="26" y="1490"/>
                                  </a:lnTo>
                                  <a:lnTo>
                                    <a:pt x="41" y="1550"/>
                                  </a:lnTo>
                                  <a:lnTo>
                                    <a:pt x="60" y="1615"/>
                                  </a:lnTo>
                                  <a:lnTo>
                                    <a:pt x="82" y="1682"/>
                                  </a:lnTo>
                                  <a:lnTo>
                                    <a:pt x="105" y="1751"/>
                                  </a:lnTo>
                                  <a:lnTo>
                                    <a:pt x="133" y="1824"/>
                                  </a:lnTo>
                                  <a:lnTo>
                                    <a:pt x="163" y="1900"/>
                                  </a:lnTo>
                                  <a:lnTo>
                                    <a:pt x="196" y="1976"/>
                                  </a:lnTo>
                                  <a:lnTo>
                                    <a:pt x="232" y="2057"/>
                                  </a:lnTo>
                                  <a:lnTo>
                                    <a:pt x="272" y="2138"/>
                                  </a:lnTo>
                                  <a:lnTo>
                                    <a:pt x="313" y="2222"/>
                                  </a:lnTo>
                                  <a:lnTo>
                                    <a:pt x="357" y="2308"/>
                                  </a:lnTo>
                                  <a:lnTo>
                                    <a:pt x="404" y="2394"/>
                                  </a:lnTo>
                                  <a:lnTo>
                                    <a:pt x="453" y="2483"/>
                                  </a:lnTo>
                                  <a:lnTo>
                                    <a:pt x="503" y="2571"/>
                                  </a:lnTo>
                                  <a:lnTo>
                                    <a:pt x="557" y="2661"/>
                                  </a:lnTo>
                                  <a:lnTo>
                                    <a:pt x="613" y="2752"/>
                                  </a:lnTo>
                                  <a:lnTo>
                                    <a:pt x="671" y="2843"/>
                                  </a:lnTo>
                                  <a:lnTo>
                                    <a:pt x="730" y="2935"/>
                                  </a:lnTo>
                                  <a:lnTo>
                                    <a:pt x="793" y="3026"/>
                                  </a:lnTo>
                                  <a:lnTo>
                                    <a:pt x="856" y="3118"/>
                                  </a:lnTo>
                                  <a:lnTo>
                                    <a:pt x="922" y="3209"/>
                                  </a:lnTo>
                                  <a:lnTo>
                                    <a:pt x="990" y="3300"/>
                                  </a:lnTo>
                                  <a:lnTo>
                                    <a:pt x="1060" y="3391"/>
                                  </a:lnTo>
                                  <a:lnTo>
                                    <a:pt x="1130" y="3481"/>
                                  </a:lnTo>
                                  <a:lnTo>
                                    <a:pt x="1203" y="3570"/>
                                  </a:lnTo>
                                  <a:lnTo>
                                    <a:pt x="1278" y="3657"/>
                                  </a:lnTo>
                                  <a:lnTo>
                                    <a:pt x="1353" y="3743"/>
                                  </a:lnTo>
                                  <a:lnTo>
                                    <a:pt x="1430" y="3828"/>
                                  </a:lnTo>
                                  <a:lnTo>
                                    <a:pt x="1509" y="3912"/>
                                  </a:lnTo>
                                  <a:lnTo>
                                    <a:pt x="1588" y="3994"/>
                                  </a:lnTo>
                                  <a:lnTo>
                                    <a:pt x="1669" y="4073"/>
                                  </a:lnTo>
                                  <a:lnTo>
                                    <a:pt x="1753" y="4150"/>
                                  </a:lnTo>
                                  <a:lnTo>
                                    <a:pt x="1837" y="4228"/>
                                  </a:lnTo>
                                  <a:lnTo>
                                    <a:pt x="1924" y="4304"/>
                                  </a:lnTo>
                                  <a:lnTo>
                                    <a:pt x="2011" y="4378"/>
                                  </a:lnTo>
                                  <a:lnTo>
                                    <a:pt x="2100" y="4451"/>
                                  </a:lnTo>
                                  <a:lnTo>
                                    <a:pt x="2190" y="4522"/>
                                  </a:lnTo>
                                  <a:lnTo>
                                    <a:pt x="2281" y="4591"/>
                                  </a:lnTo>
                                  <a:lnTo>
                                    <a:pt x="2372" y="4658"/>
                                  </a:lnTo>
                                  <a:lnTo>
                                    <a:pt x="2463" y="4724"/>
                                  </a:lnTo>
                                  <a:lnTo>
                                    <a:pt x="2555" y="4789"/>
                                  </a:lnTo>
                                  <a:lnTo>
                                    <a:pt x="2646" y="4851"/>
                                  </a:lnTo>
                                  <a:lnTo>
                                    <a:pt x="2738" y="4911"/>
                                  </a:lnTo>
                                  <a:lnTo>
                                    <a:pt x="2829" y="4968"/>
                                  </a:lnTo>
                                  <a:lnTo>
                                    <a:pt x="2920" y="5024"/>
                                  </a:lnTo>
                                  <a:lnTo>
                                    <a:pt x="3010" y="5078"/>
                                  </a:lnTo>
                                  <a:lnTo>
                                    <a:pt x="3100" y="5129"/>
                                  </a:lnTo>
                                  <a:lnTo>
                                    <a:pt x="3187" y="5178"/>
                                  </a:lnTo>
                                  <a:lnTo>
                                    <a:pt x="3274" y="5224"/>
                                  </a:lnTo>
                                  <a:lnTo>
                                    <a:pt x="3359" y="5269"/>
                                  </a:lnTo>
                                  <a:lnTo>
                                    <a:pt x="3443" y="5309"/>
                                  </a:lnTo>
                                  <a:lnTo>
                                    <a:pt x="3525" y="5349"/>
                                  </a:lnTo>
                                  <a:lnTo>
                                    <a:pt x="3605" y="5385"/>
                                  </a:lnTo>
                                  <a:lnTo>
                                    <a:pt x="3683" y="5417"/>
                                  </a:lnTo>
                                  <a:lnTo>
                                    <a:pt x="3757" y="5448"/>
                                  </a:lnTo>
                                  <a:lnTo>
                                    <a:pt x="3830" y="5476"/>
                                  </a:lnTo>
                                  <a:lnTo>
                                    <a:pt x="3901" y="5500"/>
                                  </a:lnTo>
                                  <a:lnTo>
                                    <a:pt x="3966" y="5521"/>
                                  </a:lnTo>
                                  <a:lnTo>
                                    <a:pt x="4031" y="5539"/>
                                  </a:lnTo>
                                  <a:lnTo>
                                    <a:pt x="4091" y="5555"/>
                                  </a:lnTo>
                                  <a:lnTo>
                                    <a:pt x="4148" y="5567"/>
                                  </a:lnTo>
                                  <a:lnTo>
                                    <a:pt x="4201" y="5575"/>
                                  </a:lnTo>
                                  <a:lnTo>
                                    <a:pt x="4225" y="5578"/>
                                  </a:lnTo>
                                  <a:lnTo>
                                    <a:pt x="4249" y="5580"/>
                                  </a:lnTo>
                                  <a:lnTo>
                                    <a:pt x="4273" y="5581"/>
                                  </a:lnTo>
                                  <a:lnTo>
                                    <a:pt x="4297" y="5581"/>
                                  </a:lnTo>
                                  <a:lnTo>
                                    <a:pt x="4320" y="5581"/>
                                  </a:lnTo>
                                  <a:lnTo>
                                    <a:pt x="4344" y="5579"/>
                                  </a:lnTo>
                                  <a:lnTo>
                                    <a:pt x="4366" y="5578"/>
                                  </a:lnTo>
                                  <a:lnTo>
                                    <a:pt x="4390" y="5574"/>
                                  </a:lnTo>
                                  <a:lnTo>
                                    <a:pt x="4413" y="5570"/>
                                  </a:lnTo>
                                  <a:lnTo>
                                    <a:pt x="4436" y="5567"/>
                                  </a:lnTo>
                                  <a:lnTo>
                                    <a:pt x="4458" y="5561"/>
                                  </a:lnTo>
                                  <a:lnTo>
                                    <a:pt x="4481" y="5555"/>
                                  </a:lnTo>
                                  <a:lnTo>
                                    <a:pt x="4527" y="5542"/>
                                  </a:lnTo>
                                  <a:lnTo>
                                    <a:pt x="4571" y="5525"/>
                                  </a:lnTo>
                                  <a:lnTo>
                                    <a:pt x="4615" y="5506"/>
                                  </a:lnTo>
                                  <a:lnTo>
                                    <a:pt x="4660" y="5483"/>
                                  </a:lnTo>
                                  <a:lnTo>
                                    <a:pt x="4703" y="5459"/>
                                  </a:lnTo>
                                  <a:lnTo>
                                    <a:pt x="4746" y="5433"/>
                                  </a:lnTo>
                                  <a:lnTo>
                                    <a:pt x="4789" y="5404"/>
                                  </a:lnTo>
                                  <a:lnTo>
                                    <a:pt x="4831" y="5373"/>
                                  </a:lnTo>
                                  <a:lnTo>
                                    <a:pt x="4873" y="5339"/>
                                  </a:lnTo>
                                  <a:lnTo>
                                    <a:pt x="4915" y="5303"/>
                                  </a:lnTo>
                                  <a:lnTo>
                                    <a:pt x="4956" y="5266"/>
                                  </a:lnTo>
                                  <a:lnTo>
                                    <a:pt x="4997" y="5228"/>
                                  </a:lnTo>
                                  <a:lnTo>
                                    <a:pt x="5038" y="5187"/>
                                  </a:lnTo>
                                  <a:lnTo>
                                    <a:pt x="5077" y="5145"/>
                                  </a:lnTo>
                                  <a:lnTo>
                                    <a:pt x="5118" y="5101"/>
                                  </a:lnTo>
                                  <a:lnTo>
                                    <a:pt x="5158" y="5057"/>
                                  </a:lnTo>
                                  <a:lnTo>
                                    <a:pt x="5197" y="5010"/>
                                  </a:lnTo>
                                  <a:lnTo>
                                    <a:pt x="5237" y="4962"/>
                                  </a:lnTo>
                                  <a:lnTo>
                                    <a:pt x="5275" y="4914"/>
                                  </a:lnTo>
                                  <a:lnTo>
                                    <a:pt x="5313" y="4864"/>
                                  </a:lnTo>
                                  <a:lnTo>
                                    <a:pt x="5352" y="4814"/>
                                  </a:lnTo>
                                  <a:lnTo>
                                    <a:pt x="5390" y="4762"/>
                                  </a:lnTo>
                                  <a:lnTo>
                                    <a:pt x="5465" y="4657"/>
                                  </a:lnTo>
                                  <a:lnTo>
                                    <a:pt x="5540" y="4550"/>
                                  </a:lnTo>
                                  <a:lnTo>
                                    <a:pt x="5550" y="4535"/>
                                  </a:lnTo>
                                  <a:lnTo>
                                    <a:pt x="5559" y="4518"/>
                                  </a:lnTo>
                                  <a:lnTo>
                                    <a:pt x="5567" y="4501"/>
                                  </a:lnTo>
                                  <a:lnTo>
                                    <a:pt x="5573" y="4484"/>
                                  </a:lnTo>
                                  <a:lnTo>
                                    <a:pt x="5578" y="4467"/>
                                  </a:lnTo>
                                  <a:lnTo>
                                    <a:pt x="5580" y="4449"/>
                                  </a:lnTo>
                                  <a:lnTo>
                                    <a:pt x="5581" y="4431"/>
                                  </a:lnTo>
                                  <a:lnTo>
                                    <a:pt x="5581" y="4413"/>
                                  </a:lnTo>
                                  <a:lnTo>
                                    <a:pt x="5579" y="4395"/>
                                  </a:lnTo>
                                  <a:lnTo>
                                    <a:pt x="5575" y="4377"/>
                                  </a:lnTo>
                                  <a:lnTo>
                                    <a:pt x="5571" y="4360"/>
                                  </a:lnTo>
                                  <a:lnTo>
                                    <a:pt x="5565" y="4343"/>
                                  </a:lnTo>
                                  <a:lnTo>
                                    <a:pt x="5556" y="4326"/>
                                  </a:lnTo>
                                  <a:lnTo>
                                    <a:pt x="5547" y="4310"/>
                                  </a:lnTo>
                                  <a:lnTo>
                                    <a:pt x="5535" y="4295"/>
                                  </a:lnTo>
                                  <a:lnTo>
                                    <a:pt x="5522" y="4281"/>
                                  </a:lnTo>
                                  <a:close/>
                                  <a:moveTo>
                                    <a:pt x="5006" y="2620"/>
                                  </a:moveTo>
                                  <a:lnTo>
                                    <a:pt x="5286" y="2547"/>
                                  </a:lnTo>
                                  <a:lnTo>
                                    <a:pt x="5247" y="2453"/>
                                  </a:lnTo>
                                  <a:lnTo>
                                    <a:pt x="5206" y="2361"/>
                                  </a:lnTo>
                                  <a:lnTo>
                                    <a:pt x="5161" y="2268"/>
                                  </a:lnTo>
                                  <a:lnTo>
                                    <a:pt x="5115" y="2177"/>
                                  </a:lnTo>
                                  <a:lnTo>
                                    <a:pt x="5067" y="2088"/>
                                  </a:lnTo>
                                  <a:lnTo>
                                    <a:pt x="5015" y="1999"/>
                                  </a:lnTo>
                                  <a:lnTo>
                                    <a:pt x="4962" y="1912"/>
                                  </a:lnTo>
                                  <a:lnTo>
                                    <a:pt x="4906" y="1825"/>
                                  </a:lnTo>
                                  <a:lnTo>
                                    <a:pt x="4849" y="1740"/>
                                  </a:lnTo>
                                  <a:lnTo>
                                    <a:pt x="4789" y="1658"/>
                                  </a:lnTo>
                                  <a:lnTo>
                                    <a:pt x="4728" y="1575"/>
                                  </a:lnTo>
                                  <a:lnTo>
                                    <a:pt x="4663" y="1495"/>
                                  </a:lnTo>
                                  <a:lnTo>
                                    <a:pt x="4597" y="1417"/>
                                  </a:lnTo>
                                  <a:lnTo>
                                    <a:pt x="4530" y="1341"/>
                                  </a:lnTo>
                                  <a:lnTo>
                                    <a:pt x="4461" y="1265"/>
                                  </a:lnTo>
                                  <a:lnTo>
                                    <a:pt x="4389" y="1192"/>
                                  </a:lnTo>
                                  <a:lnTo>
                                    <a:pt x="4316" y="1120"/>
                                  </a:lnTo>
                                  <a:lnTo>
                                    <a:pt x="4241" y="1051"/>
                                  </a:lnTo>
                                  <a:lnTo>
                                    <a:pt x="4164" y="983"/>
                                  </a:lnTo>
                                  <a:lnTo>
                                    <a:pt x="4085" y="917"/>
                                  </a:lnTo>
                                  <a:lnTo>
                                    <a:pt x="4005" y="853"/>
                                  </a:lnTo>
                                  <a:lnTo>
                                    <a:pt x="3923" y="791"/>
                                  </a:lnTo>
                                  <a:lnTo>
                                    <a:pt x="3840" y="732"/>
                                  </a:lnTo>
                                  <a:lnTo>
                                    <a:pt x="3756" y="674"/>
                                  </a:lnTo>
                                  <a:lnTo>
                                    <a:pt x="3670" y="619"/>
                                  </a:lnTo>
                                  <a:lnTo>
                                    <a:pt x="3582" y="566"/>
                                  </a:lnTo>
                                  <a:lnTo>
                                    <a:pt x="3494" y="514"/>
                                  </a:lnTo>
                                  <a:lnTo>
                                    <a:pt x="3404" y="465"/>
                                  </a:lnTo>
                                  <a:lnTo>
                                    <a:pt x="3313" y="420"/>
                                  </a:lnTo>
                                  <a:lnTo>
                                    <a:pt x="3221" y="376"/>
                                  </a:lnTo>
                                  <a:lnTo>
                                    <a:pt x="3128" y="334"/>
                                  </a:lnTo>
                                  <a:lnTo>
                                    <a:pt x="3034" y="295"/>
                                  </a:lnTo>
                                  <a:lnTo>
                                    <a:pt x="2961" y="576"/>
                                  </a:lnTo>
                                  <a:lnTo>
                                    <a:pt x="3047" y="610"/>
                                  </a:lnTo>
                                  <a:lnTo>
                                    <a:pt x="3131" y="647"/>
                                  </a:lnTo>
                                  <a:lnTo>
                                    <a:pt x="3215" y="687"/>
                                  </a:lnTo>
                                  <a:lnTo>
                                    <a:pt x="3297" y="729"/>
                                  </a:lnTo>
                                  <a:lnTo>
                                    <a:pt x="3380" y="772"/>
                                  </a:lnTo>
                                  <a:lnTo>
                                    <a:pt x="3460" y="819"/>
                                  </a:lnTo>
                                  <a:lnTo>
                                    <a:pt x="3540" y="866"/>
                                  </a:lnTo>
                                  <a:lnTo>
                                    <a:pt x="3618" y="917"/>
                                  </a:lnTo>
                                  <a:lnTo>
                                    <a:pt x="3696" y="968"/>
                                  </a:lnTo>
                                  <a:lnTo>
                                    <a:pt x="3771" y="1022"/>
                                  </a:lnTo>
                                  <a:lnTo>
                                    <a:pt x="3846" y="1078"/>
                                  </a:lnTo>
                                  <a:lnTo>
                                    <a:pt x="3919" y="1136"/>
                                  </a:lnTo>
                                  <a:lnTo>
                                    <a:pt x="3990" y="1196"/>
                                  </a:lnTo>
                                  <a:lnTo>
                                    <a:pt x="4061" y="1257"/>
                                  </a:lnTo>
                                  <a:lnTo>
                                    <a:pt x="4129" y="1320"/>
                                  </a:lnTo>
                                  <a:lnTo>
                                    <a:pt x="4195" y="1386"/>
                                  </a:lnTo>
                                  <a:lnTo>
                                    <a:pt x="4261" y="1452"/>
                                  </a:lnTo>
                                  <a:lnTo>
                                    <a:pt x="4324" y="1520"/>
                                  </a:lnTo>
                                  <a:lnTo>
                                    <a:pt x="4385" y="1591"/>
                                  </a:lnTo>
                                  <a:lnTo>
                                    <a:pt x="4445" y="1663"/>
                                  </a:lnTo>
                                  <a:lnTo>
                                    <a:pt x="4503" y="1736"/>
                                  </a:lnTo>
                                  <a:lnTo>
                                    <a:pt x="4559" y="1810"/>
                                  </a:lnTo>
                                  <a:lnTo>
                                    <a:pt x="4613" y="1885"/>
                                  </a:lnTo>
                                  <a:lnTo>
                                    <a:pt x="4664" y="1963"/>
                                  </a:lnTo>
                                  <a:lnTo>
                                    <a:pt x="4715" y="2041"/>
                                  </a:lnTo>
                                  <a:lnTo>
                                    <a:pt x="4763" y="2121"/>
                                  </a:lnTo>
                                  <a:lnTo>
                                    <a:pt x="4809" y="2201"/>
                                  </a:lnTo>
                                  <a:lnTo>
                                    <a:pt x="4852" y="2284"/>
                                  </a:lnTo>
                                  <a:lnTo>
                                    <a:pt x="4894" y="2367"/>
                                  </a:lnTo>
                                  <a:lnTo>
                                    <a:pt x="4934" y="2450"/>
                                  </a:lnTo>
                                  <a:lnTo>
                                    <a:pt x="4971" y="2534"/>
                                  </a:lnTo>
                                  <a:lnTo>
                                    <a:pt x="5006" y="2620"/>
                                  </a:lnTo>
                                  <a:close/>
                                  <a:moveTo>
                                    <a:pt x="3200" y="1125"/>
                                  </a:moveTo>
                                  <a:lnTo>
                                    <a:pt x="3104" y="1404"/>
                                  </a:lnTo>
                                  <a:lnTo>
                                    <a:pt x="3150" y="1424"/>
                                  </a:lnTo>
                                  <a:lnTo>
                                    <a:pt x="3194" y="1445"/>
                                  </a:lnTo>
                                  <a:lnTo>
                                    <a:pt x="3240" y="1466"/>
                                  </a:lnTo>
                                  <a:lnTo>
                                    <a:pt x="3285" y="1489"/>
                                  </a:lnTo>
                                  <a:lnTo>
                                    <a:pt x="3330" y="1512"/>
                                  </a:lnTo>
                                  <a:lnTo>
                                    <a:pt x="3374" y="1536"/>
                                  </a:lnTo>
                                  <a:lnTo>
                                    <a:pt x="3418" y="1561"/>
                                  </a:lnTo>
                                  <a:lnTo>
                                    <a:pt x="3461" y="1586"/>
                                  </a:lnTo>
                                  <a:lnTo>
                                    <a:pt x="3503" y="1614"/>
                                  </a:lnTo>
                                  <a:lnTo>
                                    <a:pt x="3545" y="1641"/>
                                  </a:lnTo>
                                  <a:lnTo>
                                    <a:pt x="3586" y="1670"/>
                                  </a:lnTo>
                                  <a:lnTo>
                                    <a:pt x="3626" y="1700"/>
                                  </a:lnTo>
                                  <a:lnTo>
                                    <a:pt x="3666" y="1731"/>
                                  </a:lnTo>
                                  <a:lnTo>
                                    <a:pt x="3703" y="1763"/>
                                  </a:lnTo>
                                  <a:lnTo>
                                    <a:pt x="3740" y="1797"/>
                                  </a:lnTo>
                                  <a:lnTo>
                                    <a:pt x="3776" y="1831"/>
                                  </a:lnTo>
                                  <a:lnTo>
                                    <a:pt x="3811" y="1867"/>
                                  </a:lnTo>
                                  <a:lnTo>
                                    <a:pt x="3844" y="1904"/>
                                  </a:lnTo>
                                  <a:lnTo>
                                    <a:pt x="3877" y="1943"/>
                                  </a:lnTo>
                                  <a:lnTo>
                                    <a:pt x="3908" y="1982"/>
                                  </a:lnTo>
                                  <a:lnTo>
                                    <a:pt x="3939" y="2023"/>
                                  </a:lnTo>
                                  <a:lnTo>
                                    <a:pt x="3968" y="2064"/>
                                  </a:lnTo>
                                  <a:lnTo>
                                    <a:pt x="3995" y="2106"/>
                                  </a:lnTo>
                                  <a:lnTo>
                                    <a:pt x="4023" y="2149"/>
                                  </a:lnTo>
                                  <a:lnTo>
                                    <a:pt x="4049" y="2192"/>
                                  </a:lnTo>
                                  <a:lnTo>
                                    <a:pt x="4074" y="2236"/>
                                  </a:lnTo>
                                  <a:lnTo>
                                    <a:pt x="4098" y="2280"/>
                                  </a:lnTo>
                                  <a:lnTo>
                                    <a:pt x="4121" y="2326"/>
                                  </a:lnTo>
                                  <a:lnTo>
                                    <a:pt x="4144" y="2370"/>
                                  </a:lnTo>
                                  <a:lnTo>
                                    <a:pt x="4165" y="2416"/>
                                  </a:lnTo>
                                  <a:lnTo>
                                    <a:pt x="4186" y="2461"/>
                                  </a:lnTo>
                                  <a:lnTo>
                                    <a:pt x="4206" y="2507"/>
                                  </a:lnTo>
                                  <a:lnTo>
                                    <a:pt x="4446" y="2391"/>
                                  </a:lnTo>
                                  <a:lnTo>
                                    <a:pt x="4424" y="2337"/>
                                  </a:lnTo>
                                  <a:lnTo>
                                    <a:pt x="4400" y="2284"/>
                                  </a:lnTo>
                                  <a:lnTo>
                                    <a:pt x="4376" y="2231"/>
                                  </a:lnTo>
                                  <a:lnTo>
                                    <a:pt x="4351" y="2180"/>
                                  </a:lnTo>
                                  <a:lnTo>
                                    <a:pt x="4326" y="2130"/>
                                  </a:lnTo>
                                  <a:lnTo>
                                    <a:pt x="4298" y="2080"/>
                                  </a:lnTo>
                                  <a:lnTo>
                                    <a:pt x="4271" y="2031"/>
                                  </a:lnTo>
                                  <a:lnTo>
                                    <a:pt x="4242" y="1983"/>
                                  </a:lnTo>
                                  <a:lnTo>
                                    <a:pt x="4212" y="1937"/>
                                  </a:lnTo>
                                  <a:lnTo>
                                    <a:pt x="4180" y="1890"/>
                                  </a:lnTo>
                                  <a:lnTo>
                                    <a:pt x="4147" y="1845"/>
                                  </a:lnTo>
                                  <a:lnTo>
                                    <a:pt x="4114" y="1799"/>
                                  </a:lnTo>
                                  <a:lnTo>
                                    <a:pt x="4078" y="1755"/>
                                  </a:lnTo>
                                  <a:lnTo>
                                    <a:pt x="4041" y="1712"/>
                                  </a:lnTo>
                                  <a:lnTo>
                                    <a:pt x="4002" y="1670"/>
                                  </a:lnTo>
                                  <a:lnTo>
                                    <a:pt x="3962" y="1628"/>
                                  </a:lnTo>
                                  <a:lnTo>
                                    <a:pt x="3921" y="1588"/>
                                  </a:lnTo>
                                  <a:lnTo>
                                    <a:pt x="3879" y="1549"/>
                                  </a:lnTo>
                                  <a:lnTo>
                                    <a:pt x="3836" y="1512"/>
                                  </a:lnTo>
                                  <a:lnTo>
                                    <a:pt x="3792" y="1476"/>
                                  </a:lnTo>
                                  <a:lnTo>
                                    <a:pt x="3747" y="1440"/>
                                  </a:lnTo>
                                  <a:lnTo>
                                    <a:pt x="3701" y="1406"/>
                                  </a:lnTo>
                                  <a:lnTo>
                                    <a:pt x="3654" y="1373"/>
                                  </a:lnTo>
                                  <a:lnTo>
                                    <a:pt x="3607" y="1342"/>
                                  </a:lnTo>
                                  <a:lnTo>
                                    <a:pt x="3558" y="1311"/>
                                  </a:lnTo>
                                  <a:lnTo>
                                    <a:pt x="3509" y="1281"/>
                                  </a:lnTo>
                                  <a:lnTo>
                                    <a:pt x="3459" y="1252"/>
                                  </a:lnTo>
                                  <a:lnTo>
                                    <a:pt x="3409" y="1226"/>
                                  </a:lnTo>
                                  <a:lnTo>
                                    <a:pt x="3357" y="1198"/>
                                  </a:lnTo>
                                  <a:lnTo>
                                    <a:pt x="3306" y="1173"/>
                                  </a:lnTo>
                                  <a:lnTo>
                                    <a:pt x="3253" y="1149"/>
                                  </a:lnTo>
                                  <a:lnTo>
                                    <a:pt x="3200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  <wps:wsp>
                          <wps:cNvPr id="1" name="KSO_Shape"/>
                          <wps:cNvSpPr/>
                          <wps:spPr>
                            <a:xfrm>
                              <a:off x="7626" y="11432"/>
                              <a:ext cx="150" cy="25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9792" h="955625">
                                  <a:moveTo>
                                    <a:pt x="279896" y="194422"/>
                                  </a:moveTo>
                                  <a:cubicBezTo>
                                    <a:pt x="168660" y="194422"/>
                                    <a:pt x="78485" y="284596"/>
                                    <a:pt x="78485" y="395833"/>
                                  </a:cubicBezTo>
                                  <a:cubicBezTo>
                                    <a:pt x="78485" y="507069"/>
                                    <a:pt x="168660" y="597244"/>
                                    <a:pt x="279896" y="597244"/>
                                  </a:cubicBezTo>
                                  <a:cubicBezTo>
                                    <a:pt x="391133" y="597244"/>
                                    <a:pt x="481307" y="507069"/>
                                    <a:pt x="481307" y="395833"/>
                                  </a:cubicBezTo>
                                  <a:cubicBezTo>
                                    <a:pt x="481307" y="284596"/>
                                    <a:pt x="391133" y="194422"/>
                                    <a:pt x="279896" y="194422"/>
                                  </a:cubicBezTo>
                                  <a:close/>
                                  <a:moveTo>
                                    <a:pt x="279896" y="0"/>
                                  </a:moveTo>
                                  <a:cubicBezTo>
                                    <a:pt x="381198" y="-1"/>
                                    <a:pt x="482501" y="38646"/>
                                    <a:pt x="559792" y="115937"/>
                                  </a:cubicBezTo>
                                  <a:cubicBezTo>
                                    <a:pt x="714375" y="270519"/>
                                    <a:pt x="714375" y="521146"/>
                                    <a:pt x="559792" y="675729"/>
                                  </a:cubicBezTo>
                                  <a:lnTo>
                                    <a:pt x="279896" y="955625"/>
                                  </a:lnTo>
                                  <a:lnTo>
                                    <a:pt x="0" y="675729"/>
                                  </a:lnTo>
                                  <a:cubicBezTo>
                                    <a:pt x="-154583" y="521146"/>
                                    <a:pt x="-154583" y="270519"/>
                                    <a:pt x="0" y="115937"/>
                                  </a:cubicBezTo>
                                  <a:cubicBezTo>
                                    <a:pt x="77291" y="38646"/>
                                    <a:pt x="178594" y="-1"/>
                                    <a:pt x="27989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lIns="91440" tIns="45720" rIns="91440" bIns="293927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8.15pt;margin-top:426.3pt;height:88.25pt;width:148.4pt;z-index:251672576;mso-width-relative:page;mso-height-relative:page;" coordorigin="7601,10249" coordsize="2968,1765" o:gfxdata="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">
                <o:lock v:ext="edit" aspectratio="f"/>
                <v:shape id="文本框 71" o:spid="_x0000_s1026" o:spt="202" type="#_x0000_t202" style="position:absolute;left:7961;top:10249;height:1765;width:2608;" filled="f" stroked="f" coordsize="21600,21600" o:gfxdata="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DVm/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before="0" w:beforeAutospacing="0" w:after="0" w:afterAutospacing="0" w:line="360" w:lineRule="auto"/>
                          <w:textAlignment w:val="auto"/>
                          <w:rPr>
                            <w:rFonts w:ascii="微软雅黑" w:hAnsi="微软雅黑" w:eastAsia="微软雅黑" w:cstheme="minorBidi"/>
                            <w:color w:val="FFFFFF" w:themeColor="background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 w:cstheme="minorBidi"/>
                            <w:color w:val="FFFFFF" w:themeColor="background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1230612306</w:t>
                        </w:r>
                      </w:p>
                      <w:p>
                        <w:pPr>
                          <w:pStyle w:val="2"/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before="0" w:beforeAutospacing="0" w:after="0" w:afterAutospacing="0" w:line="360" w:lineRule="auto"/>
                          <w:textAlignment w:val="auto"/>
                          <w:rPr>
                            <w:rFonts w:ascii="微软雅黑" w:hAnsi="微软雅黑" w:eastAsia="微软雅黑" w:cstheme="minorBidi"/>
                            <w:color w:val="FFFFFF" w:themeColor="background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 w:cstheme="minorBidi"/>
                            <w:color w:val="FFFFFF" w:themeColor="background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12306@qq.com</w:t>
                        </w:r>
                      </w:p>
                      <w:p>
                        <w:pPr>
                          <w:pStyle w:val="2"/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before="0" w:beforeAutospacing="0" w:after="0" w:afterAutospacing="0" w:line="360" w:lineRule="auto"/>
                          <w:textAlignment w:val="auto"/>
                          <w:rPr>
                            <w:rFonts w:hint="eastAsia" w:ascii="微软雅黑" w:hAnsi="微软雅黑" w:eastAsia="微软雅黑" w:cstheme="minorBidi"/>
                            <w:color w:val="FFFFFF" w:themeColor="background1"/>
                            <w:kern w:val="24"/>
                            <w:sz w:val="21"/>
                            <w:szCs w:val="21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FFFFFF" w:themeColor="background1"/>
                            <w:kern w:val="24"/>
                            <w:sz w:val="21"/>
                            <w:szCs w:val="21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上海市浦东新区</w:t>
                        </w:r>
                      </w:p>
                    </w:txbxContent>
                  </v:textbox>
                </v:shape>
                <v:group id="_x0000_s1026" o:spid="_x0000_s1026" o:spt="203" style="position:absolute;left:7601;top:10391;height:1298;width:236;" coordorigin="7601,10391" coordsize="236,1298" o:gfxdata="UEsDBAoAAAAAAIdO4kAAAAAAAAAAAAAAAAAEAAAAZHJzL1BLAwQUAAAACACHTuJAdPJJe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v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TySXu7AAAA2gAAAA8AAAAAAAAAAQAgAAAAIgAAAGRycy9kb3ducmV2LnhtbFBL&#10;AQIUABQAAAAIAIdO4kAzLwWeOwAAADkAAAAVAAAAAAAAAAEAIAAAAAoBAABkcnMvZ3JvdXBzaGFw&#10;ZXhtbC54bWxQSwUGAAAAAAYABgBgAQAAxwMAAAAA&#10;">
                  <o:lock v:ext="edit" aspectratio="f"/>
                  <v:shape id="KSO_Shape" o:spid="_x0000_s1026" o:spt="100" style="position:absolute;left:7601;top:10903;height:244;width:236;v-text-anchor:middle;" fillcolor="#FFFFFF [3212]" filled="t" stroked="f" coordsize="90,93" o:gfxdata="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BF8KK8AAAA&#10;2wAAAA8AAAAAAAAAAQAgAAAAIgAAAGRycy9kb3ducmV2LnhtbFBLAQIUABQAAAAIAIdO4kAzLwWe&#10;OwAAADkAAAAQAAAAAAAAAAEAIAAAAAsBAABkcnMvc2hhcGV4bWwueG1sUEsFBgAAAAAGAAYAWwEA&#10;ALUDAAAA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KSO_Shape" o:spid="_x0000_s1026" o:spt="100" style="position:absolute;left:7601;top:10391;height:234;width:234;v-text-anchor:middle;" fillcolor="#FFFFFF [3212]" filled="t" stroked="f" coordsize="5581,5581" o:gfxdata="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GlRIbsAAADb&#10;AAAADwAAAAAAAAABACAAAAAiAAAAZHJzL2Rvd25yZXYueG1sUEsBAhQAFAAAAAgAh07iQDMvBZ47&#10;AAAAOQAAABAAAAAAAAAAAQAgAAAACgEAAGRycy9zaGFwZXhtbC54bWxQSwUGAAAAAAYABgBbAQAA&#10;tAM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  <v:path o:connectlocs="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56691099;90039629,1665807;90039629,90039629;90039629,90039629;90039629,90039629;25011501,90039629;1665807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;90039629,90039629" o:connectangles="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KSO_Shape" o:spid="_x0000_s1026" o:spt="100" style="position:absolute;left:7626;top:11432;height:257;width:150;v-text-anchor:middle;" fillcolor="#FFFFFF [3212]" filled="t" stroked="f" coordsize="559792,955625" o:gfxdata="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+j/gbtwAAANoAAAAP&#10;AAAAAAAAAAEAIAAAACIAAABkcnMvZG93bnJldi54bWxQSwECFAAUAAAACACHTuJAMy8FnjsAAAA5&#10;AAAAEAAAAAAAAAABACAAAAAGAQAAZHJzL3NoYXBleG1sLnhtbFBLBQYAAAAABgAGAFsBAACwAwAA&#10;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  <v:fill on="t" focussize="0,0"/>
                    <v:stroke on="f" weight="1pt" miterlimit="8" joinstyle="miter"/>
                    <v:imagedata o:title=""/>
                    <o:lock v:ext="edit" aspectratio="f"/>
                    <v:textbox inset="2.54mm,1.27mm,2.54mm,8.16463888888889mm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-1019810</wp:posOffset>
                </wp:positionH>
                <wp:positionV relativeFrom="paragraph">
                  <wp:posOffset>3239135</wp:posOffset>
                </wp:positionV>
                <wp:extent cx="1905635" cy="1463675"/>
                <wp:effectExtent l="0" t="0" r="0" b="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635" cy="1463675"/>
                          <a:chOff x="1167" y="6698"/>
                          <a:chExt cx="3001" cy="2305"/>
                        </a:xfrm>
                      </wpg:grpSpPr>
                      <wps:wsp>
                        <wps:cNvPr id="35" name="任意多边形 35"/>
                        <wps:cNvSpPr/>
                        <wps:spPr>
                          <a:xfrm>
                            <a:off x="1178" y="7929"/>
                            <a:ext cx="296" cy="23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86142608" y="100194080"/>
                              </a:cxn>
                              <a:cxn ang="0">
                                <a:pos x="123870956" y="66173201"/>
                              </a:cxn>
                              <a:cxn ang="0">
                                <a:pos x="53777286" y="100194080"/>
                              </a:cxn>
                              <a:cxn ang="0">
                                <a:pos x="34221909" y="89839885"/>
                              </a:cxn>
                              <a:cxn ang="0">
                                <a:pos x="34221909" y="120357433"/>
                              </a:cxn>
                              <a:cxn ang="0">
                                <a:pos x="39538527" y="129699536"/>
                              </a:cxn>
                              <a:cxn ang="0">
                                <a:pos x="34099688" y="139041639"/>
                              </a:cxn>
                              <a:cxn ang="0">
                                <a:pos x="39905190" y="171894627"/>
                              </a:cxn>
                              <a:cxn ang="0">
                                <a:pos x="22794236" y="171894627"/>
                              </a:cxn>
                              <a:cxn ang="0">
                                <a:pos x="28660849" y="138885841"/>
                              </a:cxn>
                              <a:cxn ang="0">
                                <a:pos x="23894226" y="129699536"/>
                              </a:cxn>
                              <a:cxn ang="0">
                                <a:pos x="28477517" y="120590875"/>
                              </a:cxn>
                              <a:cxn ang="0">
                                <a:pos x="28477517" y="86803608"/>
                              </a:cxn>
                              <a:cxn ang="0">
                                <a:pos x="0" y="71622733"/>
                              </a:cxn>
                              <a:cxn ang="0">
                                <a:pos x="125276498" y="0"/>
                              </a:cxn>
                              <a:cxn ang="0">
                                <a:pos x="240225447" y="72557011"/>
                              </a:cxn>
                              <a:cxn ang="0">
                                <a:pos x="186142608" y="100194080"/>
                              </a:cxn>
                              <a:cxn ang="0">
                                <a:pos x="122465413" y="83456075"/>
                              </a:cxn>
                              <a:cxn ang="0">
                                <a:pos x="178992673" y="107901239"/>
                              </a:cxn>
                              <a:cxn ang="0">
                                <a:pos x="178992673" y="167145762"/>
                              </a:cxn>
                              <a:cxn ang="0">
                                <a:pos x="119593350" y="186219208"/>
                              </a:cxn>
                              <a:cxn ang="0">
                                <a:pos x="67160497" y="167145762"/>
                              </a:cxn>
                              <a:cxn ang="0">
                                <a:pos x="67160497" y="107901239"/>
                              </a:cxn>
                              <a:cxn ang="0">
                                <a:pos x="122465413" y="83456075"/>
                              </a:cxn>
                              <a:cxn ang="0">
                                <a:pos x="121732086" y="175320144"/>
                              </a:cxn>
                              <a:cxn ang="0">
                                <a:pos x="167320558" y="160839766"/>
                              </a:cxn>
                              <a:cxn ang="0">
                                <a:pos x="121732086" y="146281743"/>
                              </a:cxn>
                              <a:cxn ang="0">
                                <a:pos x="76204858" y="160839766"/>
                              </a:cxn>
                              <a:cxn ang="0">
                                <a:pos x="121732086" y="175320144"/>
                              </a:cxn>
                            </a:cxnLst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anchor="ctr" anchorCtr="1" upright="1"/>
                      </wps:wsp>
                      <wpg:grpSp>
                        <wpg:cNvPr id="23" name="组合 22"/>
                        <wpg:cNvGrpSpPr/>
                        <wpg:grpSpPr>
                          <a:xfrm>
                            <a:off x="1207" y="6698"/>
                            <a:ext cx="2961" cy="2305"/>
                            <a:chOff x="7598" y="6698"/>
                            <a:chExt cx="2961" cy="2305"/>
                          </a:xfrm>
                        </wpg:grpSpPr>
                        <wps:wsp>
                          <wps:cNvPr id="31" name="文本框 64"/>
                          <wps:cNvSpPr txBox="1"/>
                          <wps:spPr>
                            <a:xfrm>
                              <a:off x="7963" y="6698"/>
                              <a:ext cx="2596" cy="230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2"/>
                                  <w:keepNext w:val="0"/>
                                  <w:keepLines w:val="0"/>
                                  <w:pageBreakBefore w:val="0"/>
                                  <w:widowControl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 w:val="0"/>
                                  <w:snapToGrid w:val="0"/>
                                  <w:spacing w:before="0" w:beforeAutospacing="0" w:after="0" w:afterAutospacing="0" w:line="360" w:lineRule="auto"/>
                                  <w:textAlignment w:val="auto"/>
                                  <w:rPr>
                                    <w:rFonts w:hint="eastAsia" w:ascii="微软雅黑" w:hAnsi="微软雅黑" w:eastAsia="微软雅黑" w:cstheme="minorBidi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  <w:lang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  <w:lang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性别：女</w:t>
                                </w:r>
                              </w:p>
                              <w:p>
                                <w:pPr>
                                  <w:pStyle w:val="2"/>
                                  <w:keepNext w:val="0"/>
                                  <w:keepLines w:val="0"/>
                                  <w:pageBreakBefore w:val="0"/>
                                  <w:widowControl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 w:val="0"/>
                                  <w:snapToGrid w:val="0"/>
                                  <w:spacing w:before="0" w:beforeAutospacing="0" w:after="0" w:afterAutospacing="0" w:line="360" w:lineRule="auto"/>
                                  <w:textAlignment w:val="auto"/>
                                  <w:rPr>
                                    <w:rFonts w:hint="eastAsia" w:ascii="微软雅黑" w:hAnsi="微软雅黑" w:eastAsia="微软雅黑" w:cstheme="minorBidi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  <w:lang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生日</w:t>
                                </w: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：1992.1.8</w:t>
                                </w:r>
                              </w:p>
                              <w:p>
                                <w:pPr>
                                  <w:pStyle w:val="2"/>
                                  <w:keepNext w:val="0"/>
                                  <w:keepLines w:val="0"/>
                                  <w:pageBreakBefore w:val="0"/>
                                  <w:widowControl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 w:val="0"/>
                                  <w:snapToGrid w:val="0"/>
                                  <w:spacing w:before="0" w:beforeAutospacing="0" w:after="0" w:afterAutospacing="0" w:line="360" w:lineRule="auto"/>
                                  <w:textAlignment w:val="auto"/>
                                  <w:rPr>
                                    <w:rFonts w:hint="eastAsia" w:ascii="微软雅黑" w:hAnsi="微软雅黑" w:eastAsia="微软雅黑" w:cstheme="minorBidi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  <w:lang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学校</w:t>
                                </w: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：广西职业技术学院</w:t>
                                </w:r>
                              </w:p>
                              <w:p>
                                <w:pPr>
                                  <w:pStyle w:val="2"/>
                                  <w:keepNext w:val="0"/>
                                  <w:keepLines w:val="0"/>
                                  <w:pageBreakBefore w:val="0"/>
                                  <w:widowControl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 w:val="0"/>
                                  <w:snapToGrid w:val="0"/>
                                  <w:spacing w:before="0" w:beforeAutospacing="0" w:after="0" w:afterAutospacing="0" w:line="360" w:lineRule="auto"/>
                                  <w:textAlignment w:val="auto"/>
                                  <w:rPr>
                                    <w:rFonts w:hint="eastAsia" w:ascii="微软雅黑" w:hAnsi="微软雅黑" w:eastAsia="微软雅黑" w:cstheme="minorBidi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学历：大专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24" name="组合 21"/>
                          <wpg:cNvGrpSpPr/>
                          <wpg:grpSpPr>
                            <a:xfrm>
                              <a:off x="7598" y="6817"/>
                              <a:ext cx="206" cy="839"/>
                              <a:chOff x="7598" y="6817"/>
                              <a:chExt cx="206" cy="839"/>
                            </a:xfrm>
                          </wpg:grpSpPr>
                          <wps:wsp>
                            <wps:cNvPr id="34" name="KSO_Shape"/>
                            <wps:cNvSpPr/>
                            <wps:spPr bwMode="auto">
                              <a:xfrm>
                                <a:off x="7598" y="6817"/>
                                <a:ext cx="206" cy="261"/>
                              </a:xfrm>
                              <a:custGeom>
                                <a:avLst/>
                                <a:gdLst>
                                  <a:gd name="T0" fmla="*/ 508479 w 1679575"/>
                                  <a:gd name="T1" fmla="*/ 933537 h 2125662"/>
                                  <a:gd name="T2" fmla="*/ 645344 w 1679575"/>
                                  <a:gd name="T3" fmla="*/ 1004349 h 2125662"/>
                                  <a:gd name="T4" fmla="*/ 637947 w 1679575"/>
                                  <a:gd name="T5" fmla="*/ 1045870 h 2125662"/>
                                  <a:gd name="T6" fmla="*/ 629410 w 1679575"/>
                                  <a:gd name="T7" fmla="*/ 1095637 h 2125662"/>
                                  <a:gd name="T8" fmla="*/ 645913 w 1679575"/>
                                  <a:gd name="T9" fmla="*/ 1148533 h 2125662"/>
                                  <a:gd name="T10" fmla="*/ 923628 w 1679575"/>
                                  <a:gd name="T11" fmla="*/ 1679766 h 2125662"/>
                                  <a:gd name="T12" fmla="*/ 886068 w 1679575"/>
                                  <a:gd name="T13" fmla="*/ 1137442 h 2125662"/>
                                  <a:gd name="T14" fmla="*/ 896597 w 1679575"/>
                                  <a:gd name="T15" fmla="*/ 1083408 h 2125662"/>
                                  <a:gd name="T16" fmla="*/ 885214 w 1679575"/>
                                  <a:gd name="T17" fmla="*/ 1039044 h 2125662"/>
                                  <a:gd name="T18" fmla="*/ 917083 w 1679575"/>
                                  <a:gd name="T19" fmla="*/ 999799 h 2125662"/>
                                  <a:gd name="T20" fmla="*/ 1048543 w 1679575"/>
                                  <a:gd name="T21" fmla="*/ 927280 h 2125662"/>
                                  <a:gd name="T22" fmla="*/ 1168905 w 1679575"/>
                                  <a:gd name="T23" fmla="*/ 933822 h 2125662"/>
                                  <a:gd name="T24" fmla="*/ 1257397 w 1679575"/>
                                  <a:gd name="T25" fmla="*/ 1021128 h 2125662"/>
                                  <a:gd name="T26" fmla="*/ 1333655 w 1679575"/>
                                  <a:gd name="T27" fmla="*/ 1118957 h 2125662"/>
                                  <a:gd name="T28" fmla="*/ 1397392 w 1679575"/>
                                  <a:gd name="T29" fmla="*/ 1227592 h 2125662"/>
                                  <a:gd name="T30" fmla="*/ 1446903 w 1679575"/>
                                  <a:gd name="T31" fmla="*/ 1349025 h 2125662"/>
                                  <a:gd name="T32" fmla="*/ 1482186 w 1679575"/>
                                  <a:gd name="T33" fmla="*/ 1483540 h 2125662"/>
                                  <a:gd name="T34" fmla="*/ 1501820 w 1679575"/>
                                  <a:gd name="T35" fmla="*/ 1632274 h 2125662"/>
                                  <a:gd name="T36" fmla="*/ 1439790 w 1679575"/>
                                  <a:gd name="T37" fmla="*/ 1742331 h 2125662"/>
                                  <a:gd name="T38" fmla="*/ 1242601 w 1679575"/>
                                  <a:gd name="T39" fmla="*/ 1826794 h 2125662"/>
                                  <a:gd name="T40" fmla="*/ 1035738 w 1679575"/>
                                  <a:gd name="T41" fmla="*/ 1881112 h 2125662"/>
                                  <a:gd name="T42" fmla="*/ 822331 w 1679575"/>
                                  <a:gd name="T43" fmla="*/ 1904432 h 2125662"/>
                                  <a:gd name="T44" fmla="*/ 596403 w 1679575"/>
                                  <a:gd name="T45" fmla="*/ 1894194 h 2125662"/>
                                  <a:gd name="T46" fmla="*/ 373036 w 1679575"/>
                                  <a:gd name="T47" fmla="*/ 1847838 h 2125662"/>
                                  <a:gd name="T48" fmla="*/ 159344 w 1679575"/>
                                  <a:gd name="T49" fmla="*/ 1766788 h 2125662"/>
                                  <a:gd name="T50" fmla="*/ 0 w 1679575"/>
                                  <a:gd name="T51" fmla="*/ 1676354 h 2125662"/>
                                  <a:gd name="T52" fmla="*/ 15365 w 1679575"/>
                                  <a:gd name="T53" fmla="*/ 1518519 h 2125662"/>
                                  <a:gd name="T54" fmla="*/ 47234 w 1679575"/>
                                  <a:gd name="T55" fmla="*/ 1376611 h 2125662"/>
                                  <a:gd name="T56" fmla="*/ 94468 w 1679575"/>
                                  <a:gd name="T57" fmla="*/ 1249206 h 2125662"/>
                                  <a:gd name="T58" fmla="*/ 155930 w 1679575"/>
                                  <a:gd name="T59" fmla="*/ 1135735 h 2125662"/>
                                  <a:gd name="T60" fmla="*/ 230765 w 1679575"/>
                                  <a:gd name="T61" fmla="*/ 1035348 h 2125662"/>
                                  <a:gd name="T62" fmla="*/ 317835 w 1679575"/>
                                  <a:gd name="T63" fmla="*/ 946334 h 2125662"/>
                                  <a:gd name="T64" fmla="*/ 427669 w 1679575"/>
                                  <a:gd name="T65" fmla="*/ 860449 h 2125662"/>
                                  <a:gd name="T66" fmla="*/ 831848 w 1679575"/>
                                  <a:gd name="T67" fmla="*/ 5125 h 2125662"/>
                                  <a:gd name="T68" fmla="*/ 927152 w 1679575"/>
                                  <a:gd name="T69" fmla="*/ 31035 h 2125662"/>
                                  <a:gd name="T70" fmla="*/ 1013353 w 1679575"/>
                                  <a:gd name="T71" fmla="*/ 76590 h 2125662"/>
                                  <a:gd name="T72" fmla="*/ 1087035 w 1679575"/>
                                  <a:gd name="T73" fmla="*/ 138945 h 2125662"/>
                                  <a:gd name="T74" fmla="*/ 1145356 w 1679575"/>
                                  <a:gd name="T75" fmla="*/ 215250 h 2125662"/>
                                  <a:gd name="T76" fmla="*/ 1186607 w 1679575"/>
                                  <a:gd name="T77" fmla="*/ 303514 h 2125662"/>
                                  <a:gd name="T78" fmla="*/ 1207944 w 1679575"/>
                                  <a:gd name="T79" fmla="*/ 401174 h 2125662"/>
                                  <a:gd name="T80" fmla="*/ 1205383 w 1679575"/>
                                  <a:gd name="T81" fmla="*/ 513924 h 2125662"/>
                                  <a:gd name="T82" fmla="*/ 1172382 w 1679575"/>
                                  <a:gd name="T83" fmla="*/ 626673 h 2125662"/>
                                  <a:gd name="T84" fmla="*/ 1112924 w 1679575"/>
                                  <a:gd name="T85" fmla="*/ 725187 h 2125662"/>
                                  <a:gd name="T86" fmla="*/ 1030706 w 1679575"/>
                                  <a:gd name="T87" fmla="*/ 804625 h 2125662"/>
                                  <a:gd name="T88" fmla="*/ 915204 w 1679575"/>
                                  <a:gd name="T89" fmla="*/ 867264 h 2125662"/>
                                  <a:gd name="T90" fmla="*/ 837253 w 1679575"/>
                                  <a:gd name="T91" fmla="*/ 887764 h 2125662"/>
                                  <a:gd name="T92" fmla="*/ 753044 w 1679575"/>
                                  <a:gd name="T93" fmla="*/ 893458 h 2125662"/>
                                  <a:gd name="T94" fmla="*/ 658879 w 1679575"/>
                                  <a:gd name="T95" fmla="*/ 881215 h 2125662"/>
                                  <a:gd name="T96" fmla="*/ 572394 w 1679575"/>
                                  <a:gd name="T97" fmla="*/ 850180 h 2125662"/>
                                  <a:gd name="T98" fmla="*/ 494728 w 1679575"/>
                                  <a:gd name="T99" fmla="*/ 802917 h 2125662"/>
                                  <a:gd name="T100" fmla="*/ 424459 w 1679575"/>
                                  <a:gd name="T101" fmla="*/ 736576 h 2125662"/>
                                  <a:gd name="T102" fmla="*/ 366992 w 1679575"/>
                                  <a:gd name="T103" fmla="*/ 651159 h 2125662"/>
                                  <a:gd name="T104" fmla="*/ 330578 w 1679575"/>
                                  <a:gd name="T105" fmla="*/ 553500 h 2125662"/>
                                  <a:gd name="T106" fmla="*/ 317206 w 1679575"/>
                                  <a:gd name="T107" fmla="*/ 446729 h 2125662"/>
                                  <a:gd name="T108" fmla="*/ 328586 w 1679575"/>
                                  <a:gd name="T109" fmla="*/ 345653 h 2125662"/>
                                  <a:gd name="T110" fmla="*/ 361587 w 1679575"/>
                                  <a:gd name="T111" fmla="*/ 253403 h 2125662"/>
                                  <a:gd name="T112" fmla="*/ 412795 w 1679575"/>
                                  <a:gd name="T113" fmla="*/ 171118 h 2125662"/>
                                  <a:gd name="T114" fmla="*/ 479934 w 1679575"/>
                                  <a:gd name="T115" fmla="*/ 101931 h 2125662"/>
                                  <a:gd name="T116" fmla="*/ 560729 w 1679575"/>
                                  <a:gd name="T117" fmla="*/ 48972 h 2125662"/>
                                  <a:gd name="T118" fmla="*/ 652620 w 1679575"/>
                                  <a:gd name="T119" fmla="*/ 13952 h 2125662"/>
                                  <a:gd name="T120" fmla="*/ 752191 w 1679575"/>
                                  <a:gd name="T121" fmla="*/ 0 h 2125662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  <a:gd name="T171" fmla="*/ 0 60000 65536"/>
                                  <a:gd name="T172" fmla="*/ 0 60000 65536"/>
                                  <a:gd name="T173" fmla="*/ 0 60000 65536"/>
                                  <a:gd name="T174" fmla="*/ 0 60000 65536"/>
                                  <a:gd name="T175" fmla="*/ 0 60000 65536"/>
                                  <a:gd name="T176" fmla="*/ 0 60000 65536"/>
                                  <a:gd name="T177" fmla="*/ 0 60000 65536"/>
                                  <a:gd name="T178" fmla="*/ 0 60000 65536"/>
                                  <a:gd name="T179" fmla="*/ 0 60000 65536"/>
                                  <a:gd name="T180" fmla="*/ 0 60000 65536"/>
                                  <a:gd name="T181" fmla="*/ 0 60000 65536"/>
                                  <a:gd name="T182" fmla="*/ 0 60000 65536"/>
                                </a:gdLst>
                                <a:ahLst/>
                                <a:cxnLst>
                                  <a:cxn ang="T122">
                                    <a:pos x="T0" y="T1"/>
                                  </a:cxn>
                                  <a:cxn ang="T123">
                                    <a:pos x="T2" y="T3"/>
                                  </a:cxn>
                                  <a:cxn ang="T124">
                                    <a:pos x="T4" y="T5"/>
                                  </a:cxn>
                                  <a:cxn ang="T125">
                                    <a:pos x="T6" y="T7"/>
                                  </a:cxn>
                                  <a:cxn ang="T126">
                                    <a:pos x="T8" y="T9"/>
                                  </a:cxn>
                                  <a:cxn ang="T127">
                                    <a:pos x="T10" y="T11"/>
                                  </a:cxn>
                                  <a:cxn ang="T128">
                                    <a:pos x="T12" y="T13"/>
                                  </a:cxn>
                                  <a:cxn ang="T129">
                                    <a:pos x="T14" y="T15"/>
                                  </a:cxn>
                                  <a:cxn ang="T130">
                                    <a:pos x="T16" y="T17"/>
                                  </a:cxn>
                                  <a:cxn ang="T131">
                                    <a:pos x="T18" y="T19"/>
                                  </a:cxn>
                                  <a:cxn ang="T132">
                                    <a:pos x="T20" y="T21"/>
                                  </a:cxn>
                                  <a:cxn ang="T133">
                                    <a:pos x="T22" y="T23"/>
                                  </a:cxn>
                                  <a:cxn ang="T134">
                                    <a:pos x="T24" y="T25"/>
                                  </a:cxn>
                                  <a:cxn ang="T135">
                                    <a:pos x="T26" y="T27"/>
                                  </a:cxn>
                                  <a:cxn ang="T136">
                                    <a:pos x="T28" y="T29"/>
                                  </a:cxn>
                                  <a:cxn ang="T137">
                                    <a:pos x="T30" y="T31"/>
                                  </a:cxn>
                                  <a:cxn ang="T138">
                                    <a:pos x="T32" y="T33"/>
                                  </a:cxn>
                                  <a:cxn ang="T139">
                                    <a:pos x="T34" y="T35"/>
                                  </a:cxn>
                                  <a:cxn ang="T140">
                                    <a:pos x="T36" y="T37"/>
                                  </a:cxn>
                                  <a:cxn ang="T141">
                                    <a:pos x="T38" y="T39"/>
                                  </a:cxn>
                                  <a:cxn ang="T142">
                                    <a:pos x="T40" y="T41"/>
                                  </a:cxn>
                                  <a:cxn ang="T143">
                                    <a:pos x="T42" y="T43"/>
                                  </a:cxn>
                                  <a:cxn ang="T144">
                                    <a:pos x="T44" y="T45"/>
                                  </a:cxn>
                                  <a:cxn ang="T145">
                                    <a:pos x="T46" y="T47"/>
                                  </a:cxn>
                                  <a:cxn ang="T146">
                                    <a:pos x="T48" y="T49"/>
                                  </a:cxn>
                                  <a:cxn ang="T147">
                                    <a:pos x="T50" y="T51"/>
                                  </a:cxn>
                                  <a:cxn ang="T148">
                                    <a:pos x="T52" y="T53"/>
                                  </a:cxn>
                                  <a:cxn ang="T149">
                                    <a:pos x="T54" y="T55"/>
                                  </a:cxn>
                                  <a:cxn ang="T150">
                                    <a:pos x="T56" y="T57"/>
                                  </a:cxn>
                                  <a:cxn ang="T151">
                                    <a:pos x="T58" y="T59"/>
                                  </a:cxn>
                                  <a:cxn ang="T152">
                                    <a:pos x="T60" y="T61"/>
                                  </a:cxn>
                                  <a:cxn ang="T153">
                                    <a:pos x="T62" y="T63"/>
                                  </a:cxn>
                                  <a:cxn ang="T154">
                                    <a:pos x="T64" y="T65"/>
                                  </a:cxn>
                                  <a:cxn ang="T155">
                                    <a:pos x="T66" y="T67"/>
                                  </a:cxn>
                                  <a:cxn ang="T156">
                                    <a:pos x="T68" y="T69"/>
                                  </a:cxn>
                                  <a:cxn ang="T157">
                                    <a:pos x="T70" y="T71"/>
                                  </a:cxn>
                                  <a:cxn ang="T158">
                                    <a:pos x="T72" y="T73"/>
                                  </a:cxn>
                                  <a:cxn ang="T159">
                                    <a:pos x="T74" y="T75"/>
                                  </a:cxn>
                                  <a:cxn ang="T160">
                                    <a:pos x="T76" y="T77"/>
                                  </a:cxn>
                                  <a:cxn ang="T161">
                                    <a:pos x="T78" y="T79"/>
                                  </a:cxn>
                                  <a:cxn ang="T162">
                                    <a:pos x="T80" y="T81"/>
                                  </a:cxn>
                                  <a:cxn ang="T163">
                                    <a:pos x="T82" y="T83"/>
                                  </a:cxn>
                                  <a:cxn ang="T164">
                                    <a:pos x="T84" y="T85"/>
                                  </a:cxn>
                                  <a:cxn ang="T165">
                                    <a:pos x="T86" y="T87"/>
                                  </a:cxn>
                                  <a:cxn ang="T166">
                                    <a:pos x="T88" y="T89"/>
                                  </a:cxn>
                                  <a:cxn ang="T167">
                                    <a:pos x="T90" y="T91"/>
                                  </a:cxn>
                                  <a:cxn ang="T168">
                                    <a:pos x="T92" y="T93"/>
                                  </a:cxn>
                                  <a:cxn ang="T169">
                                    <a:pos x="T94" y="T95"/>
                                  </a:cxn>
                                  <a:cxn ang="T170">
                                    <a:pos x="T96" y="T97"/>
                                  </a:cxn>
                                  <a:cxn ang="T171">
                                    <a:pos x="T98" y="T99"/>
                                  </a:cxn>
                                  <a:cxn ang="T172">
                                    <a:pos x="T100" y="T101"/>
                                  </a:cxn>
                                  <a:cxn ang="T173">
                                    <a:pos x="T102" y="T103"/>
                                  </a:cxn>
                                  <a:cxn ang="T174">
                                    <a:pos x="T104" y="T105"/>
                                  </a:cxn>
                                  <a:cxn ang="T175">
                                    <a:pos x="T106" y="T107"/>
                                  </a:cxn>
                                  <a:cxn ang="T176">
                                    <a:pos x="T108" y="T109"/>
                                  </a:cxn>
                                  <a:cxn ang="T177">
                                    <a:pos x="T110" y="T111"/>
                                  </a:cxn>
                                  <a:cxn ang="T178">
                                    <a:pos x="T112" y="T113"/>
                                  </a:cxn>
                                  <a:cxn ang="T179">
                                    <a:pos x="T114" y="T115"/>
                                  </a:cxn>
                                  <a:cxn ang="T180">
                                    <a:pos x="T116" y="T117"/>
                                  </a:cxn>
                                  <a:cxn ang="T181">
                                    <a:pos x="T118" y="T119"/>
                                  </a:cxn>
                                  <a:cxn ang="T182">
                                    <a:pos x="T120" y="T121"/>
                                  </a:cxn>
                                </a:cxnLst>
                                <a:rect l="0" t="0" r="r" b="b"/>
                                <a:pathLst>
                                  <a:path w="1679575" h="2125662">
                                    <a:moveTo>
                                      <a:pt x="481421" y="957262"/>
                                    </a:moveTo>
                                    <a:lnTo>
                                      <a:pt x="484914" y="961070"/>
                                    </a:lnTo>
                                    <a:lnTo>
                                      <a:pt x="490948" y="968686"/>
                                    </a:lnTo>
                                    <a:lnTo>
                                      <a:pt x="497299" y="975667"/>
                                    </a:lnTo>
                                    <a:lnTo>
                                      <a:pt x="510319" y="990264"/>
                                    </a:lnTo>
                                    <a:lnTo>
                                      <a:pt x="523657" y="1003909"/>
                                    </a:lnTo>
                                    <a:lnTo>
                                      <a:pt x="537947" y="1017237"/>
                                    </a:lnTo>
                                    <a:lnTo>
                                      <a:pt x="552237" y="1029613"/>
                                    </a:lnTo>
                                    <a:lnTo>
                                      <a:pt x="567480" y="1041671"/>
                                    </a:lnTo>
                                    <a:lnTo>
                                      <a:pt x="583040" y="1053095"/>
                                    </a:lnTo>
                                    <a:lnTo>
                                      <a:pt x="598601" y="1063884"/>
                                    </a:lnTo>
                                    <a:lnTo>
                                      <a:pt x="615114" y="1074039"/>
                                    </a:lnTo>
                                    <a:lnTo>
                                      <a:pt x="631627" y="1083558"/>
                                    </a:lnTo>
                                    <a:lnTo>
                                      <a:pt x="649093" y="1092126"/>
                                    </a:lnTo>
                                    <a:lnTo>
                                      <a:pt x="666241" y="1100377"/>
                                    </a:lnTo>
                                    <a:lnTo>
                                      <a:pt x="684025" y="1107993"/>
                                    </a:lnTo>
                                    <a:lnTo>
                                      <a:pt x="701808" y="1114657"/>
                                    </a:lnTo>
                                    <a:lnTo>
                                      <a:pt x="720226" y="1120686"/>
                                    </a:lnTo>
                                    <a:lnTo>
                                      <a:pt x="738645" y="1125763"/>
                                    </a:lnTo>
                                    <a:lnTo>
                                      <a:pt x="734517" y="1130840"/>
                                    </a:lnTo>
                                    <a:lnTo>
                                      <a:pt x="730706" y="1135283"/>
                                    </a:lnTo>
                                    <a:lnTo>
                                      <a:pt x="727213" y="1140043"/>
                                    </a:lnTo>
                                    <a:lnTo>
                                      <a:pt x="723402" y="1145437"/>
                                    </a:lnTo>
                                    <a:lnTo>
                                      <a:pt x="720544" y="1150515"/>
                                    </a:lnTo>
                                    <a:lnTo>
                                      <a:pt x="717368" y="1155909"/>
                                    </a:lnTo>
                                    <a:lnTo>
                                      <a:pt x="714510" y="1161304"/>
                                    </a:lnTo>
                                    <a:lnTo>
                                      <a:pt x="711970" y="1167016"/>
                                    </a:lnTo>
                                    <a:lnTo>
                                      <a:pt x="710064" y="1172410"/>
                                    </a:lnTo>
                                    <a:lnTo>
                                      <a:pt x="708159" y="1178439"/>
                                    </a:lnTo>
                                    <a:lnTo>
                                      <a:pt x="706254" y="1184151"/>
                                    </a:lnTo>
                                    <a:lnTo>
                                      <a:pt x="704983" y="1190498"/>
                                    </a:lnTo>
                                    <a:lnTo>
                                      <a:pt x="704031" y="1196210"/>
                                    </a:lnTo>
                                    <a:lnTo>
                                      <a:pt x="702761" y="1202556"/>
                                    </a:lnTo>
                                    <a:lnTo>
                                      <a:pt x="702443" y="1208903"/>
                                    </a:lnTo>
                                    <a:lnTo>
                                      <a:pt x="702125" y="1215249"/>
                                    </a:lnTo>
                                    <a:lnTo>
                                      <a:pt x="702443" y="1222548"/>
                                    </a:lnTo>
                                    <a:lnTo>
                                      <a:pt x="703078" y="1229529"/>
                                    </a:lnTo>
                                    <a:lnTo>
                                      <a:pt x="704348" y="1236510"/>
                                    </a:lnTo>
                                    <a:lnTo>
                                      <a:pt x="705619" y="1243174"/>
                                    </a:lnTo>
                                    <a:lnTo>
                                      <a:pt x="707206" y="1249838"/>
                                    </a:lnTo>
                                    <a:lnTo>
                                      <a:pt x="709112" y="1256819"/>
                                    </a:lnTo>
                                    <a:lnTo>
                                      <a:pt x="711652" y="1263166"/>
                                    </a:lnTo>
                                    <a:lnTo>
                                      <a:pt x="714193" y="1269512"/>
                                    </a:lnTo>
                                    <a:lnTo>
                                      <a:pt x="717686" y="1275542"/>
                                    </a:lnTo>
                                    <a:lnTo>
                                      <a:pt x="720861" y="1281571"/>
                                    </a:lnTo>
                                    <a:lnTo>
                                      <a:pt x="724355" y="1287283"/>
                                    </a:lnTo>
                                    <a:lnTo>
                                      <a:pt x="728483" y="1292995"/>
                                    </a:lnTo>
                                    <a:lnTo>
                                      <a:pt x="732611" y="1298389"/>
                                    </a:lnTo>
                                    <a:lnTo>
                                      <a:pt x="737057" y="1303784"/>
                                    </a:lnTo>
                                    <a:lnTo>
                                      <a:pt x="742138" y="1308861"/>
                                    </a:lnTo>
                                    <a:lnTo>
                                      <a:pt x="746901" y="1313304"/>
                                    </a:lnTo>
                                    <a:lnTo>
                                      <a:pt x="672275" y="1874339"/>
                                    </a:lnTo>
                                    <a:lnTo>
                                      <a:pt x="854237" y="2050773"/>
                                    </a:lnTo>
                                    <a:lnTo>
                                      <a:pt x="1030800" y="1874339"/>
                                    </a:lnTo>
                                    <a:lnTo>
                                      <a:pt x="956173" y="1313304"/>
                                    </a:lnTo>
                                    <a:lnTo>
                                      <a:pt x="961572" y="1308544"/>
                                    </a:lnTo>
                                    <a:lnTo>
                                      <a:pt x="966018" y="1303466"/>
                                    </a:lnTo>
                                    <a:lnTo>
                                      <a:pt x="970781" y="1298072"/>
                                    </a:lnTo>
                                    <a:lnTo>
                                      <a:pt x="974910" y="1292995"/>
                                    </a:lnTo>
                                    <a:lnTo>
                                      <a:pt x="978720" y="1286965"/>
                                    </a:lnTo>
                                    <a:lnTo>
                                      <a:pt x="982531" y="1281571"/>
                                    </a:lnTo>
                                    <a:lnTo>
                                      <a:pt x="986024" y="1275224"/>
                                    </a:lnTo>
                                    <a:lnTo>
                                      <a:pt x="988882" y="1269195"/>
                                    </a:lnTo>
                                    <a:lnTo>
                                      <a:pt x="991423" y="1262849"/>
                                    </a:lnTo>
                                    <a:lnTo>
                                      <a:pt x="994281" y="1256502"/>
                                    </a:lnTo>
                                    <a:lnTo>
                                      <a:pt x="996186" y="1249838"/>
                                    </a:lnTo>
                                    <a:lnTo>
                                      <a:pt x="997774" y="1243174"/>
                                    </a:lnTo>
                                    <a:lnTo>
                                      <a:pt x="999044" y="1236510"/>
                                    </a:lnTo>
                                    <a:lnTo>
                                      <a:pt x="999997" y="1229212"/>
                                    </a:lnTo>
                                    <a:lnTo>
                                      <a:pt x="1000632" y="1222548"/>
                                    </a:lnTo>
                                    <a:lnTo>
                                      <a:pt x="1000632" y="1215249"/>
                                    </a:lnTo>
                                    <a:lnTo>
                                      <a:pt x="1000632" y="1208903"/>
                                    </a:lnTo>
                                    <a:lnTo>
                                      <a:pt x="1000314" y="1203191"/>
                                    </a:lnTo>
                                    <a:lnTo>
                                      <a:pt x="999679" y="1197479"/>
                                    </a:lnTo>
                                    <a:lnTo>
                                      <a:pt x="998727" y="1191767"/>
                                    </a:lnTo>
                                    <a:lnTo>
                                      <a:pt x="997456" y="1186055"/>
                                    </a:lnTo>
                                    <a:lnTo>
                                      <a:pt x="996186" y="1180661"/>
                                    </a:lnTo>
                                    <a:lnTo>
                                      <a:pt x="994598" y="1175266"/>
                                    </a:lnTo>
                                    <a:lnTo>
                                      <a:pt x="992375" y="1169872"/>
                                    </a:lnTo>
                                    <a:lnTo>
                                      <a:pt x="990152" y="1164794"/>
                                    </a:lnTo>
                                    <a:lnTo>
                                      <a:pt x="987929" y="1159400"/>
                                    </a:lnTo>
                                    <a:lnTo>
                                      <a:pt x="985389" y="1154640"/>
                                    </a:lnTo>
                                    <a:lnTo>
                                      <a:pt x="982849" y="1149563"/>
                                    </a:lnTo>
                                    <a:lnTo>
                                      <a:pt x="979355" y="1144803"/>
                                    </a:lnTo>
                                    <a:lnTo>
                                      <a:pt x="976497" y="1139725"/>
                                    </a:lnTo>
                                    <a:lnTo>
                                      <a:pt x="973004" y="1135283"/>
                                    </a:lnTo>
                                    <a:lnTo>
                                      <a:pt x="969829" y="1130840"/>
                                    </a:lnTo>
                                    <a:lnTo>
                                      <a:pt x="987612" y="1126398"/>
                                    </a:lnTo>
                                    <a:lnTo>
                                      <a:pt x="1005713" y="1121320"/>
                                    </a:lnTo>
                                    <a:lnTo>
                                      <a:pt x="1023496" y="1115609"/>
                                    </a:lnTo>
                                    <a:lnTo>
                                      <a:pt x="1041280" y="1109262"/>
                                    </a:lnTo>
                                    <a:lnTo>
                                      <a:pt x="1058428" y="1101963"/>
                                    </a:lnTo>
                                    <a:lnTo>
                                      <a:pt x="1075576" y="1094665"/>
                                    </a:lnTo>
                                    <a:lnTo>
                                      <a:pt x="1092089" y="1086097"/>
                                    </a:lnTo>
                                    <a:lnTo>
                                      <a:pt x="1108602" y="1076895"/>
                                    </a:lnTo>
                                    <a:lnTo>
                                      <a:pt x="1124480" y="1067375"/>
                                    </a:lnTo>
                                    <a:lnTo>
                                      <a:pt x="1140041" y="1056903"/>
                                    </a:lnTo>
                                    <a:lnTo>
                                      <a:pt x="1155601" y="1046114"/>
                                    </a:lnTo>
                                    <a:lnTo>
                                      <a:pt x="1170209" y="1034690"/>
                                    </a:lnTo>
                                    <a:lnTo>
                                      <a:pt x="1184817" y="1022632"/>
                                    </a:lnTo>
                                    <a:lnTo>
                                      <a:pt x="1198472" y="1009938"/>
                                    </a:lnTo>
                                    <a:lnTo>
                                      <a:pt x="1211809" y="996928"/>
                                    </a:lnTo>
                                    <a:lnTo>
                                      <a:pt x="1225147" y="983283"/>
                                    </a:lnTo>
                                    <a:lnTo>
                                      <a:pt x="1228640" y="979792"/>
                                    </a:lnTo>
                                    <a:lnTo>
                                      <a:pt x="1232451" y="982966"/>
                                    </a:lnTo>
                                    <a:lnTo>
                                      <a:pt x="1257220" y="1002005"/>
                                    </a:lnTo>
                                    <a:lnTo>
                                      <a:pt x="1281037" y="1021680"/>
                                    </a:lnTo>
                                    <a:lnTo>
                                      <a:pt x="1304537" y="1041989"/>
                                    </a:lnTo>
                                    <a:lnTo>
                                      <a:pt x="1316604" y="1052143"/>
                                    </a:lnTo>
                                    <a:lnTo>
                                      <a:pt x="1327719" y="1062615"/>
                                    </a:lnTo>
                                    <a:lnTo>
                                      <a:pt x="1338833" y="1073404"/>
                                    </a:lnTo>
                                    <a:lnTo>
                                      <a:pt x="1349948" y="1084193"/>
                                    </a:lnTo>
                                    <a:lnTo>
                                      <a:pt x="1361062" y="1094982"/>
                                    </a:lnTo>
                                    <a:lnTo>
                                      <a:pt x="1371860" y="1105771"/>
                                    </a:lnTo>
                                    <a:lnTo>
                                      <a:pt x="1382339" y="1116561"/>
                                    </a:lnTo>
                                    <a:lnTo>
                                      <a:pt x="1392818" y="1127984"/>
                                    </a:lnTo>
                                    <a:lnTo>
                                      <a:pt x="1403298" y="1139408"/>
                                    </a:lnTo>
                                    <a:lnTo>
                                      <a:pt x="1413460" y="1150832"/>
                                    </a:lnTo>
                                    <a:lnTo>
                                      <a:pt x="1423304" y="1162573"/>
                                    </a:lnTo>
                                    <a:lnTo>
                                      <a:pt x="1433149" y="1174314"/>
                                    </a:lnTo>
                                    <a:lnTo>
                                      <a:pt x="1442675" y="1186373"/>
                                    </a:lnTo>
                                    <a:lnTo>
                                      <a:pt x="1452202" y="1198748"/>
                                    </a:lnTo>
                                    <a:lnTo>
                                      <a:pt x="1461411" y="1210807"/>
                                    </a:lnTo>
                                    <a:lnTo>
                                      <a:pt x="1470621" y="1223183"/>
                                    </a:lnTo>
                                    <a:lnTo>
                                      <a:pt x="1479830" y="1235876"/>
                                    </a:lnTo>
                                    <a:lnTo>
                                      <a:pt x="1488404" y="1248569"/>
                                    </a:lnTo>
                                    <a:lnTo>
                                      <a:pt x="1496978" y="1261262"/>
                                    </a:lnTo>
                                    <a:lnTo>
                                      <a:pt x="1505552" y="1274272"/>
                                    </a:lnTo>
                                    <a:lnTo>
                                      <a:pt x="1513809" y="1287600"/>
                                    </a:lnTo>
                                    <a:lnTo>
                                      <a:pt x="1521748" y="1300611"/>
                                    </a:lnTo>
                                    <a:lnTo>
                                      <a:pt x="1529687" y="1314573"/>
                                    </a:lnTo>
                                    <a:lnTo>
                                      <a:pt x="1537308" y="1328218"/>
                                    </a:lnTo>
                                    <a:lnTo>
                                      <a:pt x="1544930" y="1341863"/>
                                    </a:lnTo>
                                    <a:lnTo>
                                      <a:pt x="1552234" y="1355826"/>
                                    </a:lnTo>
                                    <a:lnTo>
                                      <a:pt x="1559537" y="1369788"/>
                                    </a:lnTo>
                                    <a:lnTo>
                                      <a:pt x="1566206" y="1384385"/>
                                    </a:lnTo>
                                    <a:lnTo>
                                      <a:pt x="1573193" y="1398982"/>
                                    </a:lnTo>
                                    <a:lnTo>
                                      <a:pt x="1579544" y="1413579"/>
                                    </a:lnTo>
                                    <a:lnTo>
                                      <a:pt x="1586213" y="1428176"/>
                                    </a:lnTo>
                                    <a:lnTo>
                                      <a:pt x="1592246" y="1443725"/>
                                    </a:lnTo>
                                    <a:lnTo>
                                      <a:pt x="1598280" y="1458640"/>
                                    </a:lnTo>
                                    <a:lnTo>
                                      <a:pt x="1603996" y="1473871"/>
                                    </a:lnTo>
                                    <a:lnTo>
                                      <a:pt x="1609712" y="1489738"/>
                                    </a:lnTo>
                                    <a:lnTo>
                                      <a:pt x="1614793" y="1505287"/>
                                    </a:lnTo>
                                    <a:lnTo>
                                      <a:pt x="1620191" y="1521153"/>
                                    </a:lnTo>
                                    <a:lnTo>
                                      <a:pt x="1624955" y="1537337"/>
                                    </a:lnTo>
                                    <a:lnTo>
                                      <a:pt x="1630036" y="1553521"/>
                                    </a:lnTo>
                                    <a:lnTo>
                                      <a:pt x="1634482" y="1570339"/>
                                    </a:lnTo>
                                    <a:lnTo>
                                      <a:pt x="1638610" y="1586840"/>
                                    </a:lnTo>
                                    <a:lnTo>
                                      <a:pt x="1643056" y="1603976"/>
                                    </a:lnTo>
                                    <a:lnTo>
                                      <a:pt x="1646867" y="1620794"/>
                                    </a:lnTo>
                                    <a:lnTo>
                                      <a:pt x="1650677" y="1637930"/>
                                    </a:lnTo>
                                    <a:lnTo>
                                      <a:pt x="1654170" y="1655383"/>
                                    </a:lnTo>
                                    <a:lnTo>
                                      <a:pt x="1657664" y="1673153"/>
                                    </a:lnTo>
                                    <a:lnTo>
                                      <a:pt x="1660522" y="1690923"/>
                                    </a:lnTo>
                                    <a:lnTo>
                                      <a:pt x="1663697" y="1709011"/>
                                    </a:lnTo>
                                    <a:lnTo>
                                      <a:pt x="1666238" y="1727099"/>
                                    </a:lnTo>
                                    <a:lnTo>
                                      <a:pt x="1668461" y="1745821"/>
                                    </a:lnTo>
                                    <a:lnTo>
                                      <a:pt x="1670684" y="1764226"/>
                                    </a:lnTo>
                                    <a:lnTo>
                                      <a:pt x="1672589" y="1783266"/>
                                    </a:lnTo>
                                    <a:lnTo>
                                      <a:pt x="1674177" y="1802305"/>
                                    </a:lnTo>
                                    <a:lnTo>
                                      <a:pt x="1676082" y="1821345"/>
                                    </a:lnTo>
                                    <a:lnTo>
                                      <a:pt x="1677352" y="1841019"/>
                                    </a:lnTo>
                                    <a:lnTo>
                                      <a:pt x="1678305" y="1860694"/>
                                    </a:lnTo>
                                    <a:lnTo>
                                      <a:pt x="1679258" y="1880368"/>
                                    </a:lnTo>
                                    <a:lnTo>
                                      <a:pt x="1679575" y="1900677"/>
                                    </a:lnTo>
                                    <a:lnTo>
                                      <a:pt x="1679575" y="1903850"/>
                                    </a:lnTo>
                                    <a:lnTo>
                                      <a:pt x="1677035" y="1905437"/>
                                    </a:lnTo>
                                    <a:lnTo>
                                      <a:pt x="1653853" y="1918765"/>
                                    </a:lnTo>
                                    <a:lnTo>
                                      <a:pt x="1630353" y="1931775"/>
                                    </a:lnTo>
                                    <a:lnTo>
                                      <a:pt x="1606854" y="1944151"/>
                                    </a:lnTo>
                                    <a:lnTo>
                                      <a:pt x="1583037" y="1956209"/>
                                    </a:lnTo>
                                    <a:lnTo>
                                      <a:pt x="1558902" y="1967950"/>
                                    </a:lnTo>
                                    <a:lnTo>
                                      <a:pt x="1534768" y="1979374"/>
                                    </a:lnTo>
                                    <a:lnTo>
                                      <a:pt x="1510316" y="1990163"/>
                                    </a:lnTo>
                                    <a:lnTo>
                                      <a:pt x="1485864" y="2000635"/>
                                    </a:lnTo>
                                    <a:lnTo>
                                      <a:pt x="1461411" y="2010790"/>
                                    </a:lnTo>
                                    <a:lnTo>
                                      <a:pt x="1436642" y="2020627"/>
                                    </a:lnTo>
                                    <a:lnTo>
                                      <a:pt x="1411872" y="2029512"/>
                                    </a:lnTo>
                                    <a:lnTo>
                                      <a:pt x="1386785" y="2038397"/>
                                    </a:lnTo>
                                    <a:lnTo>
                                      <a:pt x="1361380" y="2046965"/>
                                    </a:lnTo>
                                    <a:lnTo>
                                      <a:pt x="1335975" y="2054581"/>
                                    </a:lnTo>
                                    <a:lnTo>
                                      <a:pt x="1310570" y="2062514"/>
                                    </a:lnTo>
                                    <a:lnTo>
                                      <a:pt x="1285166" y="2069495"/>
                                    </a:lnTo>
                                    <a:lnTo>
                                      <a:pt x="1259443" y="2076159"/>
                                    </a:lnTo>
                                    <a:lnTo>
                                      <a:pt x="1233403" y="2082506"/>
                                    </a:lnTo>
                                    <a:lnTo>
                                      <a:pt x="1207681" y="2088535"/>
                                    </a:lnTo>
                                    <a:lnTo>
                                      <a:pt x="1181959" y="2093929"/>
                                    </a:lnTo>
                                    <a:lnTo>
                                      <a:pt x="1155919" y="2099007"/>
                                    </a:lnTo>
                                    <a:lnTo>
                                      <a:pt x="1129561" y="2103767"/>
                                    </a:lnTo>
                                    <a:lnTo>
                                      <a:pt x="1103204" y="2107892"/>
                                    </a:lnTo>
                                    <a:lnTo>
                                      <a:pt x="1077164" y="2111382"/>
                                    </a:lnTo>
                                    <a:lnTo>
                                      <a:pt x="1050806" y="2114873"/>
                                    </a:lnTo>
                                    <a:lnTo>
                                      <a:pt x="1024131" y="2117729"/>
                                    </a:lnTo>
                                    <a:lnTo>
                                      <a:pt x="997774" y="2119950"/>
                                    </a:lnTo>
                                    <a:lnTo>
                                      <a:pt x="971099" y="2121854"/>
                                    </a:lnTo>
                                    <a:lnTo>
                                      <a:pt x="944424" y="2123441"/>
                                    </a:lnTo>
                                    <a:lnTo>
                                      <a:pt x="917749" y="2125028"/>
                                    </a:lnTo>
                                    <a:lnTo>
                                      <a:pt x="891074" y="2125662"/>
                                    </a:lnTo>
                                    <a:lnTo>
                                      <a:pt x="864399" y="2125662"/>
                                    </a:lnTo>
                                    <a:lnTo>
                                      <a:pt x="835818" y="2125662"/>
                                    </a:lnTo>
                                    <a:lnTo>
                                      <a:pt x="807238" y="2124710"/>
                                    </a:lnTo>
                                    <a:lnTo>
                                      <a:pt x="778657" y="2123124"/>
                                    </a:lnTo>
                                    <a:lnTo>
                                      <a:pt x="750395" y="2121537"/>
                                    </a:lnTo>
                                    <a:lnTo>
                                      <a:pt x="722132" y="2119316"/>
                                    </a:lnTo>
                                    <a:lnTo>
                                      <a:pt x="693869" y="2116777"/>
                                    </a:lnTo>
                                    <a:lnTo>
                                      <a:pt x="665606" y="2113604"/>
                                    </a:lnTo>
                                    <a:lnTo>
                                      <a:pt x="637661" y="2109478"/>
                                    </a:lnTo>
                                    <a:lnTo>
                                      <a:pt x="609398" y="2105353"/>
                                    </a:lnTo>
                                    <a:lnTo>
                                      <a:pt x="581453" y="2100593"/>
                                    </a:lnTo>
                                    <a:lnTo>
                                      <a:pt x="553825" y="2095199"/>
                                    </a:lnTo>
                                    <a:lnTo>
                                      <a:pt x="525880" y="2089487"/>
                                    </a:lnTo>
                                    <a:lnTo>
                                      <a:pt x="498252" y="2083458"/>
                                    </a:lnTo>
                                    <a:lnTo>
                                      <a:pt x="470624" y="2076476"/>
                                    </a:lnTo>
                                    <a:lnTo>
                                      <a:pt x="443314" y="2069495"/>
                                    </a:lnTo>
                                    <a:lnTo>
                                      <a:pt x="416321" y="2061879"/>
                                    </a:lnTo>
                                    <a:lnTo>
                                      <a:pt x="389011" y="2053629"/>
                                    </a:lnTo>
                                    <a:lnTo>
                                      <a:pt x="362019" y="2045378"/>
                                    </a:lnTo>
                                    <a:lnTo>
                                      <a:pt x="335343" y="2036176"/>
                                    </a:lnTo>
                                    <a:lnTo>
                                      <a:pt x="308668" y="2026656"/>
                                    </a:lnTo>
                                    <a:lnTo>
                                      <a:pt x="282311" y="2016502"/>
                                    </a:lnTo>
                                    <a:lnTo>
                                      <a:pt x="255953" y="2006030"/>
                                    </a:lnTo>
                                    <a:lnTo>
                                      <a:pt x="229913" y="1994923"/>
                                    </a:lnTo>
                                    <a:lnTo>
                                      <a:pt x="203556" y="1983499"/>
                                    </a:lnTo>
                                    <a:lnTo>
                                      <a:pt x="177833" y="1971441"/>
                                    </a:lnTo>
                                    <a:lnTo>
                                      <a:pt x="152429" y="1959065"/>
                                    </a:lnTo>
                                    <a:lnTo>
                                      <a:pt x="127024" y="1946372"/>
                                    </a:lnTo>
                                    <a:lnTo>
                                      <a:pt x="101619" y="1933044"/>
                                    </a:lnTo>
                                    <a:lnTo>
                                      <a:pt x="76532" y="1919399"/>
                                    </a:lnTo>
                                    <a:lnTo>
                                      <a:pt x="51762" y="1905437"/>
                                    </a:lnTo>
                                    <a:lnTo>
                                      <a:pt x="27310" y="1890523"/>
                                    </a:lnTo>
                                    <a:lnTo>
                                      <a:pt x="2858" y="1875291"/>
                                    </a:lnTo>
                                    <a:lnTo>
                                      <a:pt x="0" y="1888301"/>
                                    </a:lnTo>
                                    <a:lnTo>
                                      <a:pt x="0" y="1870531"/>
                                    </a:lnTo>
                                    <a:lnTo>
                                      <a:pt x="952" y="1850222"/>
                                    </a:lnTo>
                                    <a:lnTo>
                                      <a:pt x="2223" y="1829913"/>
                                    </a:lnTo>
                                    <a:lnTo>
                                      <a:pt x="3493" y="1809604"/>
                                    </a:lnTo>
                                    <a:lnTo>
                                      <a:pt x="5398" y="1790247"/>
                                    </a:lnTo>
                                    <a:lnTo>
                                      <a:pt x="6986" y="1770573"/>
                                    </a:lnTo>
                                    <a:lnTo>
                                      <a:pt x="9209" y="1750898"/>
                                    </a:lnTo>
                                    <a:lnTo>
                                      <a:pt x="11749" y="1732176"/>
                                    </a:lnTo>
                                    <a:lnTo>
                                      <a:pt x="14290" y="1713136"/>
                                    </a:lnTo>
                                    <a:lnTo>
                                      <a:pt x="17148" y="1694414"/>
                                    </a:lnTo>
                                    <a:lnTo>
                                      <a:pt x="20006" y="1676009"/>
                                    </a:lnTo>
                                    <a:lnTo>
                                      <a:pt x="23499" y="1657604"/>
                                    </a:lnTo>
                                    <a:lnTo>
                                      <a:pt x="26992" y="1639834"/>
                                    </a:lnTo>
                                    <a:lnTo>
                                      <a:pt x="30486" y="1621746"/>
                                    </a:lnTo>
                                    <a:lnTo>
                                      <a:pt x="34931" y="1604293"/>
                                    </a:lnTo>
                                    <a:lnTo>
                                      <a:pt x="38742" y="1586840"/>
                                    </a:lnTo>
                                    <a:lnTo>
                                      <a:pt x="43188" y="1569704"/>
                                    </a:lnTo>
                                    <a:lnTo>
                                      <a:pt x="47951" y="1552569"/>
                                    </a:lnTo>
                                    <a:lnTo>
                                      <a:pt x="52715" y="1536068"/>
                                    </a:lnTo>
                                    <a:lnTo>
                                      <a:pt x="57796" y="1519249"/>
                                    </a:lnTo>
                                    <a:lnTo>
                                      <a:pt x="62877" y="1503066"/>
                                    </a:lnTo>
                                    <a:lnTo>
                                      <a:pt x="68593" y="1486564"/>
                                    </a:lnTo>
                                    <a:lnTo>
                                      <a:pt x="73991" y="1470698"/>
                                    </a:lnTo>
                                    <a:lnTo>
                                      <a:pt x="80025" y="1455149"/>
                                    </a:lnTo>
                                    <a:lnTo>
                                      <a:pt x="86059" y="1439283"/>
                                    </a:lnTo>
                                    <a:lnTo>
                                      <a:pt x="92410" y="1424051"/>
                                    </a:lnTo>
                                    <a:lnTo>
                                      <a:pt x="98761" y="1409137"/>
                                    </a:lnTo>
                                    <a:lnTo>
                                      <a:pt x="105430" y="1393905"/>
                                    </a:lnTo>
                                    <a:lnTo>
                                      <a:pt x="112098" y="1378990"/>
                                    </a:lnTo>
                                    <a:lnTo>
                                      <a:pt x="119402" y="1364393"/>
                                    </a:lnTo>
                                    <a:lnTo>
                                      <a:pt x="126706" y="1350114"/>
                                    </a:lnTo>
                                    <a:lnTo>
                                      <a:pt x="134010" y="1335834"/>
                                    </a:lnTo>
                                    <a:lnTo>
                                      <a:pt x="141632" y="1321871"/>
                                    </a:lnTo>
                                    <a:lnTo>
                                      <a:pt x="149571" y="1307909"/>
                                    </a:lnTo>
                                    <a:lnTo>
                                      <a:pt x="157510" y="1294264"/>
                                    </a:lnTo>
                                    <a:lnTo>
                                      <a:pt x="165766" y="1280936"/>
                                    </a:lnTo>
                                    <a:lnTo>
                                      <a:pt x="174023" y="1267291"/>
                                    </a:lnTo>
                                    <a:lnTo>
                                      <a:pt x="182597" y="1253963"/>
                                    </a:lnTo>
                                    <a:lnTo>
                                      <a:pt x="191171" y="1241270"/>
                                    </a:lnTo>
                                    <a:lnTo>
                                      <a:pt x="200380" y="1228260"/>
                                    </a:lnTo>
                                    <a:lnTo>
                                      <a:pt x="209589" y="1215884"/>
                                    </a:lnTo>
                                    <a:lnTo>
                                      <a:pt x="218799" y="1203191"/>
                                    </a:lnTo>
                                    <a:lnTo>
                                      <a:pt x="228008" y="1191133"/>
                                    </a:lnTo>
                                    <a:lnTo>
                                      <a:pt x="237852" y="1178757"/>
                                    </a:lnTo>
                                    <a:lnTo>
                                      <a:pt x="247697" y="1167016"/>
                                    </a:lnTo>
                                    <a:lnTo>
                                      <a:pt x="257541" y="1155275"/>
                                    </a:lnTo>
                                    <a:lnTo>
                                      <a:pt x="267703" y="1143533"/>
                                    </a:lnTo>
                                    <a:lnTo>
                                      <a:pt x="278182" y="1132110"/>
                                    </a:lnTo>
                                    <a:lnTo>
                                      <a:pt x="288662" y="1120686"/>
                                    </a:lnTo>
                                    <a:lnTo>
                                      <a:pt x="298824" y="1109579"/>
                                    </a:lnTo>
                                    <a:lnTo>
                                      <a:pt x="309938" y="1098473"/>
                                    </a:lnTo>
                                    <a:lnTo>
                                      <a:pt x="320735" y="1087684"/>
                                    </a:lnTo>
                                    <a:lnTo>
                                      <a:pt x="331850" y="1076895"/>
                                    </a:lnTo>
                                    <a:lnTo>
                                      <a:pt x="343282" y="1066423"/>
                                    </a:lnTo>
                                    <a:lnTo>
                                      <a:pt x="354715" y="1055951"/>
                                    </a:lnTo>
                                    <a:lnTo>
                                      <a:pt x="366147" y="1045797"/>
                                    </a:lnTo>
                                    <a:lnTo>
                                      <a:pt x="377897" y="1035642"/>
                                    </a:lnTo>
                                    <a:lnTo>
                                      <a:pt x="389964" y="1025805"/>
                                    </a:lnTo>
                                    <a:lnTo>
                                      <a:pt x="401714" y="1015968"/>
                                    </a:lnTo>
                                    <a:lnTo>
                                      <a:pt x="414099" y="1006448"/>
                                    </a:lnTo>
                                    <a:lnTo>
                                      <a:pt x="426801" y="996928"/>
                                    </a:lnTo>
                                    <a:lnTo>
                                      <a:pt x="439186" y="987408"/>
                                    </a:lnTo>
                                    <a:lnTo>
                                      <a:pt x="451571" y="977888"/>
                                    </a:lnTo>
                                    <a:lnTo>
                                      <a:pt x="477293" y="960118"/>
                                    </a:lnTo>
                                    <a:lnTo>
                                      <a:pt x="481421" y="957262"/>
                                    </a:lnTo>
                                    <a:close/>
                                    <a:moveTo>
                                      <a:pt x="839471" y="0"/>
                                    </a:moveTo>
                                    <a:lnTo>
                                      <a:pt x="852171" y="0"/>
                                    </a:lnTo>
                                    <a:lnTo>
                                      <a:pt x="865506" y="0"/>
                                    </a:lnTo>
                                    <a:lnTo>
                                      <a:pt x="878206" y="636"/>
                                    </a:lnTo>
                                    <a:lnTo>
                                      <a:pt x="890906" y="1271"/>
                                    </a:lnTo>
                                    <a:lnTo>
                                      <a:pt x="903288" y="2542"/>
                                    </a:lnTo>
                                    <a:lnTo>
                                      <a:pt x="915988" y="3813"/>
                                    </a:lnTo>
                                    <a:lnTo>
                                      <a:pt x="928371" y="5719"/>
                                    </a:lnTo>
                                    <a:lnTo>
                                      <a:pt x="940436" y="7943"/>
                                    </a:lnTo>
                                    <a:lnTo>
                                      <a:pt x="952818" y="10167"/>
                                    </a:lnTo>
                                    <a:lnTo>
                                      <a:pt x="964883" y="12708"/>
                                    </a:lnTo>
                                    <a:lnTo>
                                      <a:pt x="976631" y="15568"/>
                                    </a:lnTo>
                                    <a:lnTo>
                                      <a:pt x="988696" y="19062"/>
                                    </a:lnTo>
                                    <a:lnTo>
                                      <a:pt x="1000443" y="22239"/>
                                    </a:lnTo>
                                    <a:lnTo>
                                      <a:pt x="1011873" y="26052"/>
                                    </a:lnTo>
                                    <a:lnTo>
                                      <a:pt x="1023621" y="30182"/>
                                    </a:lnTo>
                                    <a:lnTo>
                                      <a:pt x="1034733" y="34630"/>
                                    </a:lnTo>
                                    <a:lnTo>
                                      <a:pt x="1046163" y="39395"/>
                                    </a:lnTo>
                                    <a:lnTo>
                                      <a:pt x="1057276" y="44161"/>
                                    </a:lnTo>
                                    <a:lnTo>
                                      <a:pt x="1068388" y="48926"/>
                                    </a:lnTo>
                                    <a:lnTo>
                                      <a:pt x="1079183" y="54645"/>
                                    </a:lnTo>
                                    <a:lnTo>
                                      <a:pt x="1089661" y="60046"/>
                                    </a:lnTo>
                                    <a:lnTo>
                                      <a:pt x="1100456" y="66082"/>
                                    </a:lnTo>
                                    <a:lnTo>
                                      <a:pt x="1110616" y="72119"/>
                                    </a:lnTo>
                                    <a:lnTo>
                                      <a:pt x="1120776" y="78790"/>
                                    </a:lnTo>
                                    <a:lnTo>
                                      <a:pt x="1130936" y="85462"/>
                                    </a:lnTo>
                                    <a:lnTo>
                                      <a:pt x="1140461" y="92134"/>
                                    </a:lnTo>
                                    <a:lnTo>
                                      <a:pt x="1150303" y="99123"/>
                                    </a:lnTo>
                                    <a:lnTo>
                                      <a:pt x="1159828" y="106430"/>
                                    </a:lnTo>
                                    <a:lnTo>
                                      <a:pt x="1169353" y="114055"/>
                                    </a:lnTo>
                                    <a:lnTo>
                                      <a:pt x="1178561" y="121680"/>
                                    </a:lnTo>
                                    <a:lnTo>
                                      <a:pt x="1187133" y="129623"/>
                                    </a:lnTo>
                                    <a:lnTo>
                                      <a:pt x="1196023" y="137883"/>
                                    </a:lnTo>
                                    <a:lnTo>
                                      <a:pt x="1204596" y="146143"/>
                                    </a:lnTo>
                                    <a:lnTo>
                                      <a:pt x="1213168" y="155039"/>
                                    </a:lnTo>
                                    <a:lnTo>
                                      <a:pt x="1221106" y="163299"/>
                                    </a:lnTo>
                                    <a:lnTo>
                                      <a:pt x="1229043" y="172513"/>
                                    </a:lnTo>
                                    <a:lnTo>
                                      <a:pt x="1236981" y="181726"/>
                                    </a:lnTo>
                                    <a:lnTo>
                                      <a:pt x="1244283" y="190939"/>
                                    </a:lnTo>
                                    <a:lnTo>
                                      <a:pt x="1251586" y="200153"/>
                                    </a:lnTo>
                                    <a:lnTo>
                                      <a:pt x="1258888" y="210001"/>
                                    </a:lnTo>
                                    <a:lnTo>
                                      <a:pt x="1265556" y="219850"/>
                                    </a:lnTo>
                                    <a:lnTo>
                                      <a:pt x="1272223" y="230017"/>
                                    </a:lnTo>
                                    <a:lnTo>
                                      <a:pt x="1278256" y="240183"/>
                                    </a:lnTo>
                                    <a:lnTo>
                                      <a:pt x="1284606" y="250667"/>
                                    </a:lnTo>
                                    <a:lnTo>
                                      <a:pt x="1290321" y="261151"/>
                                    </a:lnTo>
                                    <a:lnTo>
                                      <a:pt x="1296353" y="271953"/>
                                    </a:lnTo>
                                    <a:lnTo>
                                      <a:pt x="1301433" y="282755"/>
                                    </a:lnTo>
                                    <a:lnTo>
                                      <a:pt x="1306831" y="293239"/>
                                    </a:lnTo>
                                    <a:lnTo>
                                      <a:pt x="1311593" y="304359"/>
                                    </a:lnTo>
                                    <a:lnTo>
                                      <a:pt x="1316356" y="315796"/>
                                    </a:lnTo>
                                    <a:lnTo>
                                      <a:pt x="1320483" y="327234"/>
                                    </a:lnTo>
                                    <a:lnTo>
                                      <a:pt x="1324293" y="338671"/>
                                    </a:lnTo>
                                    <a:lnTo>
                                      <a:pt x="1328421" y="350426"/>
                                    </a:lnTo>
                                    <a:lnTo>
                                      <a:pt x="1331913" y="362181"/>
                                    </a:lnTo>
                                    <a:lnTo>
                                      <a:pt x="1335088" y="373936"/>
                                    </a:lnTo>
                                    <a:lnTo>
                                      <a:pt x="1337946" y="386009"/>
                                    </a:lnTo>
                                    <a:lnTo>
                                      <a:pt x="1340803" y="398081"/>
                                    </a:lnTo>
                                    <a:lnTo>
                                      <a:pt x="1343026" y="410472"/>
                                    </a:lnTo>
                                    <a:lnTo>
                                      <a:pt x="1344931" y="422862"/>
                                    </a:lnTo>
                                    <a:lnTo>
                                      <a:pt x="1346518" y="435252"/>
                                    </a:lnTo>
                                    <a:lnTo>
                                      <a:pt x="1348106" y="447643"/>
                                    </a:lnTo>
                                    <a:lnTo>
                                      <a:pt x="1349058" y="460033"/>
                                    </a:lnTo>
                                    <a:lnTo>
                                      <a:pt x="1350011" y="472741"/>
                                    </a:lnTo>
                                    <a:lnTo>
                                      <a:pt x="1350646" y="485449"/>
                                    </a:lnTo>
                                    <a:lnTo>
                                      <a:pt x="1350963" y="498475"/>
                                    </a:lnTo>
                                    <a:lnTo>
                                      <a:pt x="1350646" y="513407"/>
                                    </a:lnTo>
                                    <a:lnTo>
                                      <a:pt x="1349693" y="528975"/>
                                    </a:lnTo>
                                    <a:lnTo>
                                      <a:pt x="1348423" y="543907"/>
                                    </a:lnTo>
                                    <a:lnTo>
                                      <a:pt x="1347153" y="558521"/>
                                    </a:lnTo>
                                    <a:lnTo>
                                      <a:pt x="1345248" y="573453"/>
                                    </a:lnTo>
                                    <a:lnTo>
                                      <a:pt x="1342708" y="588067"/>
                                    </a:lnTo>
                                    <a:lnTo>
                                      <a:pt x="1339851" y="602682"/>
                                    </a:lnTo>
                                    <a:lnTo>
                                      <a:pt x="1336358" y="616660"/>
                                    </a:lnTo>
                                    <a:lnTo>
                                      <a:pt x="1332866" y="631275"/>
                                    </a:lnTo>
                                    <a:lnTo>
                                      <a:pt x="1328738" y="645254"/>
                                    </a:lnTo>
                                    <a:lnTo>
                                      <a:pt x="1324293" y="658915"/>
                                    </a:lnTo>
                                    <a:lnTo>
                                      <a:pt x="1319531" y="672576"/>
                                    </a:lnTo>
                                    <a:lnTo>
                                      <a:pt x="1314133" y="685920"/>
                                    </a:lnTo>
                                    <a:lnTo>
                                      <a:pt x="1308418" y="699263"/>
                                    </a:lnTo>
                                    <a:lnTo>
                                      <a:pt x="1302386" y="712607"/>
                                    </a:lnTo>
                                    <a:lnTo>
                                      <a:pt x="1296353" y="725315"/>
                                    </a:lnTo>
                                    <a:lnTo>
                                      <a:pt x="1289368" y="738023"/>
                                    </a:lnTo>
                                    <a:lnTo>
                                      <a:pt x="1282383" y="750413"/>
                                    </a:lnTo>
                                    <a:lnTo>
                                      <a:pt x="1275081" y="762486"/>
                                    </a:lnTo>
                                    <a:lnTo>
                                      <a:pt x="1267143" y="774559"/>
                                    </a:lnTo>
                                    <a:lnTo>
                                      <a:pt x="1259206" y="786313"/>
                                    </a:lnTo>
                                    <a:lnTo>
                                      <a:pt x="1250633" y="797751"/>
                                    </a:lnTo>
                                    <a:lnTo>
                                      <a:pt x="1242061" y="809188"/>
                                    </a:lnTo>
                                    <a:lnTo>
                                      <a:pt x="1232853" y="819990"/>
                                    </a:lnTo>
                                    <a:lnTo>
                                      <a:pt x="1223963" y="830792"/>
                                    </a:lnTo>
                                    <a:lnTo>
                                      <a:pt x="1214121" y="841276"/>
                                    </a:lnTo>
                                    <a:lnTo>
                                      <a:pt x="1204278" y="851442"/>
                                    </a:lnTo>
                                    <a:lnTo>
                                      <a:pt x="1193801" y="860974"/>
                                    </a:lnTo>
                                    <a:lnTo>
                                      <a:pt x="1183323" y="870822"/>
                                    </a:lnTo>
                                    <a:lnTo>
                                      <a:pt x="1172528" y="880036"/>
                                    </a:lnTo>
                                    <a:lnTo>
                                      <a:pt x="1161733" y="889249"/>
                                    </a:lnTo>
                                    <a:lnTo>
                                      <a:pt x="1150303" y="897827"/>
                                    </a:lnTo>
                                    <a:lnTo>
                                      <a:pt x="1134746" y="909264"/>
                                    </a:lnTo>
                                    <a:lnTo>
                                      <a:pt x="1118236" y="920066"/>
                                    </a:lnTo>
                                    <a:lnTo>
                                      <a:pt x="1101408" y="929915"/>
                                    </a:lnTo>
                                    <a:lnTo>
                                      <a:pt x="1084581" y="939446"/>
                                    </a:lnTo>
                                    <a:lnTo>
                                      <a:pt x="1066801" y="948342"/>
                                    </a:lnTo>
                                    <a:lnTo>
                                      <a:pt x="1048703" y="956602"/>
                                    </a:lnTo>
                                    <a:lnTo>
                                      <a:pt x="1040131" y="960414"/>
                                    </a:lnTo>
                                    <a:lnTo>
                                      <a:pt x="1030606" y="963909"/>
                                    </a:lnTo>
                                    <a:lnTo>
                                      <a:pt x="1021398" y="967722"/>
                                    </a:lnTo>
                                    <a:lnTo>
                                      <a:pt x="1011873" y="970899"/>
                                    </a:lnTo>
                                    <a:lnTo>
                                      <a:pt x="1002348" y="973758"/>
                                    </a:lnTo>
                                    <a:lnTo>
                                      <a:pt x="993141" y="976617"/>
                                    </a:lnTo>
                                    <a:lnTo>
                                      <a:pt x="983616" y="979794"/>
                                    </a:lnTo>
                                    <a:lnTo>
                                      <a:pt x="973773" y="982018"/>
                                    </a:lnTo>
                                    <a:lnTo>
                                      <a:pt x="963931" y="984560"/>
                                    </a:lnTo>
                                    <a:lnTo>
                                      <a:pt x="954088" y="986466"/>
                                    </a:lnTo>
                                    <a:lnTo>
                                      <a:pt x="944246" y="988372"/>
                                    </a:lnTo>
                                    <a:lnTo>
                                      <a:pt x="934403" y="990596"/>
                                    </a:lnTo>
                                    <a:lnTo>
                                      <a:pt x="924561" y="991867"/>
                                    </a:lnTo>
                                    <a:lnTo>
                                      <a:pt x="914401" y="993455"/>
                                    </a:lnTo>
                                    <a:lnTo>
                                      <a:pt x="904241" y="994409"/>
                                    </a:lnTo>
                                    <a:lnTo>
                                      <a:pt x="893763" y="995362"/>
                                    </a:lnTo>
                                    <a:lnTo>
                                      <a:pt x="883603" y="995997"/>
                                    </a:lnTo>
                                    <a:lnTo>
                                      <a:pt x="873126" y="996632"/>
                                    </a:lnTo>
                                    <a:lnTo>
                                      <a:pt x="862648" y="996950"/>
                                    </a:lnTo>
                                    <a:lnTo>
                                      <a:pt x="852171" y="996950"/>
                                    </a:lnTo>
                                    <a:lnTo>
                                      <a:pt x="840423" y="996950"/>
                                    </a:lnTo>
                                    <a:lnTo>
                                      <a:pt x="828358" y="996315"/>
                                    </a:lnTo>
                                    <a:lnTo>
                                      <a:pt x="816293" y="995679"/>
                                    </a:lnTo>
                                    <a:lnTo>
                                      <a:pt x="804546" y="994726"/>
                                    </a:lnTo>
                                    <a:lnTo>
                                      <a:pt x="792798" y="993455"/>
                                    </a:lnTo>
                                    <a:lnTo>
                                      <a:pt x="781368" y="992185"/>
                                    </a:lnTo>
                                    <a:lnTo>
                                      <a:pt x="769621" y="990278"/>
                                    </a:lnTo>
                                    <a:lnTo>
                                      <a:pt x="758191" y="988054"/>
                                    </a:lnTo>
                                    <a:lnTo>
                                      <a:pt x="746761" y="985831"/>
                                    </a:lnTo>
                                    <a:lnTo>
                                      <a:pt x="735331" y="983289"/>
                                    </a:lnTo>
                                    <a:lnTo>
                                      <a:pt x="724218" y="980430"/>
                                    </a:lnTo>
                                    <a:lnTo>
                                      <a:pt x="713106" y="977253"/>
                                    </a:lnTo>
                                    <a:lnTo>
                                      <a:pt x="702311" y="973758"/>
                                    </a:lnTo>
                                    <a:lnTo>
                                      <a:pt x="691198" y="970263"/>
                                    </a:lnTo>
                                    <a:lnTo>
                                      <a:pt x="680721" y="966768"/>
                                    </a:lnTo>
                                    <a:lnTo>
                                      <a:pt x="670243" y="962321"/>
                                    </a:lnTo>
                                    <a:lnTo>
                                      <a:pt x="659448" y="958190"/>
                                    </a:lnTo>
                                    <a:lnTo>
                                      <a:pt x="648971" y="953425"/>
                                    </a:lnTo>
                                    <a:lnTo>
                                      <a:pt x="638811" y="948659"/>
                                    </a:lnTo>
                                    <a:lnTo>
                                      <a:pt x="628651" y="943894"/>
                                    </a:lnTo>
                                    <a:lnTo>
                                      <a:pt x="618491" y="938493"/>
                                    </a:lnTo>
                                    <a:lnTo>
                                      <a:pt x="608648" y="933410"/>
                                    </a:lnTo>
                                    <a:lnTo>
                                      <a:pt x="599123" y="927373"/>
                                    </a:lnTo>
                                    <a:lnTo>
                                      <a:pt x="589281" y="921655"/>
                                    </a:lnTo>
                                    <a:lnTo>
                                      <a:pt x="579756" y="915618"/>
                                    </a:lnTo>
                                    <a:lnTo>
                                      <a:pt x="570548" y="909264"/>
                                    </a:lnTo>
                                    <a:lnTo>
                                      <a:pt x="561023" y="902910"/>
                                    </a:lnTo>
                                    <a:lnTo>
                                      <a:pt x="552133" y="895921"/>
                                    </a:lnTo>
                                    <a:lnTo>
                                      <a:pt x="543561" y="889249"/>
                                    </a:lnTo>
                                    <a:lnTo>
                                      <a:pt x="534671" y="881942"/>
                                    </a:lnTo>
                                    <a:lnTo>
                                      <a:pt x="526098" y="874952"/>
                                    </a:lnTo>
                                    <a:lnTo>
                                      <a:pt x="517526" y="867328"/>
                                    </a:lnTo>
                                    <a:lnTo>
                                      <a:pt x="508318" y="858750"/>
                                    </a:lnTo>
                                    <a:lnTo>
                                      <a:pt x="499428" y="849854"/>
                                    </a:lnTo>
                                    <a:lnTo>
                                      <a:pt x="490538" y="840958"/>
                                    </a:lnTo>
                                    <a:lnTo>
                                      <a:pt x="481648" y="831427"/>
                                    </a:lnTo>
                                    <a:lnTo>
                                      <a:pt x="473711" y="821896"/>
                                    </a:lnTo>
                                    <a:lnTo>
                                      <a:pt x="465456" y="812047"/>
                                    </a:lnTo>
                                    <a:lnTo>
                                      <a:pt x="457518" y="801881"/>
                                    </a:lnTo>
                                    <a:lnTo>
                                      <a:pt x="449898" y="791714"/>
                                    </a:lnTo>
                                    <a:lnTo>
                                      <a:pt x="442596" y="781548"/>
                                    </a:lnTo>
                                    <a:lnTo>
                                      <a:pt x="435293" y="770746"/>
                                    </a:lnTo>
                                    <a:lnTo>
                                      <a:pt x="428626" y="759944"/>
                                    </a:lnTo>
                                    <a:lnTo>
                                      <a:pt x="421958" y="749142"/>
                                    </a:lnTo>
                                    <a:lnTo>
                                      <a:pt x="415608" y="738023"/>
                                    </a:lnTo>
                                    <a:lnTo>
                                      <a:pt x="409576" y="726585"/>
                                    </a:lnTo>
                                    <a:lnTo>
                                      <a:pt x="403861" y="715148"/>
                                    </a:lnTo>
                                    <a:lnTo>
                                      <a:pt x="398463" y="703393"/>
                                    </a:lnTo>
                                    <a:lnTo>
                                      <a:pt x="393383" y="691638"/>
                                    </a:lnTo>
                                    <a:lnTo>
                                      <a:pt x="388303" y="679566"/>
                                    </a:lnTo>
                                    <a:lnTo>
                                      <a:pt x="383858" y="667493"/>
                                    </a:lnTo>
                                    <a:lnTo>
                                      <a:pt x="379731" y="655420"/>
                                    </a:lnTo>
                                    <a:lnTo>
                                      <a:pt x="375603" y="643030"/>
                                    </a:lnTo>
                                    <a:lnTo>
                                      <a:pt x="372111" y="630322"/>
                                    </a:lnTo>
                                    <a:lnTo>
                                      <a:pt x="368936" y="617614"/>
                                    </a:lnTo>
                                    <a:lnTo>
                                      <a:pt x="365443" y="604588"/>
                                    </a:lnTo>
                                    <a:lnTo>
                                      <a:pt x="362903" y="591880"/>
                                    </a:lnTo>
                                    <a:lnTo>
                                      <a:pt x="360681" y="578854"/>
                                    </a:lnTo>
                                    <a:lnTo>
                                      <a:pt x="358776" y="565828"/>
                                    </a:lnTo>
                                    <a:lnTo>
                                      <a:pt x="357188" y="552485"/>
                                    </a:lnTo>
                                    <a:lnTo>
                                      <a:pt x="355601" y="539141"/>
                                    </a:lnTo>
                                    <a:lnTo>
                                      <a:pt x="354648" y="525480"/>
                                    </a:lnTo>
                                    <a:lnTo>
                                      <a:pt x="354331" y="511819"/>
                                    </a:lnTo>
                                    <a:lnTo>
                                      <a:pt x="354013" y="498475"/>
                                    </a:lnTo>
                                    <a:lnTo>
                                      <a:pt x="354331" y="485449"/>
                                    </a:lnTo>
                                    <a:lnTo>
                                      <a:pt x="354648" y="472741"/>
                                    </a:lnTo>
                                    <a:lnTo>
                                      <a:pt x="355601" y="460033"/>
                                    </a:lnTo>
                                    <a:lnTo>
                                      <a:pt x="356871" y="447643"/>
                                    </a:lnTo>
                                    <a:lnTo>
                                      <a:pt x="358141" y="434935"/>
                                    </a:lnTo>
                                    <a:lnTo>
                                      <a:pt x="360046" y="422544"/>
                                    </a:lnTo>
                                    <a:lnTo>
                                      <a:pt x="361951" y="410472"/>
                                    </a:lnTo>
                                    <a:lnTo>
                                      <a:pt x="364173" y="397763"/>
                                    </a:lnTo>
                                    <a:lnTo>
                                      <a:pt x="366713" y="385691"/>
                                    </a:lnTo>
                                    <a:lnTo>
                                      <a:pt x="369888" y="373936"/>
                                    </a:lnTo>
                                    <a:lnTo>
                                      <a:pt x="373063" y="361863"/>
                                    </a:lnTo>
                                    <a:lnTo>
                                      <a:pt x="376556" y="350108"/>
                                    </a:lnTo>
                                    <a:lnTo>
                                      <a:pt x="380683" y="338671"/>
                                    </a:lnTo>
                                    <a:lnTo>
                                      <a:pt x="384493" y="326916"/>
                                    </a:lnTo>
                                    <a:lnTo>
                                      <a:pt x="388621" y="315796"/>
                                    </a:lnTo>
                                    <a:lnTo>
                                      <a:pt x="393383" y="304359"/>
                                    </a:lnTo>
                                    <a:lnTo>
                                      <a:pt x="398146" y="293239"/>
                                    </a:lnTo>
                                    <a:lnTo>
                                      <a:pt x="403543" y="282755"/>
                                    </a:lnTo>
                                    <a:lnTo>
                                      <a:pt x="408623" y="271636"/>
                                    </a:lnTo>
                                    <a:lnTo>
                                      <a:pt x="414656" y="261151"/>
                                    </a:lnTo>
                                    <a:lnTo>
                                      <a:pt x="420371" y="250667"/>
                                    </a:lnTo>
                                    <a:lnTo>
                                      <a:pt x="426721" y="240183"/>
                                    </a:lnTo>
                                    <a:lnTo>
                                      <a:pt x="432753" y="230017"/>
                                    </a:lnTo>
                                    <a:lnTo>
                                      <a:pt x="439421" y="219850"/>
                                    </a:lnTo>
                                    <a:lnTo>
                                      <a:pt x="446088" y="210001"/>
                                    </a:lnTo>
                                    <a:lnTo>
                                      <a:pt x="453391" y="200153"/>
                                    </a:lnTo>
                                    <a:lnTo>
                                      <a:pt x="460693" y="190939"/>
                                    </a:lnTo>
                                    <a:lnTo>
                                      <a:pt x="467996" y="181408"/>
                                    </a:lnTo>
                                    <a:lnTo>
                                      <a:pt x="475933" y="172195"/>
                                    </a:lnTo>
                                    <a:lnTo>
                                      <a:pt x="483871" y="163299"/>
                                    </a:lnTo>
                                    <a:lnTo>
                                      <a:pt x="491808" y="154403"/>
                                    </a:lnTo>
                                    <a:lnTo>
                                      <a:pt x="500381" y="146143"/>
                                    </a:lnTo>
                                    <a:lnTo>
                                      <a:pt x="508953" y="137565"/>
                                    </a:lnTo>
                                    <a:lnTo>
                                      <a:pt x="517526" y="129305"/>
                                    </a:lnTo>
                                    <a:lnTo>
                                      <a:pt x="526416" y="121680"/>
                                    </a:lnTo>
                                    <a:lnTo>
                                      <a:pt x="535623" y="113738"/>
                                    </a:lnTo>
                                    <a:lnTo>
                                      <a:pt x="545148" y="106113"/>
                                    </a:lnTo>
                                    <a:lnTo>
                                      <a:pt x="554673" y="99123"/>
                                    </a:lnTo>
                                    <a:lnTo>
                                      <a:pt x="564516" y="92134"/>
                                    </a:lnTo>
                                    <a:lnTo>
                                      <a:pt x="574041" y="85462"/>
                                    </a:lnTo>
                                    <a:lnTo>
                                      <a:pt x="584201" y="78473"/>
                                    </a:lnTo>
                                    <a:lnTo>
                                      <a:pt x="594361" y="72119"/>
                                    </a:lnTo>
                                    <a:lnTo>
                                      <a:pt x="604838" y="66082"/>
                                    </a:lnTo>
                                    <a:lnTo>
                                      <a:pt x="615316" y="60046"/>
                                    </a:lnTo>
                                    <a:lnTo>
                                      <a:pt x="625793" y="54645"/>
                                    </a:lnTo>
                                    <a:lnTo>
                                      <a:pt x="636906" y="48926"/>
                                    </a:lnTo>
                                    <a:lnTo>
                                      <a:pt x="647701" y="44161"/>
                                    </a:lnTo>
                                    <a:lnTo>
                                      <a:pt x="658813" y="39395"/>
                                    </a:lnTo>
                                    <a:lnTo>
                                      <a:pt x="670243" y="34630"/>
                                    </a:lnTo>
                                    <a:lnTo>
                                      <a:pt x="681356" y="30182"/>
                                    </a:lnTo>
                                    <a:lnTo>
                                      <a:pt x="693103" y="26052"/>
                                    </a:lnTo>
                                    <a:lnTo>
                                      <a:pt x="704533" y="22239"/>
                                    </a:lnTo>
                                    <a:lnTo>
                                      <a:pt x="716281" y="19062"/>
                                    </a:lnTo>
                                    <a:lnTo>
                                      <a:pt x="728346" y="15568"/>
                                    </a:lnTo>
                                    <a:lnTo>
                                      <a:pt x="740093" y="12708"/>
                                    </a:lnTo>
                                    <a:lnTo>
                                      <a:pt x="752158" y="10167"/>
                                    </a:lnTo>
                                    <a:lnTo>
                                      <a:pt x="764541" y="7625"/>
                                    </a:lnTo>
                                    <a:lnTo>
                                      <a:pt x="776606" y="5719"/>
                                    </a:lnTo>
                                    <a:lnTo>
                                      <a:pt x="788988" y="3813"/>
                                    </a:lnTo>
                                    <a:lnTo>
                                      <a:pt x="801688" y="2542"/>
                                    </a:lnTo>
                                    <a:lnTo>
                                      <a:pt x="814071" y="1271"/>
                                    </a:lnTo>
                                    <a:lnTo>
                                      <a:pt x="826771" y="636"/>
                                    </a:lnTo>
                                    <a:lnTo>
                                      <a:pt x="83947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anchor="ctr"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contourClr>
                                  <a:srgbClr val="FFFFFF"/>
                                </a:contourClr>
                              </a:sp3d>
                            </wps:bodyPr>
                          </wps:wsp>
                          <wps:wsp>
                            <wps:cNvPr id="33" name="KSO_Shape"/>
                            <wps:cNvSpPr/>
                            <wps:spPr bwMode="auto">
                              <a:xfrm>
                                <a:off x="7609" y="7381"/>
                                <a:ext cx="183" cy="275"/>
                              </a:xfrm>
                              <a:custGeom>
                                <a:avLst/>
                                <a:gdLst>
                                  <a:gd name="T0" fmla="*/ 901841 w 1357313"/>
                                  <a:gd name="T1" fmla="*/ 1418297 h 2041525"/>
                                  <a:gd name="T2" fmla="*/ 952713 w 1357313"/>
                                  <a:gd name="T3" fmla="*/ 1537310 h 2041525"/>
                                  <a:gd name="T4" fmla="*/ 324238 w 1357313"/>
                                  <a:gd name="T5" fmla="*/ 1501582 h 2041525"/>
                                  <a:gd name="T6" fmla="*/ 380048 w 1357313"/>
                                  <a:gd name="T7" fmla="*/ 1395135 h 2041525"/>
                                  <a:gd name="T8" fmla="*/ 837417 w 1357313"/>
                                  <a:gd name="T9" fmla="*/ 530566 h 2041525"/>
                                  <a:gd name="T10" fmla="*/ 669920 w 1357313"/>
                                  <a:gd name="T11" fmla="*/ 686107 h 2041525"/>
                                  <a:gd name="T12" fmla="*/ 595424 w 1357313"/>
                                  <a:gd name="T13" fmla="*/ 686107 h 2041525"/>
                                  <a:gd name="T14" fmla="*/ 427927 w 1357313"/>
                                  <a:gd name="T15" fmla="*/ 530566 h 2041525"/>
                                  <a:gd name="T16" fmla="*/ 206486 w 1357313"/>
                                  <a:gd name="T17" fmla="*/ 405798 h 2041525"/>
                                  <a:gd name="T18" fmla="*/ 269716 w 1357313"/>
                                  <a:gd name="T19" fmla="*/ 553495 h 2041525"/>
                                  <a:gd name="T20" fmla="*/ 416183 w 1357313"/>
                                  <a:gd name="T21" fmla="*/ 730090 h 2041525"/>
                                  <a:gd name="T22" fmla="*/ 523871 w 1357313"/>
                                  <a:gd name="T23" fmla="*/ 839505 h 2041525"/>
                                  <a:gd name="T24" fmla="*/ 549065 w 1357313"/>
                                  <a:gd name="T25" fmla="*/ 957810 h 2041525"/>
                                  <a:gd name="T26" fmla="*/ 521401 w 1357313"/>
                                  <a:gd name="T27" fmla="*/ 1070930 h 2041525"/>
                                  <a:gd name="T28" fmla="*/ 406056 w 1357313"/>
                                  <a:gd name="T29" fmla="*/ 1185778 h 2041525"/>
                                  <a:gd name="T30" fmla="*/ 263047 w 1357313"/>
                                  <a:gd name="T31" fmla="*/ 1361879 h 2041525"/>
                                  <a:gd name="T32" fmla="*/ 205745 w 1357313"/>
                                  <a:gd name="T33" fmla="*/ 1502167 h 2041525"/>
                                  <a:gd name="T34" fmla="*/ 1072195 w 1357313"/>
                                  <a:gd name="T35" fmla="*/ 1557244 h 2041525"/>
                                  <a:gd name="T36" fmla="*/ 1021808 w 1357313"/>
                                  <a:gd name="T37" fmla="*/ 1393740 h 2041525"/>
                                  <a:gd name="T38" fmla="*/ 889667 w 1357313"/>
                                  <a:gd name="T39" fmla="*/ 1217639 h 2041525"/>
                                  <a:gd name="T40" fmla="*/ 755797 w 1357313"/>
                                  <a:gd name="T41" fmla="*/ 1087231 h 2041525"/>
                                  <a:gd name="T42" fmla="*/ 719983 w 1357313"/>
                                  <a:gd name="T43" fmla="*/ 986954 h 2041525"/>
                                  <a:gd name="T44" fmla="*/ 728381 w 1357313"/>
                                  <a:gd name="T45" fmla="*/ 880504 h 2041525"/>
                                  <a:gd name="T46" fmla="*/ 790870 w 1357313"/>
                                  <a:gd name="T47" fmla="*/ 784920 h 2041525"/>
                                  <a:gd name="T48" fmla="*/ 959566 w 1357313"/>
                                  <a:gd name="T49" fmla="*/ 605115 h 2041525"/>
                                  <a:gd name="T50" fmla="*/ 1046261 w 1357313"/>
                                  <a:gd name="T51" fmla="*/ 456677 h 2041525"/>
                                  <a:gd name="T52" fmla="*/ 1090473 w 1357313"/>
                                  <a:gd name="T53" fmla="*/ 209197 h 2041525"/>
                                  <a:gd name="T54" fmla="*/ 1216685 w 1357313"/>
                                  <a:gd name="T55" fmla="*/ 15314 h 2041525"/>
                                  <a:gd name="T56" fmla="*/ 1260650 w 1357313"/>
                                  <a:gd name="T57" fmla="*/ 68662 h 2041525"/>
                                  <a:gd name="T58" fmla="*/ 1261391 w 1357313"/>
                                  <a:gd name="T59" fmla="*/ 138313 h 2041525"/>
                                  <a:gd name="T60" fmla="*/ 1222613 w 1357313"/>
                                  <a:gd name="T61" fmla="*/ 189932 h 2041525"/>
                                  <a:gd name="T62" fmla="*/ 1165311 w 1357313"/>
                                  <a:gd name="T63" fmla="*/ 293419 h 2041525"/>
                                  <a:gd name="T64" fmla="*/ 1116654 w 1357313"/>
                                  <a:gd name="T65" fmla="*/ 524844 h 2041525"/>
                                  <a:gd name="T66" fmla="*/ 1012670 w 1357313"/>
                                  <a:gd name="T67" fmla="*/ 704403 h 2041525"/>
                                  <a:gd name="T68" fmla="*/ 829154 w 1357313"/>
                                  <a:gd name="T69" fmla="*/ 889890 h 2041525"/>
                                  <a:gd name="T70" fmla="*/ 817052 w 1357313"/>
                                  <a:gd name="T71" fmla="*/ 962009 h 2041525"/>
                                  <a:gd name="T72" fmla="*/ 905969 w 1357313"/>
                                  <a:gd name="T73" fmla="*/ 1085008 h 2041525"/>
                                  <a:gd name="T74" fmla="*/ 1048237 w 1357313"/>
                                  <a:gd name="T75" fmla="*/ 1249500 h 2041525"/>
                                  <a:gd name="T76" fmla="*/ 1134190 w 1357313"/>
                                  <a:gd name="T77" fmla="*/ 1433011 h 2041525"/>
                                  <a:gd name="T78" fmla="*/ 1183588 w 1357313"/>
                                  <a:gd name="T79" fmla="*/ 1698520 h 2041525"/>
                                  <a:gd name="T80" fmla="*/ 1240149 w 1357313"/>
                                  <a:gd name="T81" fmla="*/ 1730629 h 2041525"/>
                                  <a:gd name="T82" fmla="*/ 1266331 w 1357313"/>
                                  <a:gd name="T83" fmla="*/ 1790399 h 2041525"/>
                                  <a:gd name="T84" fmla="*/ 1249041 w 1357313"/>
                                  <a:gd name="T85" fmla="*/ 1858814 h 2041525"/>
                                  <a:gd name="T86" fmla="*/ 1193468 w 1357313"/>
                                  <a:gd name="T87" fmla="*/ 1900307 h 2041525"/>
                                  <a:gd name="T88" fmla="*/ 68664 w 1357313"/>
                                  <a:gd name="T89" fmla="*/ 1898578 h 2041525"/>
                                  <a:gd name="T90" fmla="*/ 15067 w 1357313"/>
                                  <a:gd name="T91" fmla="*/ 1854615 h 2041525"/>
                                  <a:gd name="T92" fmla="*/ 988 w 1357313"/>
                                  <a:gd name="T93" fmla="*/ 1785459 h 2041525"/>
                                  <a:gd name="T94" fmla="*/ 30133 w 1357313"/>
                                  <a:gd name="T95" fmla="*/ 1727170 h 2041525"/>
                                  <a:gd name="T96" fmla="*/ 87929 w 1357313"/>
                                  <a:gd name="T97" fmla="*/ 1697533 h 2041525"/>
                                  <a:gd name="T98" fmla="*/ 132882 w 1357313"/>
                                  <a:gd name="T99" fmla="*/ 1433011 h 2041525"/>
                                  <a:gd name="T100" fmla="*/ 218836 w 1357313"/>
                                  <a:gd name="T101" fmla="*/ 1249500 h 2041525"/>
                                  <a:gd name="T102" fmla="*/ 361103 w 1357313"/>
                                  <a:gd name="T103" fmla="*/ 1085008 h 2041525"/>
                                  <a:gd name="T104" fmla="*/ 449773 w 1357313"/>
                                  <a:gd name="T105" fmla="*/ 964726 h 2041525"/>
                                  <a:gd name="T106" fmla="*/ 437671 w 1357313"/>
                                  <a:gd name="T107" fmla="*/ 889890 h 2041525"/>
                                  <a:gd name="T108" fmla="*/ 254402 w 1357313"/>
                                  <a:gd name="T109" fmla="*/ 704403 h 2041525"/>
                                  <a:gd name="T110" fmla="*/ 150419 w 1357313"/>
                                  <a:gd name="T111" fmla="*/ 524844 h 2041525"/>
                                  <a:gd name="T112" fmla="*/ 99291 w 1357313"/>
                                  <a:gd name="T113" fmla="*/ 272672 h 2041525"/>
                                  <a:gd name="T114" fmla="*/ 40507 w 1357313"/>
                                  <a:gd name="T115" fmla="*/ 186969 h 2041525"/>
                                  <a:gd name="T116" fmla="*/ 4199 w 1357313"/>
                                  <a:gd name="T117" fmla="*/ 133866 h 2041525"/>
                                  <a:gd name="T118" fmla="*/ 8151 w 1357313"/>
                                  <a:gd name="T119" fmla="*/ 63970 h 2041525"/>
                                  <a:gd name="T120" fmla="*/ 54585 w 1357313"/>
                                  <a:gd name="T121" fmla="*/ 12596 h 2041525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  <a:gd name="T171" fmla="*/ 0 60000 65536"/>
                                  <a:gd name="T172" fmla="*/ 0 60000 65536"/>
                                  <a:gd name="T173" fmla="*/ 0 60000 65536"/>
                                  <a:gd name="T174" fmla="*/ 0 60000 65536"/>
                                  <a:gd name="T175" fmla="*/ 0 60000 65536"/>
                                  <a:gd name="T176" fmla="*/ 0 60000 65536"/>
                                  <a:gd name="T177" fmla="*/ 0 60000 65536"/>
                                  <a:gd name="T178" fmla="*/ 0 60000 65536"/>
                                  <a:gd name="T179" fmla="*/ 0 60000 65536"/>
                                  <a:gd name="T180" fmla="*/ 0 60000 65536"/>
                                  <a:gd name="T181" fmla="*/ 0 60000 65536"/>
                                  <a:gd name="T182" fmla="*/ 0 60000 65536"/>
                                </a:gdLst>
                                <a:ahLst/>
                                <a:cxnLst>
                                  <a:cxn ang="T122">
                                    <a:pos x="T0" y="T1"/>
                                  </a:cxn>
                                  <a:cxn ang="T123">
                                    <a:pos x="T2" y="T3"/>
                                  </a:cxn>
                                  <a:cxn ang="T124">
                                    <a:pos x="T4" y="T5"/>
                                  </a:cxn>
                                  <a:cxn ang="T125">
                                    <a:pos x="T6" y="T7"/>
                                  </a:cxn>
                                  <a:cxn ang="T126">
                                    <a:pos x="T8" y="T9"/>
                                  </a:cxn>
                                  <a:cxn ang="T127">
                                    <a:pos x="T10" y="T11"/>
                                  </a:cxn>
                                  <a:cxn ang="T128">
                                    <a:pos x="T12" y="T13"/>
                                  </a:cxn>
                                  <a:cxn ang="T129">
                                    <a:pos x="T14" y="T15"/>
                                  </a:cxn>
                                  <a:cxn ang="T130">
                                    <a:pos x="T16" y="T17"/>
                                  </a:cxn>
                                  <a:cxn ang="T131">
                                    <a:pos x="T18" y="T19"/>
                                  </a:cxn>
                                  <a:cxn ang="T132">
                                    <a:pos x="T20" y="T21"/>
                                  </a:cxn>
                                  <a:cxn ang="T133">
                                    <a:pos x="T22" y="T23"/>
                                  </a:cxn>
                                  <a:cxn ang="T134">
                                    <a:pos x="T24" y="T25"/>
                                  </a:cxn>
                                  <a:cxn ang="T135">
                                    <a:pos x="T26" y="T27"/>
                                  </a:cxn>
                                  <a:cxn ang="T136">
                                    <a:pos x="T28" y="T29"/>
                                  </a:cxn>
                                  <a:cxn ang="T137">
                                    <a:pos x="T30" y="T31"/>
                                  </a:cxn>
                                  <a:cxn ang="T138">
                                    <a:pos x="T32" y="T33"/>
                                  </a:cxn>
                                  <a:cxn ang="T139">
                                    <a:pos x="T34" y="T35"/>
                                  </a:cxn>
                                  <a:cxn ang="T140">
                                    <a:pos x="T36" y="T37"/>
                                  </a:cxn>
                                  <a:cxn ang="T141">
                                    <a:pos x="T38" y="T39"/>
                                  </a:cxn>
                                  <a:cxn ang="T142">
                                    <a:pos x="T40" y="T41"/>
                                  </a:cxn>
                                  <a:cxn ang="T143">
                                    <a:pos x="T42" y="T43"/>
                                  </a:cxn>
                                  <a:cxn ang="T144">
                                    <a:pos x="T44" y="T45"/>
                                  </a:cxn>
                                  <a:cxn ang="T145">
                                    <a:pos x="T46" y="T47"/>
                                  </a:cxn>
                                  <a:cxn ang="T146">
                                    <a:pos x="T48" y="T49"/>
                                  </a:cxn>
                                  <a:cxn ang="T147">
                                    <a:pos x="T50" y="T51"/>
                                  </a:cxn>
                                  <a:cxn ang="T148">
                                    <a:pos x="T52" y="T53"/>
                                  </a:cxn>
                                  <a:cxn ang="T149">
                                    <a:pos x="T54" y="T55"/>
                                  </a:cxn>
                                  <a:cxn ang="T150">
                                    <a:pos x="T56" y="T57"/>
                                  </a:cxn>
                                  <a:cxn ang="T151">
                                    <a:pos x="T58" y="T59"/>
                                  </a:cxn>
                                  <a:cxn ang="T152">
                                    <a:pos x="T60" y="T61"/>
                                  </a:cxn>
                                  <a:cxn ang="T153">
                                    <a:pos x="T62" y="T63"/>
                                  </a:cxn>
                                  <a:cxn ang="T154">
                                    <a:pos x="T64" y="T65"/>
                                  </a:cxn>
                                  <a:cxn ang="T155">
                                    <a:pos x="T66" y="T67"/>
                                  </a:cxn>
                                  <a:cxn ang="T156">
                                    <a:pos x="T68" y="T69"/>
                                  </a:cxn>
                                  <a:cxn ang="T157">
                                    <a:pos x="T70" y="T71"/>
                                  </a:cxn>
                                  <a:cxn ang="T158">
                                    <a:pos x="T72" y="T73"/>
                                  </a:cxn>
                                  <a:cxn ang="T159">
                                    <a:pos x="T74" y="T75"/>
                                  </a:cxn>
                                  <a:cxn ang="T160">
                                    <a:pos x="T76" y="T77"/>
                                  </a:cxn>
                                  <a:cxn ang="T161">
                                    <a:pos x="T78" y="T79"/>
                                  </a:cxn>
                                  <a:cxn ang="T162">
                                    <a:pos x="T80" y="T81"/>
                                  </a:cxn>
                                  <a:cxn ang="T163">
                                    <a:pos x="T82" y="T83"/>
                                  </a:cxn>
                                  <a:cxn ang="T164">
                                    <a:pos x="T84" y="T85"/>
                                  </a:cxn>
                                  <a:cxn ang="T165">
                                    <a:pos x="T86" y="T87"/>
                                  </a:cxn>
                                  <a:cxn ang="T166">
                                    <a:pos x="T88" y="T89"/>
                                  </a:cxn>
                                  <a:cxn ang="T167">
                                    <a:pos x="T90" y="T91"/>
                                  </a:cxn>
                                  <a:cxn ang="T168">
                                    <a:pos x="T92" y="T93"/>
                                  </a:cxn>
                                  <a:cxn ang="T169">
                                    <a:pos x="T94" y="T95"/>
                                  </a:cxn>
                                  <a:cxn ang="T170">
                                    <a:pos x="T96" y="T97"/>
                                  </a:cxn>
                                  <a:cxn ang="T171">
                                    <a:pos x="T98" y="T99"/>
                                  </a:cxn>
                                  <a:cxn ang="T172">
                                    <a:pos x="T100" y="T101"/>
                                  </a:cxn>
                                  <a:cxn ang="T173">
                                    <a:pos x="T102" y="T103"/>
                                  </a:cxn>
                                  <a:cxn ang="T174">
                                    <a:pos x="T104" y="T105"/>
                                  </a:cxn>
                                  <a:cxn ang="T175">
                                    <a:pos x="T106" y="T107"/>
                                  </a:cxn>
                                  <a:cxn ang="T176">
                                    <a:pos x="T108" y="T109"/>
                                  </a:cxn>
                                  <a:cxn ang="T177">
                                    <a:pos x="T110" y="T111"/>
                                  </a:cxn>
                                  <a:cxn ang="T178">
                                    <a:pos x="T112" y="T113"/>
                                  </a:cxn>
                                  <a:cxn ang="T179">
                                    <a:pos x="T114" y="T115"/>
                                  </a:cxn>
                                  <a:cxn ang="T180">
                                    <a:pos x="T116" y="T117"/>
                                  </a:cxn>
                                  <a:cxn ang="T181">
                                    <a:pos x="T118" y="T119"/>
                                  </a:cxn>
                                  <a:cxn ang="T182">
                                    <a:pos x="T120" y="T121"/>
                                  </a:cxn>
                                </a:cxnLst>
                                <a:rect l="0" t="0" r="r" b="b"/>
                                <a:pathLst>
                                  <a:path w="1357313" h="2041525">
                                    <a:moveTo>
                                      <a:pt x="550334" y="1339850"/>
                                    </a:moveTo>
                                    <a:lnTo>
                                      <a:pt x="806980" y="1339850"/>
                                    </a:lnTo>
                                    <a:lnTo>
                                      <a:pt x="827353" y="1358335"/>
                                    </a:lnTo>
                                    <a:lnTo>
                                      <a:pt x="846138" y="1376291"/>
                                    </a:lnTo>
                                    <a:lnTo>
                                      <a:pt x="864130" y="1393983"/>
                                    </a:lnTo>
                                    <a:lnTo>
                                      <a:pt x="880799" y="1411676"/>
                                    </a:lnTo>
                                    <a:lnTo>
                                      <a:pt x="896674" y="1428840"/>
                                    </a:lnTo>
                                    <a:lnTo>
                                      <a:pt x="911490" y="1445476"/>
                                    </a:lnTo>
                                    <a:lnTo>
                                      <a:pt x="925249" y="1462376"/>
                                    </a:lnTo>
                                    <a:lnTo>
                                      <a:pt x="938213" y="1479012"/>
                                    </a:lnTo>
                                    <a:lnTo>
                                      <a:pt x="950120" y="1495120"/>
                                    </a:lnTo>
                                    <a:lnTo>
                                      <a:pt x="955940" y="1503570"/>
                                    </a:lnTo>
                                    <a:lnTo>
                                      <a:pt x="961232" y="1511756"/>
                                    </a:lnTo>
                                    <a:lnTo>
                                      <a:pt x="966259" y="1519942"/>
                                    </a:lnTo>
                                    <a:lnTo>
                                      <a:pt x="971286" y="1527863"/>
                                    </a:lnTo>
                                    <a:lnTo>
                                      <a:pt x="976049" y="1535785"/>
                                    </a:lnTo>
                                    <a:lnTo>
                                      <a:pt x="980547" y="1543971"/>
                                    </a:lnTo>
                                    <a:lnTo>
                                      <a:pt x="985045" y="1552157"/>
                                    </a:lnTo>
                                    <a:lnTo>
                                      <a:pt x="989278" y="1560343"/>
                                    </a:lnTo>
                                    <a:lnTo>
                                      <a:pt x="993247" y="1568265"/>
                                    </a:lnTo>
                                    <a:lnTo>
                                      <a:pt x="996951" y="1576451"/>
                                    </a:lnTo>
                                    <a:lnTo>
                                      <a:pt x="1000391" y="1584637"/>
                                    </a:lnTo>
                                    <a:lnTo>
                                      <a:pt x="1003830" y="1592823"/>
                                    </a:lnTo>
                                    <a:lnTo>
                                      <a:pt x="1007005" y="1601273"/>
                                    </a:lnTo>
                                    <a:lnTo>
                                      <a:pt x="1010180" y="1609195"/>
                                    </a:lnTo>
                                    <a:lnTo>
                                      <a:pt x="1013355" y="1620286"/>
                                    </a:lnTo>
                                    <a:lnTo>
                                      <a:pt x="1017059" y="1632697"/>
                                    </a:lnTo>
                                    <a:lnTo>
                                      <a:pt x="1020764" y="1647484"/>
                                    </a:lnTo>
                                    <a:lnTo>
                                      <a:pt x="1024203" y="1663592"/>
                                    </a:lnTo>
                                    <a:lnTo>
                                      <a:pt x="1027643" y="1681284"/>
                                    </a:lnTo>
                                    <a:lnTo>
                                      <a:pt x="1031347" y="1700297"/>
                                    </a:lnTo>
                                    <a:lnTo>
                                      <a:pt x="1034786" y="1721158"/>
                                    </a:lnTo>
                                    <a:lnTo>
                                      <a:pt x="1038226" y="1743075"/>
                                    </a:lnTo>
                                    <a:lnTo>
                                      <a:pt x="319088" y="1743075"/>
                                    </a:lnTo>
                                    <a:lnTo>
                                      <a:pt x="322528" y="1721158"/>
                                    </a:lnTo>
                                    <a:lnTo>
                                      <a:pt x="325967" y="1700297"/>
                                    </a:lnTo>
                                    <a:lnTo>
                                      <a:pt x="329407" y="1681284"/>
                                    </a:lnTo>
                                    <a:lnTo>
                                      <a:pt x="332846" y="1663592"/>
                                    </a:lnTo>
                                    <a:lnTo>
                                      <a:pt x="336551" y="1647484"/>
                                    </a:lnTo>
                                    <a:lnTo>
                                      <a:pt x="339990" y="1632697"/>
                                    </a:lnTo>
                                    <a:lnTo>
                                      <a:pt x="343694" y="1620286"/>
                                    </a:lnTo>
                                    <a:lnTo>
                                      <a:pt x="347398" y="1609195"/>
                                    </a:lnTo>
                                    <a:lnTo>
                                      <a:pt x="350309" y="1601273"/>
                                    </a:lnTo>
                                    <a:lnTo>
                                      <a:pt x="353484" y="1592823"/>
                                    </a:lnTo>
                                    <a:lnTo>
                                      <a:pt x="356923" y="1584637"/>
                                    </a:lnTo>
                                    <a:lnTo>
                                      <a:pt x="360363" y="1576451"/>
                                    </a:lnTo>
                                    <a:lnTo>
                                      <a:pt x="364067" y="1568265"/>
                                    </a:lnTo>
                                    <a:lnTo>
                                      <a:pt x="368036" y="1560343"/>
                                    </a:lnTo>
                                    <a:lnTo>
                                      <a:pt x="372269" y="1552157"/>
                                    </a:lnTo>
                                    <a:lnTo>
                                      <a:pt x="376503" y="1543971"/>
                                    </a:lnTo>
                                    <a:lnTo>
                                      <a:pt x="381265" y="1535785"/>
                                    </a:lnTo>
                                    <a:lnTo>
                                      <a:pt x="386028" y="1527863"/>
                                    </a:lnTo>
                                    <a:lnTo>
                                      <a:pt x="390790" y="1519942"/>
                                    </a:lnTo>
                                    <a:lnTo>
                                      <a:pt x="396082" y="1511756"/>
                                    </a:lnTo>
                                    <a:lnTo>
                                      <a:pt x="401373" y="1503570"/>
                                    </a:lnTo>
                                    <a:lnTo>
                                      <a:pt x="407194" y="1495120"/>
                                    </a:lnTo>
                                    <a:lnTo>
                                      <a:pt x="419101" y="1479012"/>
                                    </a:lnTo>
                                    <a:lnTo>
                                      <a:pt x="432065" y="1462376"/>
                                    </a:lnTo>
                                    <a:lnTo>
                                      <a:pt x="445824" y="1445476"/>
                                    </a:lnTo>
                                    <a:lnTo>
                                      <a:pt x="460640" y="1428840"/>
                                    </a:lnTo>
                                    <a:lnTo>
                                      <a:pt x="476515" y="1411676"/>
                                    </a:lnTo>
                                    <a:lnTo>
                                      <a:pt x="493184" y="1393983"/>
                                    </a:lnTo>
                                    <a:lnTo>
                                      <a:pt x="511176" y="1376291"/>
                                    </a:lnTo>
                                    <a:lnTo>
                                      <a:pt x="530226" y="1358335"/>
                                    </a:lnTo>
                                    <a:lnTo>
                                      <a:pt x="550334" y="1339850"/>
                                    </a:lnTo>
                                    <a:close/>
                                    <a:moveTo>
                                      <a:pt x="430213" y="534988"/>
                                    </a:moveTo>
                                    <a:lnTo>
                                      <a:pt x="925513" y="534988"/>
                                    </a:lnTo>
                                    <a:lnTo>
                                      <a:pt x="916527" y="545836"/>
                                    </a:lnTo>
                                    <a:lnTo>
                                      <a:pt x="907012" y="557478"/>
                                    </a:lnTo>
                                    <a:lnTo>
                                      <a:pt x="897233" y="568590"/>
                                    </a:lnTo>
                                    <a:lnTo>
                                      <a:pt x="886925" y="580232"/>
                                    </a:lnTo>
                                    <a:lnTo>
                                      <a:pt x="876089" y="591609"/>
                                    </a:lnTo>
                                    <a:lnTo>
                                      <a:pt x="864988" y="603515"/>
                                    </a:lnTo>
                                    <a:lnTo>
                                      <a:pt x="853095" y="615422"/>
                                    </a:lnTo>
                                    <a:lnTo>
                                      <a:pt x="840937" y="627328"/>
                                    </a:lnTo>
                                    <a:lnTo>
                                      <a:pt x="828250" y="639499"/>
                                    </a:lnTo>
                                    <a:lnTo>
                                      <a:pt x="815035" y="651934"/>
                                    </a:lnTo>
                                    <a:lnTo>
                                      <a:pt x="801292" y="664105"/>
                                    </a:lnTo>
                                    <a:lnTo>
                                      <a:pt x="787019" y="677069"/>
                                    </a:lnTo>
                                    <a:lnTo>
                                      <a:pt x="772218" y="690034"/>
                                    </a:lnTo>
                                    <a:lnTo>
                                      <a:pt x="756625" y="702999"/>
                                    </a:lnTo>
                                    <a:lnTo>
                                      <a:pt x="740767" y="716492"/>
                                    </a:lnTo>
                                    <a:lnTo>
                                      <a:pt x="724116" y="729986"/>
                                    </a:lnTo>
                                    <a:lnTo>
                                      <a:pt x="717772" y="735278"/>
                                    </a:lnTo>
                                    <a:lnTo>
                                      <a:pt x="711429" y="740834"/>
                                    </a:lnTo>
                                    <a:lnTo>
                                      <a:pt x="705350" y="746655"/>
                                    </a:lnTo>
                                    <a:lnTo>
                                      <a:pt x="699536" y="753005"/>
                                    </a:lnTo>
                                    <a:lnTo>
                                      <a:pt x="693985" y="759090"/>
                                    </a:lnTo>
                                    <a:lnTo>
                                      <a:pt x="688171" y="765969"/>
                                    </a:lnTo>
                                    <a:lnTo>
                                      <a:pt x="682885" y="772584"/>
                                    </a:lnTo>
                                    <a:lnTo>
                                      <a:pt x="677863" y="779463"/>
                                    </a:lnTo>
                                    <a:lnTo>
                                      <a:pt x="672841" y="772584"/>
                                    </a:lnTo>
                                    <a:lnTo>
                                      <a:pt x="667555" y="765969"/>
                                    </a:lnTo>
                                    <a:lnTo>
                                      <a:pt x="662005" y="759090"/>
                                    </a:lnTo>
                                    <a:lnTo>
                                      <a:pt x="656190" y="753005"/>
                                    </a:lnTo>
                                    <a:lnTo>
                                      <a:pt x="650376" y="746655"/>
                                    </a:lnTo>
                                    <a:lnTo>
                                      <a:pt x="644297" y="740834"/>
                                    </a:lnTo>
                                    <a:lnTo>
                                      <a:pt x="637954" y="735278"/>
                                    </a:lnTo>
                                    <a:lnTo>
                                      <a:pt x="631610" y="729986"/>
                                    </a:lnTo>
                                    <a:lnTo>
                                      <a:pt x="614959" y="716492"/>
                                    </a:lnTo>
                                    <a:lnTo>
                                      <a:pt x="599101" y="702999"/>
                                    </a:lnTo>
                                    <a:lnTo>
                                      <a:pt x="583508" y="690034"/>
                                    </a:lnTo>
                                    <a:lnTo>
                                      <a:pt x="568707" y="677069"/>
                                    </a:lnTo>
                                    <a:lnTo>
                                      <a:pt x="554434" y="664105"/>
                                    </a:lnTo>
                                    <a:lnTo>
                                      <a:pt x="540691" y="651934"/>
                                    </a:lnTo>
                                    <a:lnTo>
                                      <a:pt x="527476" y="639499"/>
                                    </a:lnTo>
                                    <a:lnTo>
                                      <a:pt x="514789" y="627328"/>
                                    </a:lnTo>
                                    <a:lnTo>
                                      <a:pt x="502631" y="615422"/>
                                    </a:lnTo>
                                    <a:lnTo>
                                      <a:pt x="490738" y="603515"/>
                                    </a:lnTo>
                                    <a:lnTo>
                                      <a:pt x="479637" y="591609"/>
                                    </a:lnTo>
                                    <a:lnTo>
                                      <a:pt x="468801" y="580232"/>
                                    </a:lnTo>
                                    <a:lnTo>
                                      <a:pt x="458493" y="568590"/>
                                    </a:lnTo>
                                    <a:lnTo>
                                      <a:pt x="448714" y="557478"/>
                                    </a:lnTo>
                                    <a:lnTo>
                                      <a:pt x="439199" y="545836"/>
                                    </a:lnTo>
                                    <a:lnTo>
                                      <a:pt x="430213" y="534988"/>
                                    </a:lnTo>
                                    <a:close/>
                                    <a:moveTo>
                                      <a:pt x="188949" y="224189"/>
                                    </a:moveTo>
                                    <a:lnTo>
                                      <a:pt x="193448" y="263892"/>
                                    </a:lnTo>
                                    <a:lnTo>
                                      <a:pt x="195830" y="284803"/>
                                    </a:lnTo>
                                    <a:lnTo>
                                      <a:pt x="198741" y="306507"/>
                                    </a:lnTo>
                                    <a:lnTo>
                                      <a:pt x="201917" y="328741"/>
                                    </a:lnTo>
                                    <a:lnTo>
                                      <a:pt x="204828" y="350710"/>
                                    </a:lnTo>
                                    <a:lnTo>
                                      <a:pt x="208532" y="372678"/>
                                    </a:lnTo>
                                    <a:lnTo>
                                      <a:pt x="212502" y="394118"/>
                                    </a:lnTo>
                                    <a:lnTo>
                                      <a:pt x="215413" y="408146"/>
                                    </a:lnTo>
                                    <a:lnTo>
                                      <a:pt x="218059" y="421645"/>
                                    </a:lnTo>
                                    <a:lnTo>
                                      <a:pt x="221235" y="434880"/>
                                    </a:lnTo>
                                    <a:lnTo>
                                      <a:pt x="224410" y="447585"/>
                                    </a:lnTo>
                                    <a:lnTo>
                                      <a:pt x="227321" y="459496"/>
                                    </a:lnTo>
                                    <a:lnTo>
                                      <a:pt x="230497" y="470348"/>
                                    </a:lnTo>
                                    <a:lnTo>
                                      <a:pt x="233673" y="480406"/>
                                    </a:lnTo>
                                    <a:lnTo>
                                      <a:pt x="236584" y="489405"/>
                                    </a:lnTo>
                                    <a:lnTo>
                                      <a:pt x="241082" y="501316"/>
                                    </a:lnTo>
                                    <a:lnTo>
                                      <a:pt x="246111" y="513227"/>
                                    </a:lnTo>
                                    <a:lnTo>
                                      <a:pt x="251403" y="524873"/>
                                    </a:lnTo>
                                    <a:lnTo>
                                      <a:pt x="256961" y="536784"/>
                                    </a:lnTo>
                                    <a:lnTo>
                                      <a:pt x="262783" y="547901"/>
                                    </a:lnTo>
                                    <a:lnTo>
                                      <a:pt x="268605" y="559547"/>
                                    </a:lnTo>
                                    <a:lnTo>
                                      <a:pt x="275220" y="570664"/>
                                    </a:lnTo>
                                    <a:lnTo>
                                      <a:pt x="281836" y="581781"/>
                                    </a:lnTo>
                                    <a:lnTo>
                                      <a:pt x="288981" y="593162"/>
                                    </a:lnTo>
                                    <a:lnTo>
                                      <a:pt x="296127" y="604014"/>
                                    </a:lnTo>
                                    <a:lnTo>
                                      <a:pt x="304066" y="615396"/>
                                    </a:lnTo>
                                    <a:lnTo>
                                      <a:pt x="312005" y="626248"/>
                                    </a:lnTo>
                                    <a:lnTo>
                                      <a:pt x="320473" y="637365"/>
                                    </a:lnTo>
                                    <a:lnTo>
                                      <a:pt x="329206" y="648482"/>
                                    </a:lnTo>
                                    <a:lnTo>
                                      <a:pt x="338468" y="659334"/>
                                    </a:lnTo>
                                    <a:lnTo>
                                      <a:pt x="347730" y="670450"/>
                                    </a:lnTo>
                                    <a:lnTo>
                                      <a:pt x="366784" y="692419"/>
                                    </a:lnTo>
                                    <a:lnTo>
                                      <a:pt x="385309" y="714388"/>
                                    </a:lnTo>
                                    <a:lnTo>
                                      <a:pt x="404362" y="736887"/>
                                    </a:lnTo>
                                    <a:lnTo>
                                      <a:pt x="414154" y="748268"/>
                                    </a:lnTo>
                                    <a:lnTo>
                                      <a:pt x="424210" y="759385"/>
                                    </a:lnTo>
                                    <a:lnTo>
                                      <a:pt x="435060" y="771031"/>
                                    </a:lnTo>
                                    <a:lnTo>
                                      <a:pt x="445910" y="782413"/>
                                    </a:lnTo>
                                    <a:lnTo>
                                      <a:pt x="457554" y="794059"/>
                                    </a:lnTo>
                                    <a:lnTo>
                                      <a:pt x="469463" y="805440"/>
                                    </a:lnTo>
                                    <a:lnTo>
                                      <a:pt x="482165" y="817351"/>
                                    </a:lnTo>
                                    <a:lnTo>
                                      <a:pt x="495661" y="829262"/>
                                    </a:lnTo>
                                    <a:lnTo>
                                      <a:pt x="509952" y="841173"/>
                                    </a:lnTo>
                                    <a:lnTo>
                                      <a:pt x="525036" y="853349"/>
                                    </a:lnTo>
                                    <a:lnTo>
                                      <a:pt x="531916" y="858907"/>
                                    </a:lnTo>
                                    <a:lnTo>
                                      <a:pt x="537738" y="864730"/>
                                    </a:lnTo>
                                    <a:lnTo>
                                      <a:pt x="543031" y="870818"/>
                                    </a:lnTo>
                                    <a:lnTo>
                                      <a:pt x="547530" y="876376"/>
                                    </a:lnTo>
                                    <a:lnTo>
                                      <a:pt x="551764" y="882199"/>
                                    </a:lnTo>
                                    <a:lnTo>
                                      <a:pt x="555204" y="888023"/>
                                    </a:lnTo>
                                    <a:lnTo>
                                      <a:pt x="558644" y="893846"/>
                                    </a:lnTo>
                                    <a:lnTo>
                                      <a:pt x="561291" y="899669"/>
                                    </a:lnTo>
                                    <a:lnTo>
                                      <a:pt x="564202" y="905227"/>
                                    </a:lnTo>
                                    <a:lnTo>
                                      <a:pt x="566848" y="911315"/>
                                    </a:lnTo>
                                    <a:lnTo>
                                      <a:pt x="568965" y="916873"/>
                                    </a:lnTo>
                                    <a:lnTo>
                                      <a:pt x="570818" y="922696"/>
                                    </a:lnTo>
                                    <a:lnTo>
                                      <a:pt x="574523" y="934607"/>
                                    </a:lnTo>
                                    <a:lnTo>
                                      <a:pt x="577698" y="946518"/>
                                    </a:lnTo>
                                    <a:lnTo>
                                      <a:pt x="582462" y="966370"/>
                                    </a:lnTo>
                                    <a:lnTo>
                                      <a:pt x="584314" y="973781"/>
                                    </a:lnTo>
                                    <a:lnTo>
                                      <a:pt x="585902" y="980927"/>
                                    </a:lnTo>
                                    <a:lnTo>
                                      <a:pt x="587225" y="988074"/>
                                    </a:lnTo>
                                    <a:lnTo>
                                      <a:pt x="587754" y="996015"/>
                                    </a:lnTo>
                                    <a:lnTo>
                                      <a:pt x="588284" y="1005808"/>
                                    </a:lnTo>
                                    <a:lnTo>
                                      <a:pt x="588548" y="1017719"/>
                                    </a:lnTo>
                                    <a:lnTo>
                                      <a:pt x="588284" y="1026453"/>
                                    </a:lnTo>
                                    <a:lnTo>
                                      <a:pt x="588019" y="1033600"/>
                                    </a:lnTo>
                                    <a:lnTo>
                                      <a:pt x="587754" y="1039423"/>
                                    </a:lnTo>
                                    <a:lnTo>
                                      <a:pt x="587225" y="1044717"/>
                                    </a:lnTo>
                                    <a:lnTo>
                                      <a:pt x="585373" y="1055304"/>
                                    </a:lnTo>
                                    <a:lnTo>
                                      <a:pt x="582726" y="1070391"/>
                                    </a:lnTo>
                                    <a:lnTo>
                                      <a:pt x="581138" y="1079655"/>
                                    </a:lnTo>
                                    <a:lnTo>
                                      <a:pt x="579021" y="1088919"/>
                                    </a:lnTo>
                                    <a:lnTo>
                                      <a:pt x="576904" y="1097919"/>
                                    </a:lnTo>
                                    <a:lnTo>
                                      <a:pt x="574523" y="1106918"/>
                                    </a:lnTo>
                                    <a:lnTo>
                                      <a:pt x="571876" y="1115917"/>
                                    </a:lnTo>
                                    <a:lnTo>
                                      <a:pt x="568701" y="1124652"/>
                                    </a:lnTo>
                                    <a:lnTo>
                                      <a:pt x="565260" y="1133387"/>
                                    </a:lnTo>
                                    <a:lnTo>
                                      <a:pt x="561291" y="1142121"/>
                                    </a:lnTo>
                                    <a:lnTo>
                                      <a:pt x="558644" y="1147680"/>
                                    </a:lnTo>
                                    <a:lnTo>
                                      <a:pt x="555204" y="1153768"/>
                                    </a:lnTo>
                                    <a:lnTo>
                                      <a:pt x="551764" y="1159326"/>
                                    </a:lnTo>
                                    <a:lnTo>
                                      <a:pt x="547530" y="1165149"/>
                                    </a:lnTo>
                                    <a:lnTo>
                                      <a:pt x="543031" y="1170972"/>
                                    </a:lnTo>
                                    <a:lnTo>
                                      <a:pt x="538003" y="1176795"/>
                                    </a:lnTo>
                                    <a:lnTo>
                                      <a:pt x="532181" y="1182618"/>
                                    </a:lnTo>
                                    <a:lnTo>
                                      <a:pt x="525300" y="1188177"/>
                                    </a:lnTo>
                                    <a:lnTo>
                                      <a:pt x="510216" y="1200352"/>
                                    </a:lnTo>
                                    <a:lnTo>
                                      <a:pt x="495926" y="1212263"/>
                                    </a:lnTo>
                                    <a:lnTo>
                                      <a:pt x="482430" y="1224174"/>
                                    </a:lnTo>
                                    <a:lnTo>
                                      <a:pt x="469463" y="1236085"/>
                                    </a:lnTo>
                                    <a:lnTo>
                                      <a:pt x="457554" y="1247466"/>
                                    </a:lnTo>
                                    <a:lnTo>
                                      <a:pt x="445910" y="1259377"/>
                                    </a:lnTo>
                                    <a:lnTo>
                                      <a:pt x="435060" y="1270759"/>
                                    </a:lnTo>
                                    <a:lnTo>
                                      <a:pt x="424210" y="1282140"/>
                                    </a:lnTo>
                                    <a:lnTo>
                                      <a:pt x="414154" y="1293257"/>
                                    </a:lnTo>
                                    <a:lnTo>
                                      <a:pt x="404362" y="1304903"/>
                                    </a:lnTo>
                                    <a:lnTo>
                                      <a:pt x="385309" y="1326872"/>
                                    </a:lnTo>
                                    <a:lnTo>
                                      <a:pt x="366784" y="1349106"/>
                                    </a:lnTo>
                                    <a:lnTo>
                                      <a:pt x="347730" y="1371340"/>
                                    </a:lnTo>
                                    <a:lnTo>
                                      <a:pt x="338468" y="1382456"/>
                                    </a:lnTo>
                                    <a:lnTo>
                                      <a:pt x="329206" y="1393309"/>
                                    </a:lnTo>
                                    <a:lnTo>
                                      <a:pt x="320473" y="1404161"/>
                                    </a:lnTo>
                                    <a:lnTo>
                                      <a:pt x="312005" y="1415278"/>
                                    </a:lnTo>
                                    <a:lnTo>
                                      <a:pt x="304066" y="1426394"/>
                                    </a:lnTo>
                                    <a:lnTo>
                                      <a:pt x="296127" y="1437511"/>
                                    </a:lnTo>
                                    <a:lnTo>
                                      <a:pt x="288981" y="1448628"/>
                                    </a:lnTo>
                                    <a:lnTo>
                                      <a:pt x="281836" y="1459480"/>
                                    </a:lnTo>
                                    <a:lnTo>
                                      <a:pt x="275220" y="1470862"/>
                                    </a:lnTo>
                                    <a:lnTo>
                                      <a:pt x="268605" y="1482243"/>
                                    </a:lnTo>
                                    <a:lnTo>
                                      <a:pt x="262783" y="1493625"/>
                                    </a:lnTo>
                                    <a:lnTo>
                                      <a:pt x="256961" y="1505006"/>
                                    </a:lnTo>
                                    <a:lnTo>
                                      <a:pt x="251403" y="1516652"/>
                                    </a:lnTo>
                                    <a:lnTo>
                                      <a:pt x="246111" y="1528563"/>
                                    </a:lnTo>
                                    <a:lnTo>
                                      <a:pt x="241082" y="1540209"/>
                                    </a:lnTo>
                                    <a:lnTo>
                                      <a:pt x="236584" y="1552385"/>
                                    </a:lnTo>
                                    <a:lnTo>
                                      <a:pt x="233937" y="1560326"/>
                                    </a:lnTo>
                                    <a:lnTo>
                                      <a:pt x="231026" y="1568796"/>
                                    </a:lnTo>
                                    <a:lnTo>
                                      <a:pt x="228115" y="1578060"/>
                                    </a:lnTo>
                                    <a:lnTo>
                                      <a:pt x="225734" y="1588382"/>
                                    </a:lnTo>
                                    <a:lnTo>
                                      <a:pt x="222823" y="1598705"/>
                                    </a:lnTo>
                                    <a:lnTo>
                                      <a:pt x="220441" y="1609822"/>
                                    </a:lnTo>
                                    <a:lnTo>
                                      <a:pt x="215413" y="1633114"/>
                                    </a:lnTo>
                                    <a:lnTo>
                                      <a:pt x="210649" y="1658260"/>
                                    </a:lnTo>
                                    <a:lnTo>
                                      <a:pt x="206415" y="1683934"/>
                                    </a:lnTo>
                                    <a:lnTo>
                                      <a:pt x="202181" y="1709609"/>
                                    </a:lnTo>
                                    <a:lnTo>
                                      <a:pt x="198741" y="1735548"/>
                                    </a:lnTo>
                                    <a:lnTo>
                                      <a:pt x="193448" y="1778162"/>
                                    </a:lnTo>
                                    <a:lnTo>
                                      <a:pt x="188949" y="1817336"/>
                                    </a:lnTo>
                                    <a:lnTo>
                                      <a:pt x="1168364" y="1817336"/>
                                    </a:lnTo>
                                    <a:lnTo>
                                      <a:pt x="1164130" y="1777898"/>
                                    </a:lnTo>
                                    <a:lnTo>
                                      <a:pt x="1161748" y="1756987"/>
                                    </a:lnTo>
                                    <a:lnTo>
                                      <a:pt x="1158837" y="1735019"/>
                                    </a:lnTo>
                                    <a:lnTo>
                                      <a:pt x="1155661" y="1713050"/>
                                    </a:lnTo>
                                    <a:lnTo>
                                      <a:pt x="1152486" y="1690816"/>
                                    </a:lnTo>
                                    <a:lnTo>
                                      <a:pt x="1148781" y="1668847"/>
                                    </a:lnTo>
                                    <a:lnTo>
                                      <a:pt x="1144811" y="1647672"/>
                                    </a:lnTo>
                                    <a:lnTo>
                                      <a:pt x="1142165" y="1633644"/>
                                    </a:lnTo>
                                    <a:lnTo>
                                      <a:pt x="1139518" y="1619880"/>
                                    </a:lnTo>
                                    <a:lnTo>
                                      <a:pt x="1136343" y="1606910"/>
                                    </a:lnTo>
                                    <a:lnTo>
                                      <a:pt x="1133167" y="1594205"/>
                                    </a:lnTo>
                                    <a:lnTo>
                                      <a:pt x="1130256" y="1582295"/>
                                    </a:lnTo>
                                    <a:lnTo>
                                      <a:pt x="1127080" y="1571442"/>
                                    </a:lnTo>
                                    <a:lnTo>
                                      <a:pt x="1123905" y="1561384"/>
                                    </a:lnTo>
                                    <a:lnTo>
                                      <a:pt x="1120994" y="1552385"/>
                                    </a:lnTo>
                                    <a:lnTo>
                                      <a:pt x="1116230" y="1540209"/>
                                    </a:lnTo>
                                    <a:lnTo>
                                      <a:pt x="1111467" y="1528563"/>
                                    </a:lnTo>
                                    <a:lnTo>
                                      <a:pt x="1106174" y="1516652"/>
                                    </a:lnTo>
                                    <a:lnTo>
                                      <a:pt x="1100617" y="1505006"/>
                                    </a:lnTo>
                                    <a:lnTo>
                                      <a:pt x="1094795" y="1493625"/>
                                    </a:lnTo>
                                    <a:lnTo>
                                      <a:pt x="1088708" y="1482243"/>
                                    </a:lnTo>
                                    <a:lnTo>
                                      <a:pt x="1082357" y="1470862"/>
                                    </a:lnTo>
                                    <a:lnTo>
                                      <a:pt x="1075741" y="1459480"/>
                                    </a:lnTo>
                                    <a:lnTo>
                                      <a:pt x="1068596" y="1448628"/>
                                    </a:lnTo>
                                    <a:lnTo>
                                      <a:pt x="1061186" y="1437511"/>
                                    </a:lnTo>
                                    <a:lnTo>
                                      <a:pt x="1053512" y="1426394"/>
                                    </a:lnTo>
                                    <a:lnTo>
                                      <a:pt x="1045308" y="1415278"/>
                                    </a:lnTo>
                                    <a:lnTo>
                                      <a:pt x="1037105" y="1404161"/>
                                    </a:lnTo>
                                    <a:lnTo>
                                      <a:pt x="1028107" y="1393309"/>
                                    </a:lnTo>
                                    <a:lnTo>
                                      <a:pt x="1019374" y="1382456"/>
                                    </a:lnTo>
                                    <a:lnTo>
                                      <a:pt x="1009847" y="1371340"/>
                                    </a:lnTo>
                                    <a:lnTo>
                                      <a:pt x="990794" y="1349106"/>
                                    </a:lnTo>
                                    <a:lnTo>
                                      <a:pt x="972269" y="1326872"/>
                                    </a:lnTo>
                                    <a:lnTo>
                                      <a:pt x="953215" y="1304903"/>
                                    </a:lnTo>
                                    <a:lnTo>
                                      <a:pt x="943424" y="1293257"/>
                                    </a:lnTo>
                                    <a:lnTo>
                                      <a:pt x="933368" y="1282140"/>
                                    </a:lnTo>
                                    <a:lnTo>
                                      <a:pt x="922518" y="1270759"/>
                                    </a:lnTo>
                                    <a:lnTo>
                                      <a:pt x="911668" y="1259377"/>
                                    </a:lnTo>
                                    <a:lnTo>
                                      <a:pt x="900024" y="1247731"/>
                                    </a:lnTo>
                                    <a:lnTo>
                                      <a:pt x="888115" y="1236085"/>
                                    </a:lnTo>
                                    <a:lnTo>
                                      <a:pt x="875148" y="1224174"/>
                                    </a:lnTo>
                                    <a:lnTo>
                                      <a:pt x="861652" y="1212263"/>
                                    </a:lnTo>
                                    <a:lnTo>
                                      <a:pt x="847361" y="1200352"/>
                                    </a:lnTo>
                                    <a:lnTo>
                                      <a:pt x="832277" y="1188177"/>
                                    </a:lnTo>
                                    <a:lnTo>
                                      <a:pt x="825397" y="1182618"/>
                                    </a:lnTo>
                                    <a:lnTo>
                                      <a:pt x="819575" y="1176795"/>
                                    </a:lnTo>
                                    <a:lnTo>
                                      <a:pt x="814547" y="1170972"/>
                                    </a:lnTo>
                                    <a:lnTo>
                                      <a:pt x="809783" y="1165149"/>
                                    </a:lnTo>
                                    <a:lnTo>
                                      <a:pt x="805814" y="1159326"/>
                                    </a:lnTo>
                                    <a:lnTo>
                                      <a:pt x="802109" y="1153768"/>
                                    </a:lnTo>
                                    <a:lnTo>
                                      <a:pt x="798933" y="1147680"/>
                                    </a:lnTo>
                                    <a:lnTo>
                                      <a:pt x="796287" y="1142121"/>
                                    </a:lnTo>
                                    <a:lnTo>
                                      <a:pt x="793376" y="1136563"/>
                                    </a:lnTo>
                                    <a:lnTo>
                                      <a:pt x="790994" y="1130740"/>
                                    </a:lnTo>
                                    <a:lnTo>
                                      <a:pt x="788612" y="1124652"/>
                                    </a:lnTo>
                                    <a:lnTo>
                                      <a:pt x="786760" y="1119094"/>
                                    </a:lnTo>
                                    <a:lnTo>
                                      <a:pt x="784643" y="1113271"/>
                                    </a:lnTo>
                                    <a:lnTo>
                                      <a:pt x="783055" y="1107183"/>
                                    </a:lnTo>
                                    <a:lnTo>
                                      <a:pt x="779879" y="1095272"/>
                                    </a:lnTo>
                                    <a:lnTo>
                                      <a:pt x="774851" y="1074362"/>
                                    </a:lnTo>
                                    <a:lnTo>
                                      <a:pt x="773264" y="1065627"/>
                                    </a:lnTo>
                                    <a:lnTo>
                                      <a:pt x="771411" y="1057686"/>
                                    </a:lnTo>
                                    <a:lnTo>
                                      <a:pt x="770353" y="1049216"/>
                                    </a:lnTo>
                                    <a:lnTo>
                                      <a:pt x="769559" y="1040217"/>
                                    </a:lnTo>
                                    <a:lnTo>
                                      <a:pt x="769294" y="1029630"/>
                                    </a:lnTo>
                                    <a:lnTo>
                                      <a:pt x="769029" y="1017719"/>
                                    </a:lnTo>
                                    <a:lnTo>
                                      <a:pt x="769029" y="1009249"/>
                                    </a:lnTo>
                                    <a:lnTo>
                                      <a:pt x="769294" y="1002896"/>
                                    </a:lnTo>
                                    <a:lnTo>
                                      <a:pt x="769823" y="998132"/>
                                    </a:lnTo>
                                    <a:lnTo>
                                      <a:pt x="770353" y="993897"/>
                                    </a:lnTo>
                                    <a:lnTo>
                                      <a:pt x="772470" y="985427"/>
                                    </a:lnTo>
                                    <a:lnTo>
                                      <a:pt x="773528" y="979075"/>
                                    </a:lnTo>
                                    <a:lnTo>
                                      <a:pt x="774851" y="971399"/>
                                    </a:lnTo>
                                    <a:lnTo>
                                      <a:pt x="776439" y="961870"/>
                                    </a:lnTo>
                                    <a:lnTo>
                                      <a:pt x="778556" y="952606"/>
                                    </a:lnTo>
                                    <a:lnTo>
                                      <a:pt x="780409" y="943607"/>
                                    </a:lnTo>
                                    <a:lnTo>
                                      <a:pt x="783055" y="934607"/>
                                    </a:lnTo>
                                    <a:lnTo>
                                      <a:pt x="785437" y="925608"/>
                                    </a:lnTo>
                                    <a:lnTo>
                                      <a:pt x="788612" y="916873"/>
                                    </a:lnTo>
                                    <a:lnTo>
                                      <a:pt x="792317" y="908139"/>
                                    </a:lnTo>
                                    <a:lnTo>
                                      <a:pt x="796287" y="899669"/>
                                    </a:lnTo>
                                    <a:lnTo>
                                      <a:pt x="798933" y="893846"/>
                                    </a:lnTo>
                                    <a:lnTo>
                                      <a:pt x="802109" y="888023"/>
                                    </a:lnTo>
                                    <a:lnTo>
                                      <a:pt x="805814" y="882199"/>
                                    </a:lnTo>
                                    <a:lnTo>
                                      <a:pt x="809783" y="876376"/>
                                    </a:lnTo>
                                    <a:lnTo>
                                      <a:pt x="814547" y="870818"/>
                                    </a:lnTo>
                                    <a:lnTo>
                                      <a:pt x="819575" y="864730"/>
                                    </a:lnTo>
                                    <a:lnTo>
                                      <a:pt x="825397" y="858907"/>
                                    </a:lnTo>
                                    <a:lnTo>
                                      <a:pt x="832277" y="853349"/>
                                    </a:lnTo>
                                    <a:lnTo>
                                      <a:pt x="847361" y="841173"/>
                                    </a:lnTo>
                                    <a:lnTo>
                                      <a:pt x="861652" y="829262"/>
                                    </a:lnTo>
                                    <a:lnTo>
                                      <a:pt x="875148" y="817351"/>
                                    </a:lnTo>
                                    <a:lnTo>
                                      <a:pt x="888115" y="805440"/>
                                    </a:lnTo>
                                    <a:lnTo>
                                      <a:pt x="900024" y="794059"/>
                                    </a:lnTo>
                                    <a:lnTo>
                                      <a:pt x="911668" y="782413"/>
                                    </a:lnTo>
                                    <a:lnTo>
                                      <a:pt x="922518" y="771031"/>
                                    </a:lnTo>
                                    <a:lnTo>
                                      <a:pt x="933368" y="759385"/>
                                    </a:lnTo>
                                    <a:lnTo>
                                      <a:pt x="943424" y="748268"/>
                                    </a:lnTo>
                                    <a:lnTo>
                                      <a:pt x="953215" y="736887"/>
                                    </a:lnTo>
                                    <a:lnTo>
                                      <a:pt x="972269" y="714388"/>
                                    </a:lnTo>
                                    <a:lnTo>
                                      <a:pt x="990794" y="692419"/>
                                    </a:lnTo>
                                    <a:lnTo>
                                      <a:pt x="1009847" y="670450"/>
                                    </a:lnTo>
                                    <a:lnTo>
                                      <a:pt x="1019374" y="659334"/>
                                    </a:lnTo>
                                    <a:lnTo>
                                      <a:pt x="1028107" y="648482"/>
                                    </a:lnTo>
                                    <a:lnTo>
                                      <a:pt x="1037105" y="637365"/>
                                    </a:lnTo>
                                    <a:lnTo>
                                      <a:pt x="1045308" y="626248"/>
                                    </a:lnTo>
                                    <a:lnTo>
                                      <a:pt x="1053512" y="615396"/>
                                    </a:lnTo>
                                    <a:lnTo>
                                      <a:pt x="1061186" y="604014"/>
                                    </a:lnTo>
                                    <a:lnTo>
                                      <a:pt x="1068596" y="593162"/>
                                    </a:lnTo>
                                    <a:lnTo>
                                      <a:pt x="1075741" y="581781"/>
                                    </a:lnTo>
                                    <a:lnTo>
                                      <a:pt x="1082357" y="570664"/>
                                    </a:lnTo>
                                    <a:lnTo>
                                      <a:pt x="1088708" y="559547"/>
                                    </a:lnTo>
                                    <a:lnTo>
                                      <a:pt x="1094795" y="547901"/>
                                    </a:lnTo>
                                    <a:lnTo>
                                      <a:pt x="1100617" y="536784"/>
                                    </a:lnTo>
                                    <a:lnTo>
                                      <a:pt x="1106174" y="524873"/>
                                    </a:lnTo>
                                    <a:lnTo>
                                      <a:pt x="1111467" y="513227"/>
                                    </a:lnTo>
                                    <a:lnTo>
                                      <a:pt x="1116230" y="501316"/>
                                    </a:lnTo>
                                    <a:lnTo>
                                      <a:pt x="1120994" y="489405"/>
                                    </a:lnTo>
                                    <a:lnTo>
                                      <a:pt x="1123640" y="481729"/>
                                    </a:lnTo>
                                    <a:lnTo>
                                      <a:pt x="1126287" y="472995"/>
                                    </a:lnTo>
                                    <a:lnTo>
                                      <a:pt x="1129198" y="463466"/>
                                    </a:lnTo>
                                    <a:lnTo>
                                      <a:pt x="1131844" y="453408"/>
                                    </a:lnTo>
                                    <a:lnTo>
                                      <a:pt x="1134490" y="442820"/>
                                    </a:lnTo>
                                    <a:lnTo>
                                      <a:pt x="1137137" y="431968"/>
                                    </a:lnTo>
                                    <a:lnTo>
                                      <a:pt x="1142165" y="408146"/>
                                    </a:lnTo>
                                    <a:lnTo>
                                      <a:pt x="1146664" y="383531"/>
                                    </a:lnTo>
                                    <a:lnTo>
                                      <a:pt x="1151162" y="357591"/>
                                    </a:lnTo>
                                    <a:lnTo>
                                      <a:pt x="1155132" y="331917"/>
                                    </a:lnTo>
                                    <a:lnTo>
                                      <a:pt x="1158837" y="305978"/>
                                    </a:lnTo>
                                    <a:lnTo>
                                      <a:pt x="1161748" y="284273"/>
                                    </a:lnTo>
                                    <a:lnTo>
                                      <a:pt x="1164130" y="263628"/>
                                    </a:lnTo>
                                    <a:lnTo>
                                      <a:pt x="1168364" y="224189"/>
                                    </a:lnTo>
                                    <a:lnTo>
                                      <a:pt x="188949" y="224189"/>
                                    </a:lnTo>
                                    <a:close/>
                                    <a:moveTo>
                                      <a:pt x="111941" y="0"/>
                                    </a:moveTo>
                                    <a:lnTo>
                                      <a:pt x="1245372" y="0"/>
                                    </a:lnTo>
                                    <a:lnTo>
                                      <a:pt x="1251194" y="265"/>
                                    </a:lnTo>
                                    <a:lnTo>
                                      <a:pt x="1257016" y="530"/>
                                    </a:lnTo>
                                    <a:lnTo>
                                      <a:pt x="1262574" y="1324"/>
                                    </a:lnTo>
                                    <a:lnTo>
                                      <a:pt x="1268131" y="2382"/>
                                    </a:lnTo>
                                    <a:lnTo>
                                      <a:pt x="1273424" y="3706"/>
                                    </a:lnTo>
                                    <a:lnTo>
                                      <a:pt x="1278716" y="5029"/>
                                    </a:lnTo>
                                    <a:lnTo>
                                      <a:pt x="1284009" y="6882"/>
                                    </a:lnTo>
                                    <a:lnTo>
                                      <a:pt x="1289302" y="9000"/>
                                    </a:lnTo>
                                    <a:lnTo>
                                      <a:pt x="1294065" y="11382"/>
                                    </a:lnTo>
                                    <a:lnTo>
                                      <a:pt x="1299093" y="13499"/>
                                    </a:lnTo>
                                    <a:lnTo>
                                      <a:pt x="1303592" y="16411"/>
                                    </a:lnTo>
                                    <a:lnTo>
                                      <a:pt x="1308091" y="19058"/>
                                    </a:lnTo>
                                    <a:lnTo>
                                      <a:pt x="1312590" y="22499"/>
                                    </a:lnTo>
                                    <a:lnTo>
                                      <a:pt x="1316824" y="25675"/>
                                    </a:lnTo>
                                    <a:lnTo>
                                      <a:pt x="1321058" y="29380"/>
                                    </a:lnTo>
                                    <a:lnTo>
                                      <a:pt x="1324498" y="32821"/>
                                    </a:lnTo>
                                    <a:lnTo>
                                      <a:pt x="1328468" y="36792"/>
                                    </a:lnTo>
                                    <a:lnTo>
                                      <a:pt x="1331908" y="41027"/>
                                    </a:lnTo>
                                    <a:lnTo>
                                      <a:pt x="1335348" y="45262"/>
                                    </a:lnTo>
                                    <a:lnTo>
                                      <a:pt x="1338259" y="49497"/>
                                    </a:lnTo>
                                    <a:lnTo>
                                      <a:pt x="1341435" y="53996"/>
                                    </a:lnTo>
                                    <a:lnTo>
                                      <a:pt x="1344081" y="58761"/>
                                    </a:lnTo>
                                    <a:lnTo>
                                      <a:pt x="1346463" y="63525"/>
                                    </a:lnTo>
                                    <a:lnTo>
                                      <a:pt x="1348845" y="68554"/>
                                    </a:lnTo>
                                    <a:lnTo>
                                      <a:pt x="1350697" y="73583"/>
                                    </a:lnTo>
                                    <a:lnTo>
                                      <a:pt x="1352285" y="78877"/>
                                    </a:lnTo>
                                    <a:lnTo>
                                      <a:pt x="1354137" y="84435"/>
                                    </a:lnTo>
                                    <a:lnTo>
                                      <a:pt x="1355196" y="89729"/>
                                    </a:lnTo>
                                    <a:lnTo>
                                      <a:pt x="1356254" y="95287"/>
                                    </a:lnTo>
                                    <a:lnTo>
                                      <a:pt x="1356784" y="100846"/>
                                    </a:lnTo>
                                    <a:lnTo>
                                      <a:pt x="1357313" y="106404"/>
                                    </a:lnTo>
                                    <a:lnTo>
                                      <a:pt x="1357313" y="112227"/>
                                    </a:lnTo>
                                    <a:lnTo>
                                      <a:pt x="1357313" y="117786"/>
                                    </a:lnTo>
                                    <a:lnTo>
                                      <a:pt x="1356784" y="122815"/>
                                    </a:lnTo>
                                    <a:lnTo>
                                      <a:pt x="1356254" y="128108"/>
                                    </a:lnTo>
                                    <a:lnTo>
                                      <a:pt x="1355460" y="133137"/>
                                    </a:lnTo>
                                    <a:lnTo>
                                      <a:pt x="1354402" y="138166"/>
                                    </a:lnTo>
                                    <a:lnTo>
                                      <a:pt x="1353344" y="143460"/>
                                    </a:lnTo>
                                    <a:lnTo>
                                      <a:pt x="1351491" y="148225"/>
                                    </a:lnTo>
                                    <a:lnTo>
                                      <a:pt x="1349903" y="152989"/>
                                    </a:lnTo>
                                    <a:lnTo>
                                      <a:pt x="1347786" y="157753"/>
                                    </a:lnTo>
                                    <a:lnTo>
                                      <a:pt x="1345669" y="162253"/>
                                    </a:lnTo>
                                    <a:lnTo>
                                      <a:pt x="1343287" y="166753"/>
                                    </a:lnTo>
                                    <a:lnTo>
                                      <a:pt x="1340906" y="170988"/>
                                    </a:lnTo>
                                    <a:lnTo>
                                      <a:pt x="1337995" y="174958"/>
                                    </a:lnTo>
                                    <a:lnTo>
                                      <a:pt x="1335084" y="179193"/>
                                    </a:lnTo>
                                    <a:lnTo>
                                      <a:pt x="1331908" y="183163"/>
                                    </a:lnTo>
                                    <a:lnTo>
                                      <a:pt x="1328732" y="186869"/>
                                    </a:lnTo>
                                    <a:lnTo>
                                      <a:pt x="1325028" y="190574"/>
                                    </a:lnTo>
                                    <a:lnTo>
                                      <a:pt x="1321852" y="194015"/>
                                    </a:lnTo>
                                    <a:lnTo>
                                      <a:pt x="1317882" y="197191"/>
                                    </a:lnTo>
                                    <a:lnTo>
                                      <a:pt x="1313913" y="200368"/>
                                    </a:lnTo>
                                    <a:lnTo>
                                      <a:pt x="1309943" y="203544"/>
                                    </a:lnTo>
                                    <a:lnTo>
                                      <a:pt x="1305709" y="206191"/>
                                    </a:lnTo>
                                    <a:lnTo>
                                      <a:pt x="1301475" y="208838"/>
                                    </a:lnTo>
                                    <a:lnTo>
                                      <a:pt x="1296976" y="211220"/>
                                    </a:lnTo>
                                    <a:lnTo>
                                      <a:pt x="1292477" y="213602"/>
                                    </a:lnTo>
                                    <a:lnTo>
                                      <a:pt x="1287714" y="215455"/>
                                    </a:lnTo>
                                    <a:lnTo>
                                      <a:pt x="1282950" y="217308"/>
                                    </a:lnTo>
                                    <a:lnTo>
                                      <a:pt x="1278187" y="218896"/>
                                    </a:lnTo>
                                    <a:lnTo>
                                      <a:pt x="1273159" y="220219"/>
                                    </a:lnTo>
                                    <a:lnTo>
                                      <a:pt x="1268131" y="221543"/>
                                    </a:lnTo>
                                    <a:lnTo>
                                      <a:pt x="1263103" y="222337"/>
                                    </a:lnTo>
                                    <a:lnTo>
                                      <a:pt x="1258075" y="223131"/>
                                    </a:lnTo>
                                    <a:lnTo>
                                      <a:pt x="1253841" y="266275"/>
                                    </a:lnTo>
                                    <a:lnTo>
                                      <a:pt x="1251194" y="290096"/>
                                    </a:lnTo>
                                    <a:lnTo>
                                      <a:pt x="1248548" y="314447"/>
                                    </a:lnTo>
                                    <a:lnTo>
                                      <a:pt x="1245372" y="340122"/>
                                    </a:lnTo>
                                    <a:lnTo>
                                      <a:pt x="1241932" y="365532"/>
                                    </a:lnTo>
                                    <a:lnTo>
                                      <a:pt x="1237963" y="391471"/>
                                    </a:lnTo>
                                    <a:lnTo>
                                      <a:pt x="1234258" y="416881"/>
                                    </a:lnTo>
                                    <a:lnTo>
                                      <a:pt x="1231347" y="432762"/>
                                    </a:lnTo>
                                    <a:lnTo>
                                      <a:pt x="1228436" y="447849"/>
                                    </a:lnTo>
                                    <a:lnTo>
                                      <a:pt x="1225525" y="462936"/>
                                    </a:lnTo>
                                    <a:lnTo>
                                      <a:pt x="1222349" y="477759"/>
                                    </a:lnTo>
                                    <a:lnTo>
                                      <a:pt x="1218644" y="492052"/>
                                    </a:lnTo>
                                    <a:lnTo>
                                      <a:pt x="1215204" y="506080"/>
                                    </a:lnTo>
                                    <a:lnTo>
                                      <a:pt x="1211499" y="519579"/>
                                    </a:lnTo>
                                    <a:lnTo>
                                      <a:pt x="1207265" y="532814"/>
                                    </a:lnTo>
                                    <a:lnTo>
                                      <a:pt x="1202237" y="547636"/>
                                    </a:lnTo>
                                    <a:lnTo>
                                      <a:pt x="1196415" y="562458"/>
                                    </a:lnTo>
                                    <a:lnTo>
                                      <a:pt x="1190593" y="577016"/>
                                    </a:lnTo>
                                    <a:lnTo>
                                      <a:pt x="1184506" y="591839"/>
                                    </a:lnTo>
                                    <a:lnTo>
                                      <a:pt x="1177890" y="606132"/>
                                    </a:lnTo>
                                    <a:lnTo>
                                      <a:pt x="1171010" y="620160"/>
                                    </a:lnTo>
                                    <a:lnTo>
                                      <a:pt x="1163865" y="634188"/>
                                    </a:lnTo>
                                    <a:lnTo>
                                      <a:pt x="1156455" y="648217"/>
                                    </a:lnTo>
                                    <a:lnTo>
                                      <a:pt x="1148516" y="661981"/>
                                    </a:lnTo>
                                    <a:lnTo>
                                      <a:pt x="1140312" y="675480"/>
                                    </a:lnTo>
                                    <a:lnTo>
                                      <a:pt x="1131844" y="689243"/>
                                    </a:lnTo>
                                    <a:lnTo>
                                      <a:pt x="1123111" y="702478"/>
                                    </a:lnTo>
                                    <a:lnTo>
                                      <a:pt x="1113849" y="715712"/>
                                    </a:lnTo>
                                    <a:lnTo>
                                      <a:pt x="1104586" y="728946"/>
                                    </a:lnTo>
                                    <a:lnTo>
                                      <a:pt x="1094795" y="742180"/>
                                    </a:lnTo>
                                    <a:lnTo>
                                      <a:pt x="1085004" y="754885"/>
                                    </a:lnTo>
                                    <a:lnTo>
                                      <a:pt x="1074947" y="767590"/>
                                    </a:lnTo>
                                    <a:lnTo>
                                      <a:pt x="1064097" y="780031"/>
                                    </a:lnTo>
                                    <a:lnTo>
                                      <a:pt x="1053512" y="792736"/>
                                    </a:lnTo>
                                    <a:lnTo>
                                      <a:pt x="1042662" y="804911"/>
                                    </a:lnTo>
                                    <a:lnTo>
                                      <a:pt x="1031283" y="817351"/>
                                    </a:lnTo>
                                    <a:lnTo>
                                      <a:pt x="1019903" y="829792"/>
                                    </a:lnTo>
                                    <a:lnTo>
                                      <a:pt x="1007995" y="841967"/>
                                    </a:lnTo>
                                    <a:lnTo>
                                      <a:pt x="995557" y="854407"/>
                                    </a:lnTo>
                                    <a:lnTo>
                                      <a:pt x="983384" y="866848"/>
                                    </a:lnTo>
                                    <a:lnTo>
                                      <a:pt x="970681" y="879288"/>
                                    </a:lnTo>
                                    <a:lnTo>
                                      <a:pt x="957714" y="891463"/>
                                    </a:lnTo>
                                    <a:lnTo>
                                      <a:pt x="944218" y="903904"/>
                                    </a:lnTo>
                                    <a:lnTo>
                                      <a:pt x="916960" y="928520"/>
                                    </a:lnTo>
                                    <a:lnTo>
                                      <a:pt x="888380" y="953665"/>
                                    </a:lnTo>
                                    <a:lnTo>
                                      <a:pt x="888115" y="954459"/>
                                    </a:lnTo>
                                    <a:lnTo>
                                      <a:pt x="886792" y="957900"/>
                                    </a:lnTo>
                                    <a:lnTo>
                                      <a:pt x="885204" y="962664"/>
                                    </a:lnTo>
                                    <a:lnTo>
                                      <a:pt x="883616" y="968487"/>
                                    </a:lnTo>
                                    <a:lnTo>
                                      <a:pt x="881764" y="975369"/>
                                    </a:lnTo>
                                    <a:lnTo>
                                      <a:pt x="880441" y="981457"/>
                                    </a:lnTo>
                                    <a:lnTo>
                                      <a:pt x="879118" y="986221"/>
                                    </a:lnTo>
                                    <a:lnTo>
                                      <a:pt x="876736" y="993632"/>
                                    </a:lnTo>
                                    <a:lnTo>
                                      <a:pt x="876207" y="997338"/>
                                    </a:lnTo>
                                    <a:lnTo>
                                      <a:pt x="875677" y="1002102"/>
                                    </a:lnTo>
                                    <a:lnTo>
                                      <a:pt x="875148" y="1008984"/>
                                    </a:lnTo>
                                    <a:lnTo>
                                      <a:pt x="875148" y="1017719"/>
                                    </a:lnTo>
                                    <a:lnTo>
                                      <a:pt x="875148" y="1025130"/>
                                    </a:lnTo>
                                    <a:lnTo>
                                      <a:pt x="875413" y="1030953"/>
                                    </a:lnTo>
                                    <a:lnTo>
                                      <a:pt x="875942" y="1035453"/>
                                    </a:lnTo>
                                    <a:lnTo>
                                      <a:pt x="876471" y="1038894"/>
                                    </a:lnTo>
                                    <a:lnTo>
                                      <a:pt x="878059" y="1046305"/>
                                    </a:lnTo>
                                    <a:lnTo>
                                      <a:pt x="879118" y="1051069"/>
                                    </a:lnTo>
                                    <a:lnTo>
                                      <a:pt x="880176" y="1056892"/>
                                    </a:lnTo>
                                    <a:lnTo>
                                      <a:pt x="880970" y="1062715"/>
                                    </a:lnTo>
                                    <a:lnTo>
                                      <a:pt x="882293" y="1068009"/>
                                    </a:lnTo>
                                    <a:lnTo>
                                      <a:pt x="884675" y="1077009"/>
                                    </a:lnTo>
                                    <a:lnTo>
                                      <a:pt x="887057" y="1083890"/>
                                    </a:lnTo>
                                    <a:lnTo>
                                      <a:pt x="888644" y="1088125"/>
                                    </a:lnTo>
                                    <a:lnTo>
                                      <a:pt x="916960" y="1113271"/>
                                    </a:lnTo>
                                    <a:lnTo>
                                      <a:pt x="944482" y="1137886"/>
                                    </a:lnTo>
                                    <a:lnTo>
                                      <a:pt x="957714" y="1150327"/>
                                    </a:lnTo>
                                    <a:lnTo>
                                      <a:pt x="970681" y="1162767"/>
                                    </a:lnTo>
                                    <a:lnTo>
                                      <a:pt x="983384" y="1174942"/>
                                    </a:lnTo>
                                    <a:lnTo>
                                      <a:pt x="995557" y="1187118"/>
                                    </a:lnTo>
                                    <a:lnTo>
                                      <a:pt x="1007995" y="1199558"/>
                                    </a:lnTo>
                                    <a:lnTo>
                                      <a:pt x="1019903" y="1211734"/>
                                    </a:lnTo>
                                    <a:lnTo>
                                      <a:pt x="1031283" y="1224174"/>
                                    </a:lnTo>
                                    <a:lnTo>
                                      <a:pt x="1042662" y="1236614"/>
                                    </a:lnTo>
                                    <a:lnTo>
                                      <a:pt x="1053512" y="1249055"/>
                                    </a:lnTo>
                                    <a:lnTo>
                                      <a:pt x="1064097" y="1261495"/>
                                    </a:lnTo>
                                    <a:lnTo>
                                      <a:pt x="1074947" y="1274200"/>
                                    </a:lnTo>
                                    <a:lnTo>
                                      <a:pt x="1085004" y="1286905"/>
                                    </a:lnTo>
                                    <a:lnTo>
                                      <a:pt x="1094795" y="1299874"/>
                                    </a:lnTo>
                                    <a:lnTo>
                                      <a:pt x="1104586" y="1312844"/>
                                    </a:lnTo>
                                    <a:lnTo>
                                      <a:pt x="1113849" y="1325814"/>
                                    </a:lnTo>
                                    <a:lnTo>
                                      <a:pt x="1123111" y="1339048"/>
                                    </a:lnTo>
                                    <a:lnTo>
                                      <a:pt x="1131844" y="1352547"/>
                                    </a:lnTo>
                                    <a:lnTo>
                                      <a:pt x="1140312" y="1366046"/>
                                    </a:lnTo>
                                    <a:lnTo>
                                      <a:pt x="1148516" y="1379810"/>
                                    </a:lnTo>
                                    <a:lnTo>
                                      <a:pt x="1156455" y="1393309"/>
                                    </a:lnTo>
                                    <a:lnTo>
                                      <a:pt x="1163865" y="1407337"/>
                                    </a:lnTo>
                                    <a:lnTo>
                                      <a:pt x="1171010" y="1421365"/>
                                    </a:lnTo>
                                    <a:lnTo>
                                      <a:pt x="1177890" y="1435394"/>
                                    </a:lnTo>
                                    <a:lnTo>
                                      <a:pt x="1184506" y="1449951"/>
                                    </a:lnTo>
                                    <a:lnTo>
                                      <a:pt x="1190593" y="1464509"/>
                                    </a:lnTo>
                                    <a:lnTo>
                                      <a:pt x="1196415" y="1479332"/>
                                    </a:lnTo>
                                    <a:lnTo>
                                      <a:pt x="1202237" y="1493889"/>
                                    </a:lnTo>
                                    <a:lnTo>
                                      <a:pt x="1207265" y="1508976"/>
                                    </a:lnTo>
                                    <a:lnTo>
                                      <a:pt x="1211499" y="1521946"/>
                                    </a:lnTo>
                                    <a:lnTo>
                                      <a:pt x="1215204" y="1535710"/>
                                    </a:lnTo>
                                    <a:lnTo>
                                      <a:pt x="1218644" y="1549473"/>
                                    </a:lnTo>
                                    <a:lnTo>
                                      <a:pt x="1222349" y="1563767"/>
                                    </a:lnTo>
                                    <a:lnTo>
                                      <a:pt x="1225525" y="1578854"/>
                                    </a:lnTo>
                                    <a:lnTo>
                                      <a:pt x="1228436" y="1593676"/>
                                    </a:lnTo>
                                    <a:lnTo>
                                      <a:pt x="1231347" y="1609028"/>
                                    </a:lnTo>
                                    <a:lnTo>
                                      <a:pt x="1234258" y="1624909"/>
                                    </a:lnTo>
                                    <a:lnTo>
                                      <a:pt x="1239286" y="1656407"/>
                                    </a:lnTo>
                                    <a:lnTo>
                                      <a:pt x="1243785" y="1687640"/>
                                    </a:lnTo>
                                    <a:lnTo>
                                      <a:pt x="1247490" y="1719137"/>
                                    </a:lnTo>
                                    <a:lnTo>
                                      <a:pt x="1250930" y="1749576"/>
                                    </a:lnTo>
                                    <a:lnTo>
                                      <a:pt x="1254899" y="1785838"/>
                                    </a:lnTo>
                                    <a:lnTo>
                                      <a:pt x="1258075" y="1818659"/>
                                    </a:lnTo>
                                    <a:lnTo>
                                      <a:pt x="1263103" y="1819189"/>
                                    </a:lnTo>
                                    <a:lnTo>
                                      <a:pt x="1268131" y="1820247"/>
                                    </a:lnTo>
                                    <a:lnTo>
                                      <a:pt x="1273159" y="1821571"/>
                                    </a:lnTo>
                                    <a:lnTo>
                                      <a:pt x="1278187" y="1822894"/>
                                    </a:lnTo>
                                    <a:lnTo>
                                      <a:pt x="1282950" y="1824218"/>
                                    </a:lnTo>
                                    <a:lnTo>
                                      <a:pt x="1287714" y="1826335"/>
                                    </a:lnTo>
                                    <a:lnTo>
                                      <a:pt x="1292477" y="1828188"/>
                                    </a:lnTo>
                                    <a:lnTo>
                                      <a:pt x="1296976" y="1830570"/>
                                    </a:lnTo>
                                    <a:lnTo>
                                      <a:pt x="1301475" y="1832688"/>
                                    </a:lnTo>
                                    <a:lnTo>
                                      <a:pt x="1305709" y="1835599"/>
                                    </a:lnTo>
                                    <a:lnTo>
                                      <a:pt x="1309943" y="1838246"/>
                                    </a:lnTo>
                                    <a:lnTo>
                                      <a:pt x="1313913" y="1841158"/>
                                    </a:lnTo>
                                    <a:lnTo>
                                      <a:pt x="1317882" y="1844334"/>
                                    </a:lnTo>
                                    <a:lnTo>
                                      <a:pt x="1321852" y="1847510"/>
                                    </a:lnTo>
                                    <a:lnTo>
                                      <a:pt x="1325028" y="1850951"/>
                                    </a:lnTo>
                                    <a:lnTo>
                                      <a:pt x="1328732" y="1854657"/>
                                    </a:lnTo>
                                    <a:lnTo>
                                      <a:pt x="1331908" y="1858627"/>
                                    </a:lnTo>
                                    <a:lnTo>
                                      <a:pt x="1335084" y="1862597"/>
                                    </a:lnTo>
                                    <a:lnTo>
                                      <a:pt x="1337995" y="1866568"/>
                                    </a:lnTo>
                                    <a:lnTo>
                                      <a:pt x="1340906" y="1870538"/>
                                    </a:lnTo>
                                    <a:lnTo>
                                      <a:pt x="1343287" y="1874773"/>
                                    </a:lnTo>
                                    <a:lnTo>
                                      <a:pt x="1345669" y="1879273"/>
                                    </a:lnTo>
                                    <a:lnTo>
                                      <a:pt x="1347786" y="1883772"/>
                                    </a:lnTo>
                                    <a:lnTo>
                                      <a:pt x="1349903" y="1888537"/>
                                    </a:lnTo>
                                    <a:lnTo>
                                      <a:pt x="1351491" y="1893301"/>
                                    </a:lnTo>
                                    <a:lnTo>
                                      <a:pt x="1353344" y="1898065"/>
                                    </a:lnTo>
                                    <a:lnTo>
                                      <a:pt x="1354402" y="1903359"/>
                                    </a:lnTo>
                                    <a:lnTo>
                                      <a:pt x="1355460" y="1908388"/>
                                    </a:lnTo>
                                    <a:lnTo>
                                      <a:pt x="1356254" y="1913417"/>
                                    </a:lnTo>
                                    <a:lnTo>
                                      <a:pt x="1356784" y="1918711"/>
                                    </a:lnTo>
                                    <a:lnTo>
                                      <a:pt x="1357313" y="1924004"/>
                                    </a:lnTo>
                                    <a:lnTo>
                                      <a:pt x="1357313" y="1929298"/>
                                    </a:lnTo>
                                    <a:lnTo>
                                      <a:pt x="1357313" y="1934857"/>
                                    </a:lnTo>
                                    <a:lnTo>
                                      <a:pt x="1356784" y="1940944"/>
                                    </a:lnTo>
                                    <a:lnTo>
                                      <a:pt x="1356254" y="1946503"/>
                                    </a:lnTo>
                                    <a:lnTo>
                                      <a:pt x="1355196" y="1951797"/>
                                    </a:lnTo>
                                    <a:lnTo>
                                      <a:pt x="1354137" y="1957355"/>
                                    </a:lnTo>
                                    <a:lnTo>
                                      <a:pt x="1352285" y="1962913"/>
                                    </a:lnTo>
                                    <a:lnTo>
                                      <a:pt x="1350697" y="1967942"/>
                                    </a:lnTo>
                                    <a:lnTo>
                                      <a:pt x="1348845" y="1972971"/>
                                    </a:lnTo>
                                    <a:lnTo>
                                      <a:pt x="1346463" y="1978000"/>
                                    </a:lnTo>
                                    <a:lnTo>
                                      <a:pt x="1344081" y="1982765"/>
                                    </a:lnTo>
                                    <a:lnTo>
                                      <a:pt x="1341435" y="1987529"/>
                                    </a:lnTo>
                                    <a:lnTo>
                                      <a:pt x="1338259" y="1992029"/>
                                    </a:lnTo>
                                    <a:lnTo>
                                      <a:pt x="1335348" y="1996529"/>
                                    </a:lnTo>
                                    <a:lnTo>
                                      <a:pt x="1331908" y="2000764"/>
                                    </a:lnTo>
                                    <a:lnTo>
                                      <a:pt x="1328468" y="2004734"/>
                                    </a:lnTo>
                                    <a:lnTo>
                                      <a:pt x="1324498" y="2008704"/>
                                    </a:lnTo>
                                    <a:lnTo>
                                      <a:pt x="1321058" y="2012410"/>
                                    </a:lnTo>
                                    <a:lnTo>
                                      <a:pt x="1316824" y="2015851"/>
                                    </a:lnTo>
                                    <a:lnTo>
                                      <a:pt x="1312590" y="2019292"/>
                                    </a:lnTo>
                                    <a:lnTo>
                                      <a:pt x="1308091" y="2022468"/>
                                    </a:lnTo>
                                    <a:lnTo>
                                      <a:pt x="1303592" y="2025115"/>
                                    </a:lnTo>
                                    <a:lnTo>
                                      <a:pt x="1299093" y="2028026"/>
                                    </a:lnTo>
                                    <a:lnTo>
                                      <a:pt x="1294065" y="2030408"/>
                                    </a:lnTo>
                                    <a:lnTo>
                                      <a:pt x="1289302" y="2032791"/>
                                    </a:lnTo>
                                    <a:lnTo>
                                      <a:pt x="1284009" y="2034643"/>
                                    </a:lnTo>
                                    <a:lnTo>
                                      <a:pt x="1278716" y="2036496"/>
                                    </a:lnTo>
                                    <a:lnTo>
                                      <a:pt x="1273424" y="2038084"/>
                                    </a:lnTo>
                                    <a:lnTo>
                                      <a:pt x="1268131" y="2039143"/>
                                    </a:lnTo>
                                    <a:lnTo>
                                      <a:pt x="1262574" y="2040466"/>
                                    </a:lnTo>
                                    <a:lnTo>
                                      <a:pt x="1257016" y="2040996"/>
                                    </a:lnTo>
                                    <a:lnTo>
                                      <a:pt x="1251194" y="2041525"/>
                                    </a:lnTo>
                                    <a:lnTo>
                                      <a:pt x="1245372" y="2041525"/>
                                    </a:lnTo>
                                    <a:lnTo>
                                      <a:pt x="111941" y="2041525"/>
                                    </a:lnTo>
                                    <a:lnTo>
                                      <a:pt x="106119" y="2041525"/>
                                    </a:lnTo>
                                    <a:lnTo>
                                      <a:pt x="100561" y="2040996"/>
                                    </a:lnTo>
                                    <a:lnTo>
                                      <a:pt x="94739" y="2040466"/>
                                    </a:lnTo>
                                    <a:lnTo>
                                      <a:pt x="89447" y="2039143"/>
                                    </a:lnTo>
                                    <a:lnTo>
                                      <a:pt x="83889" y="2038084"/>
                                    </a:lnTo>
                                    <a:lnTo>
                                      <a:pt x="78861" y="2036496"/>
                                    </a:lnTo>
                                    <a:lnTo>
                                      <a:pt x="73569" y="2034643"/>
                                    </a:lnTo>
                                    <a:lnTo>
                                      <a:pt x="68540" y="2032791"/>
                                    </a:lnTo>
                                    <a:lnTo>
                                      <a:pt x="63248" y="2030408"/>
                                    </a:lnTo>
                                    <a:lnTo>
                                      <a:pt x="58484" y="2028026"/>
                                    </a:lnTo>
                                    <a:lnTo>
                                      <a:pt x="53721" y="2025115"/>
                                    </a:lnTo>
                                    <a:lnTo>
                                      <a:pt x="49222" y="2022468"/>
                                    </a:lnTo>
                                    <a:lnTo>
                                      <a:pt x="44988" y="2019292"/>
                                    </a:lnTo>
                                    <a:lnTo>
                                      <a:pt x="40754" y="2015851"/>
                                    </a:lnTo>
                                    <a:lnTo>
                                      <a:pt x="36784" y="2012410"/>
                                    </a:lnTo>
                                    <a:lnTo>
                                      <a:pt x="32815" y="2008704"/>
                                    </a:lnTo>
                                    <a:lnTo>
                                      <a:pt x="29110" y="2004734"/>
                                    </a:lnTo>
                                    <a:lnTo>
                                      <a:pt x="25405" y="2000764"/>
                                    </a:lnTo>
                                    <a:lnTo>
                                      <a:pt x="22229" y="1996529"/>
                                    </a:lnTo>
                                    <a:lnTo>
                                      <a:pt x="19054" y="1992029"/>
                                    </a:lnTo>
                                    <a:lnTo>
                                      <a:pt x="16143" y="1987529"/>
                                    </a:lnTo>
                                    <a:lnTo>
                                      <a:pt x="13232" y="1982765"/>
                                    </a:lnTo>
                                    <a:lnTo>
                                      <a:pt x="11115" y="1978000"/>
                                    </a:lnTo>
                                    <a:lnTo>
                                      <a:pt x="8733" y="1972971"/>
                                    </a:lnTo>
                                    <a:lnTo>
                                      <a:pt x="6881" y="1967942"/>
                                    </a:lnTo>
                                    <a:lnTo>
                                      <a:pt x="5028" y="1962913"/>
                                    </a:lnTo>
                                    <a:lnTo>
                                      <a:pt x="3440" y="1957355"/>
                                    </a:lnTo>
                                    <a:lnTo>
                                      <a:pt x="2117" y="1951797"/>
                                    </a:lnTo>
                                    <a:lnTo>
                                      <a:pt x="1323" y="1946503"/>
                                    </a:lnTo>
                                    <a:lnTo>
                                      <a:pt x="529" y="1940944"/>
                                    </a:lnTo>
                                    <a:lnTo>
                                      <a:pt x="265" y="1934857"/>
                                    </a:lnTo>
                                    <a:lnTo>
                                      <a:pt x="0" y="1929298"/>
                                    </a:lnTo>
                                    <a:lnTo>
                                      <a:pt x="265" y="1924004"/>
                                    </a:lnTo>
                                    <a:lnTo>
                                      <a:pt x="529" y="1918711"/>
                                    </a:lnTo>
                                    <a:lnTo>
                                      <a:pt x="1059" y="1913417"/>
                                    </a:lnTo>
                                    <a:lnTo>
                                      <a:pt x="1852" y="1908388"/>
                                    </a:lnTo>
                                    <a:lnTo>
                                      <a:pt x="2911" y="1903359"/>
                                    </a:lnTo>
                                    <a:lnTo>
                                      <a:pt x="4499" y="1898065"/>
                                    </a:lnTo>
                                    <a:lnTo>
                                      <a:pt x="5822" y="1893301"/>
                                    </a:lnTo>
                                    <a:lnTo>
                                      <a:pt x="7674" y="1888537"/>
                                    </a:lnTo>
                                    <a:lnTo>
                                      <a:pt x="9791" y="1883772"/>
                                    </a:lnTo>
                                    <a:lnTo>
                                      <a:pt x="11644" y="1879273"/>
                                    </a:lnTo>
                                    <a:lnTo>
                                      <a:pt x="14290" y="1874773"/>
                                    </a:lnTo>
                                    <a:lnTo>
                                      <a:pt x="16672" y="1870538"/>
                                    </a:lnTo>
                                    <a:lnTo>
                                      <a:pt x="19583" y="1866568"/>
                                    </a:lnTo>
                                    <a:lnTo>
                                      <a:pt x="22229" y="1862597"/>
                                    </a:lnTo>
                                    <a:lnTo>
                                      <a:pt x="25405" y="1858627"/>
                                    </a:lnTo>
                                    <a:lnTo>
                                      <a:pt x="28845" y="1854657"/>
                                    </a:lnTo>
                                    <a:lnTo>
                                      <a:pt x="32285" y="1850951"/>
                                    </a:lnTo>
                                    <a:lnTo>
                                      <a:pt x="35726" y="1847510"/>
                                    </a:lnTo>
                                    <a:lnTo>
                                      <a:pt x="39431" y="1844334"/>
                                    </a:lnTo>
                                    <a:lnTo>
                                      <a:pt x="43400" y="1841158"/>
                                    </a:lnTo>
                                    <a:lnTo>
                                      <a:pt x="47634" y="1838246"/>
                                    </a:lnTo>
                                    <a:lnTo>
                                      <a:pt x="51604" y="1835599"/>
                                    </a:lnTo>
                                    <a:lnTo>
                                      <a:pt x="56103" y="1832688"/>
                                    </a:lnTo>
                                    <a:lnTo>
                                      <a:pt x="60601" y="1830570"/>
                                    </a:lnTo>
                                    <a:lnTo>
                                      <a:pt x="65100" y="1828188"/>
                                    </a:lnTo>
                                    <a:lnTo>
                                      <a:pt x="69599" y="1826335"/>
                                    </a:lnTo>
                                    <a:lnTo>
                                      <a:pt x="74362" y="1824218"/>
                                    </a:lnTo>
                                    <a:lnTo>
                                      <a:pt x="79391" y="1822894"/>
                                    </a:lnTo>
                                    <a:lnTo>
                                      <a:pt x="84154" y="1821571"/>
                                    </a:lnTo>
                                    <a:lnTo>
                                      <a:pt x="89182" y="1820247"/>
                                    </a:lnTo>
                                    <a:lnTo>
                                      <a:pt x="94210" y="1819189"/>
                                    </a:lnTo>
                                    <a:lnTo>
                                      <a:pt x="99503" y="1818659"/>
                                    </a:lnTo>
                                    <a:lnTo>
                                      <a:pt x="103737" y="1775516"/>
                                    </a:lnTo>
                                    <a:lnTo>
                                      <a:pt x="106383" y="1751694"/>
                                    </a:lnTo>
                                    <a:lnTo>
                                      <a:pt x="108765" y="1727078"/>
                                    </a:lnTo>
                                    <a:lnTo>
                                      <a:pt x="112205" y="1701668"/>
                                    </a:lnTo>
                                    <a:lnTo>
                                      <a:pt x="115646" y="1675993"/>
                                    </a:lnTo>
                                    <a:lnTo>
                                      <a:pt x="119615" y="1650319"/>
                                    </a:lnTo>
                                    <a:lnTo>
                                      <a:pt x="123585" y="1624909"/>
                                    </a:lnTo>
                                    <a:lnTo>
                                      <a:pt x="126231" y="1609028"/>
                                    </a:lnTo>
                                    <a:lnTo>
                                      <a:pt x="129142" y="1593676"/>
                                    </a:lnTo>
                                    <a:lnTo>
                                      <a:pt x="132053" y="1578854"/>
                                    </a:lnTo>
                                    <a:lnTo>
                                      <a:pt x="135228" y="1563767"/>
                                    </a:lnTo>
                                    <a:lnTo>
                                      <a:pt x="138669" y="1549473"/>
                                    </a:lnTo>
                                    <a:lnTo>
                                      <a:pt x="142374" y="1535710"/>
                                    </a:lnTo>
                                    <a:lnTo>
                                      <a:pt x="146343" y="1521946"/>
                                    </a:lnTo>
                                    <a:lnTo>
                                      <a:pt x="150313" y="1508976"/>
                                    </a:lnTo>
                                    <a:lnTo>
                                      <a:pt x="155605" y="1493889"/>
                                    </a:lnTo>
                                    <a:lnTo>
                                      <a:pt x="161163" y="1479332"/>
                                    </a:lnTo>
                                    <a:lnTo>
                                      <a:pt x="166985" y="1464509"/>
                                    </a:lnTo>
                                    <a:lnTo>
                                      <a:pt x="173071" y="1449951"/>
                                    </a:lnTo>
                                    <a:lnTo>
                                      <a:pt x="179687" y="1435394"/>
                                    </a:lnTo>
                                    <a:lnTo>
                                      <a:pt x="186568" y="1421365"/>
                                    </a:lnTo>
                                    <a:lnTo>
                                      <a:pt x="193713" y="1407337"/>
                                    </a:lnTo>
                                    <a:lnTo>
                                      <a:pt x="201387" y="1393309"/>
                                    </a:lnTo>
                                    <a:lnTo>
                                      <a:pt x="209062" y="1379810"/>
                                    </a:lnTo>
                                    <a:lnTo>
                                      <a:pt x="217265" y="1366046"/>
                                    </a:lnTo>
                                    <a:lnTo>
                                      <a:pt x="225734" y="1352547"/>
                                    </a:lnTo>
                                    <a:lnTo>
                                      <a:pt x="234467" y="1339048"/>
                                    </a:lnTo>
                                    <a:lnTo>
                                      <a:pt x="243729" y="1325814"/>
                                    </a:lnTo>
                                    <a:lnTo>
                                      <a:pt x="252991" y="1312844"/>
                                    </a:lnTo>
                                    <a:lnTo>
                                      <a:pt x="262783" y="1299874"/>
                                    </a:lnTo>
                                    <a:lnTo>
                                      <a:pt x="272574" y="1286905"/>
                                    </a:lnTo>
                                    <a:lnTo>
                                      <a:pt x="282630" y="1274200"/>
                                    </a:lnTo>
                                    <a:lnTo>
                                      <a:pt x="293216" y="1261495"/>
                                    </a:lnTo>
                                    <a:lnTo>
                                      <a:pt x="304066" y="1249055"/>
                                    </a:lnTo>
                                    <a:lnTo>
                                      <a:pt x="314916" y="1236614"/>
                                    </a:lnTo>
                                    <a:lnTo>
                                      <a:pt x="326295" y="1224174"/>
                                    </a:lnTo>
                                    <a:lnTo>
                                      <a:pt x="337674" y="1211734"/>
                                    </a:lnTo>
                                    <a:lnTo>
                                      <a:pt x="349583" y="1199558"/>
                                    </a:lnTo>
                                    <a:lnTo>
                                      <a:pt x="361756" y="1187118"/>
                                    </a:lnTo>
                                    <a:lnTo>
                                      <a:pt x="374194" y="1174678"/>
                                    </a:lnTo>
                                    <a:lnTo>
                                      <a:pt x="386896" y="1162767"/>
                                    </a:lnTo>
                                    <a:lnTo>
                                      <a:pt x="399864" y="1150327"/>
                                    </a:lnTo>
                                    <a:lnTo>
                                      <a:pt x="413095" y="1137886"/>
                                    </a:lnTo>
                                    <a:lnTo>
                                      <a:pt x="440617" y="1113271"/>
                                    </a:lnTo>
                                    <a:lnTo>
                                      <a:pt x="468933" y="1088125"/>
                                    </a:lnTo>
                                    <a:lnTo>
                                      <a:pt x="469198" y="1087331"/>
                                    </a:lnTo>
                                    <a:lnTo>
                                      <a:pt x="470786" y="1083890"/>
                                    </a:lnTo>
                                    <a:lnTo>
                                      <a:pt x="472374" y="1079126"/>
                                    </a:lnTo>
                                    <a:lnTo>
                                      <a:pt x="473961" y="1073303"/>
                                    </a:lnTo>
                                    <a:lnTo>
                                      <a:pt x="475814" y="1066156"/>
                                    </a:lnTo>
                                    <a:lnTo>
                                      <a:pt x="478460" y="1054510"/>
                                    </a:lnTo>
                                    <a:lnTo>
                                      <a:pt x="479519" y="1049746"/>
                                    </a:lnTo>
                                    <a:lnTo>
                                      <a:pt x="480577" y="1044982"/>
                                    </a:lnTo>
                                    <a:lnTo>
                                      <a:pt x="481371" y="1039952"/>
                                    </a:lnTo>
                                    <a:lnTo>
                                      <a:pt x="481900" y="1033865"/>
                                    </a:lnTo>
                                    <a:lnTo>
                                      <a:pt x="482165" y="1026718"/>
                                    </a:lnTo>
                                    <a:lnTo>
                                      <a:pt x="482430" y="1017719"/>
                                    </a:lnTo>
                                    <a:lnTo>
                                      <a:pt x="482430" y="1010308"/>
                                    </a:lnTo>
                                    <a:lnTo>
                                      <a:pt x="482165" y="1005279"/>
                                    </a:lnTo>
                                    <a:lnTo>
                                      <a:pt x="481636" y="1001838"/>
                                    </a:lnTo>
                                    <a:lnTo>
                                      <a:pt x="481106" y="999455"/>
                                    </a:lnTo>
                                    <a:lnTo>
                                      <a:pt x="479254" y="994426"/>
                                    </a:lnTo>
                                    <a:lnTo>
                                      <a:pt x="478460" y="990456"/>
                                    </a:lnTo>
                                    <a:lnTo>
                                      <a:pt x="477402" y="984633"/>
                                    </a:lnTo>
                                    <a:lnTo>
                                      <a:pt x="476343" y="978810"/>
                                    </a:lnTo>
                                    <a:lnTo>
                                      <a:pt x="475549" y="973516"/>
                                    </a:lnTo>
                                    <a:lnTo>
                                      <a:pt x="472903" y="964517"/>
                                    </a:lnTo>
                                    <a:lnTo>
                                      <a:pt x="470786" y="957900"/>
                                    </a:lnTo>
                                    <a:lnTo>
                                      <a:pt x="468933" y="953665"/>
                                    </a:lnTo>
                                    <a:lnTo>
                                      <a:pt x="440617" y="928520"/>
                                    </a:lnTo>
                                    <a:lnTo>
                                      <a:pt x="413095" y="903904"/>
                                    </a:lnTo>
                                    <a:lnTo>
                                      <a:pt x="399864" y="891463"/>
                                    </a:lnTo>
                                    <a:lnTo>
                                      <a:pt x="386896" y="879288"/>
                                    </a:lnTo>
                                    <a:lnTo>
                                      <a:pt x="374194" y="866848"/>
                                    </a:lnTo>
                                    <a:lnTo>
                                      <a:pt x="361756" y="854407"/>
                                    </a:lnTo>
                                    <a:lnTo>
                                      <a:pt x="349583" y="841967"/>
                                    </a:lnTo>
                                    <a:lnTo>
                                      <a:pt x="337674" y="829792"/>
                                    </a:lnTo>
                                    <a:lnTo>
                                      <a:pt x="326295" y="817351"/>
                                    </a:lnTo>
                                    <a:lnTo>
                                      <a:pt x="314916" y="804911"/>
                                    </a:lnTo>
                                    <a:lnTo>
                                      <a:pt x="304066" y="792736"/>
                                    </a:lnTo>
                                    <a:lnTo>
                                      <a:pt x="293216" y="780031"/>
                                    </a:lnTo>
                                    <a:lnTo>
                                      <a:pt x="282630" y="767590"/>
                                    </a:lnTo>
                                    <a:lnTo>
                                      <a:pt x="272574" y="754885"/>
                                    </a:lnTo>
                                    <a:lnTo>
                                      <a:pt x="262783" y="742180"/>
                                    </a:lnTo>
                                    <a:lnTo>
                                      <a:pt x="252991" y="728946"/>
                                    </a:lnTo>
                                    <a:lnTo>
                                      <a:pt x="243729" y="715712"/>
                                    </a:lnTo>
                                    <a:lnTo>
                                      <a:pt x="234467" y="702478"/>
                                    </a:lnTo>
                                    <a:lnTo>
                                      <a:pt x="225734" y="689243"/>
                                    </a:lnTo>
                                    <a:lnTo>
                                      <a:pt x="217265" y="675480"/>
                                    </a:lnTo>
                                    <a:lnTo>
                                      <a:pt x="209062" y="661981"/>
                                    </a:lnTo>
                                    <a:lnTo>
                                      <a:pt x="201387" y="648217"/>
                                    </a:lnTo>
                                    <a:lnTo>
                                      <a:pt x="193713" y="634188"/>
                                    </a:lnTo>
                                    <a:lnTo>
                                      <a:pt x="186568" y="620160"/>
                                    </a:lnTo>
                                    <a:lnTo>
                                      <a:pt x="179687" y="606132"/>
                                    </a:lnTo>
                                    <a:lnTo>
                                      <a:pt x="173071" y="591839"/>
                                    </a:lnTo>
                                    <a:lnTo>
                                      <a:pt x="166985" y="577016"/>
                                    </a:lnTo>
                                    <a:lnTo>
                                      <a:pt x="161163" y="562458"/>
                                    </a:lnTo>
                                    <a:lnTo>
                                      <a:pt x="155605" y="547636"/>
                                    </a:lnTo>
                                    <a:lnTo>
                                      <a:pt x="150313" y="532814"/>
                                    </a:lnTo>
                                    <a:lnTo>
                                      <a:pt x="146343" y="519579"/>
                                    </a:lnTo>
                                    <a:lnTo>
                                      <a:pt x="142374" y="506080"/>
                                    </a:lnTo>
                                    <a:lnTo>
                                      <a:pt x="138669" y="492052"/>
                                    </a:lnTo>
                                    <a:lnTo>
                                      <a:pt x="135228" y="477759"/>
                                    </a:lnTo>
                                    <a:lnTo>
                                      <a:pt x="132053" y="462936"/>
                                    </a:lnTo>
                                    <a:lnTo>
                                      <a:pt x="129142" y="447849"/>
                                    </a:lnTo>
                                    <a:lnTo>
                                      <a:pt x="126231" y="432762"/>
                                    </a:lnTo>
                                    <a:lnTo>
                                      <a:pt x="123585" y="416881"/>
                                    </a:lnTo>
                                    <a:lnTo>
                                      <a:pt x="118292" y="385648"/>
                                    </a:lnTo>
                                    <a:lnTo>
                                      <a:pt x="113793" y="353886"/>
                                    </a:lnTo>
                                    <a:lnTo>
                                      <a:pt x="110088" y="322653"/>
                                    </a:lnTo>
                                    <a:lnTo>
                                      <a:pt x="106383" y="292214"/>
                                    </a:lnTo>
                                    <a:lnTo>
                                      <a:pt x="102678" y="255952"/>
                                    </a:lnTo>
                                    <a:lnTo>
                                      <a:pt x="99503" y="223131"/>
                                    </a:lnTo>
                                    <a:lnTo>
                                      <a:pt x="94210" y="222337"/>
                                    </a:lnTo>
                                    <a:lnTo>
                                      <a:pt x="89182" y="221543"/>
                                    </a:lnTo>
                                    <a:lnTo>
                                      <a:pt x="84154" y="220219"/>
                                    </a:lnTo>
                                    <a:lnTo>
                                      <a:pt x="79391" y="218896"/>
                                    </a:lnTo>
                                    <a:lnTo>
                                      <a:pt x="74362" y="217308"/>
                                    </a:lnTo>
                                    <a:lnTo>
                                      <a:pt x="69599" y="215455"/>
                                    </a:lnTo>
                                    <a:lnTo>
                                      <a:pt x="65100" y="213602"/>
                                    </a:lnTo>
                                    <a:lnTo>
                                      <a:pt x="60601" y="211220"/>
                                    </a:lnTo>
                                    <a:lnTo>
                                      <a:pt x="56103" y="208838"/>
                                    </a:lnTo>
                                    <a:lnTo>
                                      <a:pt x="51604" y="206191"/>
                                    </a:lnTo>
                                    <a:lnTo>
                                      <a:pt x="47634" y="203544"/>
                                    </a:lnTo>
                                    <a:lnTo>
                                      <a:pt x="43400" y="200368"/>
                                    </a:lnTo>
                                    <a:lnTo>
                                      <a:pt x="39431" y="197191"/>
                                    </a:lnTo>
                                    <a:lnTo>
                                      <a:pt x="35726" y="194280"/>
                                    </a:lnTo>
                                    <a:lnTo>
                                      <a:pt x="32285" y="190574"/>
                                    </a:lnTo>
                                    <a:lnTo>
                                      <a:pt x="28845" y="186869"/>
                                    </a:lnTo>
                                    <a:lnTo>
                                      <a:pt x="25405" y="183163"/>
                                    </a:lnTo>
                                    <a:lnTo>
                                      <a:pt x="22229" y="179193"/>
                                    </a:lnTo>
                                    <a:lnTo>
                                      <a:pt x="19583" y="174958"/>
                                    </a:lnTo>
                                    <a:lnTo>
                                      <a:pt x="16672" y="171252"/>
                                    </a:lnTo>
                                    <a:lnTo>
                                      <a:pt x="14290" y="166753"/>
                                    </a:lnTo>
                                    <a:lnTo>
                                      <a:pt x="11644" y="162253"/>
                                    </a:lnTo>
                                    <a:lnTo>
                                      <a:pt x="9791" y="157753"/>
                                    </a:lnTo>
                                    <a:lnTo>
                                      <a:pt x="7674" y="152989"/>
                                    </a:lnTo>
                                    <a:lnTo>
                                      <a:pt x="5822" y="148225"/>
                                    </a:lnTo>
                                    <a:lnTo>
                                      <a:pt x="4499" y="143460"/>
                                    </a:lnTo>
                                    <a:lnTo>
                                      <a:pt x="2911" y="138166"/>
                                    </a:lnTo>
                                    <a:lnTo>
                                      <a:pt x="1852" y="133137"/>
                                    </a:lnTo>
                                    <a:lnTo>
                                      <a:pt x="1059" y="128108"/>
                                    </a:lnTo>
                                    <a:lnTo>
                                      <a:pt x="529" y="122815"/>
                                    </a:lnTo>
                                    <a:lnTo>
                                      <a:pt x="265" y="117786"/>
                                    </a:lnTo>
                                    <a:lnTo>
                                      <a:pt x="0" y="112227"/>
                                    </a:lnTo>
                                    <a:lnTo>
                                      <a:pt x="265" y="106404"/>
                                    </a:lnTo>
                                    <a:lnTo>
                                      <a:pt x="529" y="100846"/>
                                    </a:lnTo>
                                    <a:lnTo>
                                      <a:pt x="1323" y="95287"/>
                                    </a:lnTo>
                                    <a:lnTo>
                                      <a:pt x="2117" y="89729"/>
                                    </a:lnTo>
                                    <a:lnTo>
                                      <a:pt x="3440" y="84435"/>
                                    </a:lnTo>
                                    <a:lnTo>
                                      <a:pt x="5028" y="78877"/>
                                    </a:lnTo>
                                    <a:lnTo>
                                      <a:pt x="6881" y="73583"/>
                                    </a:lnTo>
                                    <a:lnTo>
                                      <a:pt x="8733" y="68554"/>
                                    </a:lnTo>
                                    <a:lnTo>
                                      <a:pt x="11115" y="63525"/>
                                    </a:lnTo>
                                    <a:lnTo>
                                      <a:pt x="13232" y="58761"/>
                                    </a:lnTo>
                                    <a:lnTo>
                                      <a:pt x="16143" y="53996"/>
                                    </a:lnTo>
                                    <a:lnTo>
                                      <a:pt x="19054" y="49497"/>
                                    </a:lnTo>
                                    <a:lnTo>
                                      <a:pt x="22229" y="45262"/>
                                    </a:lnTo>
                                    <a:lnTo>
                                      <a:pt x="25405" y="41027"/>
                                    </a:lnTo>
                                    <a:lnTo>
                                      <a:pt x="29110" y="36792"/>
                                    </a:lnTo>
                                    <a:lnTo>
                                      <a:pt x="32815" y="32821"/>
                                    </a:lnTo>
                                    <a:lnTo>
                                      <a:pt x="36784" y="29380"/>
                                    </a:lnTo>
                                    <a:lnTo>
                                      <a:pt x="40754" y="25675"/>
                                    </a:lnTo>
                                    <a:lnTo>
                                      <a:pt x="44988" y="22499"/>
                                    </a:lnTo>
                                    <a:lnTo>
                                      <a:pt x="49222" y="19058"/>
                                    </a:lnTo>
                                    <a:lnTo>
                                      <a:pt x="53721" y="16411"/>
                                    </a:lnTo>
                                    <a:lnTo>
                                      <a:pt x="58484" y="13499"/>
                                    </a:lnTo>
                                    <a:lnTo>
                                      <a:pt x="63248" y="11382"/>
                                    </a:lnTo>
                                    <a:lnTo>
                                      <a:pt x="68540" y="9000"/>
                                    </a:lnTo>
                                    <a:lnTo>
                                      <a:pt x="73569" y="6882"/>
                                    </a:lnTo>
                                    <a:lnTo>
                                      <a:pt x="78861" y="5029"/>
                                    </a:lnTo>
                                    <a:lnTo>
                                      <a:pt x="83889" y="3706"/>
                                    </a:lnTo>
                                    <a:lnTo>
                                      <a:pt x="89447" y="2382"/>
                                    </a:lnTo>
                                    <a:lnTo>
                                      <a:pt x="94739" y="1324"/>
                                    </a:lnTo>
                                    <a:lnTo>
                                      <a:pt x="100561" y="530"/>
                                    </a:lnTo>
                                    <a:lnTo>
                                      <a:pt x="106119" y="265"/>
                                    </a:lnTo>
                                    <a:lnTo>
                                      <a:pt x="11194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anchor="ctr"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contourClr>
                                  <a:srgbClr val="FFFFFF"/>
                                </a:contourClr>
                              </a:sp3d>
                            </wps:bodyPr>
                          </wps:wsp>
                        </wpg:grpSp>
                      </wpg:grpSp>
                      <wps:wsp>
                        <wps:cNvPr id="30" name="任意多边形 30"/>
                        <wps:cNvSpPr/>
                        <wps:spPr>
                          <a:xfrm>
                            <a:off x="1167" y="8468"/>
                            <a:ext cx="263" cy="21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573303" y="83582"/>
                              </a:cxn>
                              <a:cxn ang="0">
                                <a:pos x="581255" y="9367"/>
                              </a:cxn>
                              <a:cxn ang="0">
                                <a:pos x="581978" y="0"/>
                              </a:cxn>
                              <a:cxn ang="0">
                                <a:pos x="490163" y="34586"/>
                              </a:cxn>
                              <a:cxn ang="0">
                                <a:pos x="487271" y="25219"/>
                              </a:cxn>
                              <a:cxn ang="0">
                                <a:pos x="485825" y="18734"/>
                              </a:cxn>
                              <a:cxn ang="0">
                                <a:pos x="96876" y="171487"/>
                              </a:cxn>
                              <a:cxn ang="0">
                                <a:pos x="114950" y="193823"/>
                              </a:cxn>
                              <a:cxn ang="0">
                                <a:pos x="31810" y="226247"/>
                              </a:cxn>
                              <a:cxn ang="0">
                                <a:pos x="66512" y="263715"/>
                              </a:cxn>
                              <a:cxn ang="0">
                                <a:pos x="0" y="290375"/>
                              </a:cxn>
                              <a:cxn ang="0">
                                <a:pos x="36871" y="325681"/>
                              </a:cxn>
                              <a:cxn ang="0">
                                <a:pos x="11567" y="335769"/>
                              </a:cxn>
                              <a:cxn ang="0">
                                <a:pos x="187968" y="497168"/>
                              </a:cxn>
                              <a:cxn ang="0">
                                <a:pos x="559567" y="351620"/>
                              </a:cxn>
                              <a:cxn ang="0">
                                <a:pos x="383166" y="189500"/>
                              </a:cxn>
                              <a:cxn ang="0">
                                <a:pos x="50607" y="319917"/>
                              </a:cxn>
                              <a:cxn ang="0">
                                <a:pos x="23135" y="294698"/>
                              </a:cxn>
                              <a:cxn ang="0">
                                <a:pos x="381720" y="153474"/>
                              </a:cxn>
                              <a:cxn ang="0">
                                <a:pos x="407023" y="178692"/>
                              </a:cxn>
                              <a:cxn ang="0">
                                <a:pos x="435941" y="206073"/>
                              </a:cxn>
                              <a:cxn ang="0">
                                <a:pos x="464860" y="234173"/>
                              </a:cxn>
                              <a:cxn ang="0">
                                <a:pos x="494501" y="260833"/>
                              </a:cxn>
                              <a:cxn ang="0">
                                <a:pos x="468474" y="230571"/>
                              </a:cxn>
                              <a:cxn ang="0">
                                <a:pos x="441725" y="201029"/>
                              </a:cxn>
                              <a:cxn ang="0">
                                <a:pos x="414976" y="170766"/>
                              </a:cxn>
                              <a:cxn ang="0">
                                <a:pos x="388226" y="141945"/>
                              </a:cxn>
                              <a:cxn ang="0">
                                <a:pos x="385335" y="138342"/>
                              </a:cxn>
                              <a:cxn ang="0">
                                <a:pos x="80248" y="258671"/>
                              </a:cxn>
                              <a:cxn ang="0">
                                <a:pos x="55667" y="230571"/>
                              </a:cxn>
                              <a:cxn ang="0">
                                <a:pos x="413530" y="90067"/>
                              </a:cxn>
                              <a:cxn ang="0">
                                <a:pos x="430881" y="115285"/>
                              </a:cxn>
                              <a:cxn ang="0">
                                <a:pos x="451846" y="145548"/>
                              </a:cxn>
                              <a:cxn ang="0">
                                <a:pos x="472812" y="175090"/>
                              </a:cxn>
                              <a:cxn ang="0">
                                <a:pos x="494501" y="203911"/>
                              </a:cxn>
                              <a:cxn ang="0">
                                <a:pos x="476427" y="172207"/>
                              </a:cxn>
                              <a:cxn ang="0">
                                <a:pos x="458353" y="141225"/>
                              </a:cxn>
                              <a:cxn ang="0">
                                <a:pos x="440279" y="109521"/>
                              </a:cxn>
                              <a:cxn ang="0">
                                <a:pos x="421482" y="78538"/>
                              </a:cxn>
                              <a:cxn ang="0">
                                <a:pos x="418590" y="74215"/>
                              </a:cxn>
                              <a:cxn ang="0">
                                <a:pos x="129409" y="188059"/>
                              </a:cxn>
                              <a:cxn ang="0">
                                <a:pos x="120010" y="175810"/>
                              </a:cxn>
                              <a:cxn ang="0">
                                <a:pos x="477150" y="35306"/>
                              </a:cxn>
                              <a:cxn ang="0">
                                <a:pos x="487271" y="69171"/>
                              </a:cxn>
                              <a:cxn ang="0">
                                <a:pos x="500284" y="109521"/>
                              </a:cxn>
                              <a:cxn ang="0">
                                <a:pos x="512575" y="149150"/>
                              </a:cxn>
                              <a:cxn ang="0">
                                <a:pos x="526311" y="189500"/>
                              </a:cxn>
                              <a:cxn ang="0">
                                <a:pos x="517635" y="148430"/>
                              </a:cxn>
                              <a:cxn ang="0">
                                <a:pos x="507514" y="107359"/>
                              </a:cxn>
                              <a:cxn ang="0">
                                <a:pos x="498115" y="66289"/>
                              </a:cxn>
                              <a:cxn ang="0">
                                <a:pos x="493778" y="48996"/>
                              </a:cxn>
                              <a:cxn ang="0">
                                <a:pos x="568242" y="18734"/>
                              </a:cxn>
                              <a:cxn ang="0">
                                <a:pos x="548722" y="286772"/>
                              </a:cxn>
                              <a:cxn ang="0">
                                <a:pos x="544385" y="336489"/>
                              </a:cxn>
                              <a:cxn ang="0">
                                <a:pos x="559567" y="351620"/>
                              </a:cxn>
                              <a:cxn ang="0">
                                <a:pos x="600052" y="69892"/>
                              </a:cxn>
                              <a:cxn ang="0">
                                <a:pos x="573303" y="83582"/>
                              </a:cxn>
                            </a:cxnLst>
                            <a:pathLst>
                              <a:path w="830" h="690">
                                <a:moveTo>
                                  <a:pt x="793" y="116"/>
                                </a:moveTo>
                                <a:lnTo>
                                  <a:pt x="804" y="13"/>
                                </a:lnTo>
                                <a:lnTo>
                                  <a:pt x="805" y="0"/>
                                </a:lnTo>
                                <a:lnTo>
                                  <a:pt x="678" y="48"/>
                                </a:lnTo>
                                <a:lnTo>
                                  <a:pt x="674" y="35"/>
                                </a:lnTo>
                                <a:lnTo>
                                  <a:pt x="672" y="26"/>
                                </a:lnTo>
                                <a:lnTo>
                                  <a:pt x="134" y="238"/>
                                </a:lnTo>
                                <a:lnTo>
                                  <a:pt x="159" y="269"/>
                                </a:lnTo>
                                <a:lnTo>
                                  <a:pt x="44" y="314"/>
                                </a:lnTo>
                                <a:lnTo>
                                  <a:pt x="92" y="366"/>
                                </a:lnTo>
                                <a:lnTo>
                                  <a:pt x="0" y="403"/>
                                </a:lnTo>
                                <a:lnTo>
                                  <a:pt x="51" y="452"/>
                                </a:lnTo>
                                <a:lnTo>
                                  <a:pt x="16" y="466"/>
                                </a:lnTo>
                                <a:lnTo>
                                  <a:pt x="260" y="690"/>
                                </a:lnTo>
                                <a:lnTo>
                                  <a:pt x="774" y="488"/>
                                </a:lnTo>
                                <a:lnTo>
                                  <a:pt x="530" y="263"/>
                                </a:lnTo>
                                <a:lnTo>
                                  <a:pt x="70" y="444"/>
                                </a:lnTo>
                                <a:lnTo>
                                  <a:pt x="32" y="409"/>
                                </a:lnTo>
                                <a:lnTo>
                                  <a:pt x="528" y="213"/>
                                </a:lnTo>
                                <a:lnTo>
                                  <a:pt x="563" y="248"/>
                                </a:lnTo>
                                <a:lnTo>
                                  <a:pt x="603" y="286"/>
                                </a:lnTo>
                                <a:lnTo>
                                  <a:pt x="643" y="325"/>
                                </a:lnTo>
                                <a:cubicBezTo>
                                  <a:pt x="657" y="337"/>
                                  <a:pt x="670" y="350"/>
                                  <a:pt x="684" y="362"/>
                                </a:cubicBezTo>
                                <a:cubicBezTo>
                                  <a:pt x="672" y="348"/>
                                  <a:pt x="660" y="334"/>
                                  <a:pt x="648" y="320"/>
                                </a:cubicBezTo>
                                <a:lnTo>
                                  <a:pt x="611" y="279"/>
                                </a:lnTo>
                                <a:lnTo>
                                  <a:pt x="574" y="237"/>
                                </a:lnTo>
                                <a:lnTo>
                                  <a:pt x="537" y="197"/>
                                </a:lnTo>
                                <a:lnTo>
                                  <a:pt x="533" y="192"/>
                                </a:lnTo>
                                <a:lnTo>
                                  <a:pt x="111" y="359"/>
                                </a:lnTo>
                                <a:lnTo>
                                  <a:pt x="77" y="320"/>
                                </a:lnTo>
                                <a:lnTo>
                                  <a:pt x="572" y="125"/>
                                </a:lnTo>
                                <a:lnTo>
                                  <a:pt x="596" y="160"/>
                                </a:lnTo>
                                <a:lnTo>
                                  <a:pt x="625" y="202"/>
                                </a:lnTo>
                                <a:lnTo>
                                  <a:pt x="654" y="243"/>
                                </a:lnTo>
                                <a:cubicBezTo>
                                  <a:pt x="664" y="256"/>
                                  <a:pt x="674" y="270"/>
                                  <a:pt x="684" y="283"/>
                                </a:cubicBezTo>
                                <a:cubicBezTo>
                                  <a:pt x="676" y="269"/>
                                  <a:pt x="668" y="254"/>
                                  <a:pt x="659" y="239"/>
                                </a:cubicBezTo>
                                <a:lnTo>
                                  <a:pt x="634" y="196"/>
                                </a:lnTo>
                                <a:lnTo>
                                  <a:pt x="609" y="152"/>
                                </a:lnTo>
                                <a:lnTo>
                                  <a:pt x="583" y="109"/>
                                </a:lnTo>
                                <a:lnTo>
                                  <a:pt x="579" y="103"/>
                                </a:lnTo>
                                <a:lnTo>
                                  <a:pt x="179" y="261"/>
                                </a:lnTo>
                                <a:lnTo>
                                  <a:pt x="166" y="244"/>
                                </a:lnTo>
                                <a:lnTo>
                                  <a:pt x="660" y="49"/>
                                </a:lnTo>
                                <a:lnTo>
                                  <a:pt x="674" y="96"/>
                                </a:lnTo>
                                <a:lnTo>
                                  <a:pt x="692" y="152"/>
                                </a:lnTo>
                                <a:lnTo>
                                  <a:pt x="709" y="207"/>
                                </a:lnTo>
                                <a:cubicBezTo>
                                  <a:pt x="716" y="226"/>
                                  <a:pt x="722" y="244"/>
                                  <a:pt x="728" y="263"/>
                                </a:cubicBezTo>
                                <a:cubicBezTo>
                                  <a:pt x="724" y="244"/>
                                  <a:pt x="720" y="225"/>
                                  <a:pt x="716" y="206"/>
                                </a:cubicBezTo>
                                <a:lnTo>
                                  <a:pt x="702" y="149"/>
                                </a:lnTo>
                                <a:lnTo>
                                  <a:pt x="689" y="92"/>
                                </a:lnTo>
                                <a:lnTo>
                                  <a:pt x="683" y="68"/>
                                </a:lnTo>
                                <a:cubicBezTo>
                                  <a:pt x="717" y="54"/>
                                  <a:pt x="752" y="40"/>
                                  <a:pt x="786" y="26"/>
                                </a:cubicBezTo>
                                <a:lnTo>
                                  <a:pt x="759" y="398"/>
                                </a:lnTo>
                                <a:lnTo>
                                  <a:pt x="753" y="467"/>
                                </a:lnTo>
                                <a:lnTo>
                                  <a:pt x="774" y="488"/>
                                </a:lnTo>
                                <a:lnTo>
                                  <a:pt x="830" y="97"/>
                                </a:lnTo>
                                <a:lnTo>
                                  <a:pt x="793" y="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80.3pt;margin-top:255.05pt;height:115.25pt;width:150.05pt;z-index:251673600;mso-width-relative:page;mso-height-relative:page;" coordorigin="1167,6698" coordsize="3001,2305" o:gfxdata="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">
                <o:lock v:ext="edit" aspectratio="f"/>
                <v:shape id="_x0000_s1026" o:spid="_x0000_s1026" o:spt="100" style="position:absolute;left:1178;top:7929;height:230;width:296;v-text-anchor:middle-center;" fillcolor="#FFFFFF" filled="t" stroked="f" coordsize="3931,2392" o:gfxdata="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ZdiIvQAA&#10;ANsAAAAPAAAAAAAAAAEAIAAAACIAAABkcnMvZG93bnJldi54bWxQSwECFAAUAAAACACHTuJAMy8F&#10;njsAAAA5AAAAEAAAAAAAAAABACAAAAAMAQAAZHJzL3NoYXBleG1sLnhtbFBLBQYAAAAABgAGAFsB&#10;AAC2AwAAAAA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textboxrect="0,0,3931,2392" o:connectlocs="186142608,100194080;123870956,66173201;53777286,100194080;34221909,89839885;34221909,120357433;39538527,129699536;34099688,139041639;39905190,171894627;22794236,171894627;28660849,138885841;23894226,129699536;28477517,120590875;28477517,86803608;0,71622733;125276498,0;240225447,72557011;186142608,100194080;122465413,83456075;178992673,107901239;178992673,167145762;119593350,186219208;67160497,167145762;67160497,107901239;122465413,83456075;121732086,175320144;167320558,160839766;121732086,146281743;76204858,160839766;121732086,175320144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group id="组合 22" o:spid="_x0000_s1026" o:spt="203" style="position:absolute;left:1207;top:6698;height:2305;width:2961;" coordorigin="7598,6698" coordsize="2961,2305" o:gfxdata="UEsDBAoAAAAAAIdO4kAAAAAAAAAAAAAAAAAEAAAAZHJzL1BLAwQUAAAACACHTuJAzLDF37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tkc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LDF3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64" o:spid="_x0000_s1026" o:spt="202" type="#_x0000_t202" style="position:absolute;left:7963;top:6698;height:2305;width:2596;" filled="f" stroked="f" coordsize="21600,21600" o:gfxdata="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UnNz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 w:val="0"/>
                            <w:snapToGrid w:val="0"/>
                            <w:spacing w:before="0" w:beforeAutospacing="0" w:after="0" w:afterAutospacing="0" w:line="360" w:lineRule="auto"/>
                            <w:textAlignment w:val="auto"/>
                            <w:rPr>
                              <w:rFonts w:hint="eastAsia" w:ascii="微软雅黑" w:hAnsi="微软雅黑" w:eastAsia="微软雅黑" w:cstheme="minorBidi"/>
                              <w:color w:val="FFFFFF" w:themeColor="background1"/>
                              <w:kern w:val="24"/>
                              <w:sz w:val="21"/>
                              <w:szCs w:val="21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color w:val="FFFFFF" w:themeColor="background1"/>
                              <w:kern w:val="24"/>
                              <w:sz w:val="21"/>
                              <w:szCs w:val="21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性别：女</w:t>
                          </w:r>
                        </w:p>
                        <w:p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 w:val="0"/>
                            <w:snapToGrid w:val="0"/>
                            <w:spacing w:before="0" w:beforeAutospacing="0" w:after="0" w:afterAutospacing="0" w:line="360" w:lineRule="auto"/>
                            <w:textAlignment w:val="auto"/>
                            <w:rPr>
                              <w:rFonts w:hint="eastAsia" w:ascii="微软雅黑" w:hAnsi="微软雅黑" w:eastAsia="微软雅黑" w:cstheme="minorBidi"/>
                              <w:color w:val="FFFFFF" w:themeColor="background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color w:val="FFFFFF" w:themeColor="background1"/>
                              <w:kern w:val="24"/>
                              <w:sz w:val="21"/>
                              <w:szCs w:val="21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生日</w:t>
                          </w:r>
                          <w:r>
                            <w:rPr>
                              <w:rFonts w:hint="eastAsia" w:ascii="微软雅黑" w:hAnsi="微软雅黑" w:eastAsia="微软雅黑" w:cstheme="minorBidi"/>
                              <w:color w:val="FFFFFF" w:themeColor="background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：1992.1.8</w:t>
                          </w:r>
                        </w:p>
                        <w:p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 w:val="0"/>
                            <w:snapToGrid w:val="0"/>
                            <w:spacing w:before="0" w:beforeAutospacing="0" w:after="0" w:afterAutospacing="0" w:line="360" w:lineRule="auto"/>
                            <w:textAlignment w:val="auto"/>
                            <w:rPr>
                              <w:rFonts w:hint="eastAsia" w:ascii="微软雅黑" w:hAnsi="微软雅黑" w:eastAsia="微软雅黑" w:cstheme="minorBidi"/>
                              <w:color w:val="FFFFFF" w:themeColor="background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color w:val="FFFFFF" w:themeColor="background1"/>
                              <w:kern w:val="24"/>
                              <w:sz w:val="21"/>
                              <w:szCs w:val="21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学校</w:t>
                          </w:r>
                          <w:r>
                            <w:rPr>
                              <w:rFonts w:hint="eastAsia" w:ascii="微软雅黑" w:hAnsi="微软雅黑" w:eastAsia="微软雅黑" w:cstheme="minorBidi"/>
                              <w:color w:val="FFFFFF" w:themeColor="background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：广西职业技术学院</w:t>
                          </w:r>
                        </w:p>
                        <w:p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 w:val="0"/>
                            <w:snapToGrid w:val="0"/>
                            <w:spacing w:before="0" w:beforeAutospacing="0" w:after="0" w:afterAutospacing="0" w:line="360" w:lineRule="auto"/>
                            <w:textAlignment w:val="auto"/>
                            <w:rPr>
                              <w:rFonts w:hint="eastAsia" w:ascii="微软雅黑" w:hAnsi="微软雅黑" w:eastAsia="微软雅黑" w:cstheme="minorBidi"/>
                              <w:color w:val="FFFFFF" w:themeColor="background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color w:val="FFFFFF" w:themeColor="background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学历：大专</w:t>
                          </w:r>
                        </w:p>
                      </w:txbxContent>
                    </v:textbox>
                  </v:shape>
                  <v:group id="组合 21" o:spid="_x0000_s1026" o:spt="203" style="position:absolute;left:7598;top:6817;height:839;width:206;" coordorigin="7598,6817" coordsize="206,839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KSO_Shape" o:spid="_x0000_s1026" o:spt="100" style="position:absolute;left:7598;top:6817;height:261;width:206;v-text-anchor:middle;" fillcolor="#FFFFFF [3212]" filled="t" stroked="f" coordsize="1679575,2125662" o:gfxdata="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kp/vL4A&#10;AADbAAAADwAAAAAAAAABACAAAAAiAAAAZHJzL2Rvd25yZXYueG1sUEsBAhQAFAAAAAgAh07iQDMv&#10;BZ47AAAAOQAAABAAAAAAAAAAAQAgAAAADQEAAGRycy9zaGFwZXhtbC54bWxQSwUGAAAAAAYABgBb&#10;AQAAtwM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      <v:path o:connectlocs="62,114;79,123;78,128;77,134;79,141;113,206;108,139;109,133;108,127;112,122;128,113;143,114;154,125;163,137;171,150;177,165;181,182;184,200;176,213;152,224;127,230;100,233;73,232;45,226;19,216;0,205;1,186;5,169;11,153;19,139;28,127;38,116;52,105;102,0;113,3;124,9;133,17;140,26;145,37;148,49;147,63;143,76;136,89;126,98;112,106;102,109;92,109;80,108;70,104;60,98;52,90;45,79;40,67;38,54;40,42;44,31;50,21;58,12;68,6;80,1;92,0" o:connectangles="0,0,0,0,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KSO_Shape" o:spid="_x0000_s1026" o:spt="100" style="position:absolute;left:7609;top:7381;height:275;width:183;v-text-anchor:middle;" fillcolor="#FFFFFF [3212]" filled="t" stroked="f" coordsize="1357313,2041525" o:gfxdata="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6XEiG8AAAA&#10;2wAAAA8AAAAAAAAAAQAgAAAAIgAAAGRycy9kb3ducmV2LnhtbFBLAQIUABQAAAAIAIdO4kAzLwWe&#10;OwAAADkAAAAQAAAAAAAAAAEAIAAAAAsBAABkcnMvc2hhcGV4bWwueG1sUEsFBgAAAAAGAAYAWwEA&#10;ALUDAAAAAA==&#10;" path="m550334,1339850l806980,1339850,827353,1358335,846138,1376291,864130,1393983,880799,1411676,896674,1428840,911490,1445476,925249,1462376,938213,1479012,950120,1495120,955940,1503570,961232,1511756,966259,1519942,971286,1527863,976049,1535785,980547,1543971,985045,1552157,989278,1560343,993247,1568265,996951,1576451,1000391,1584637,1003830,1592823,1007005,1601273,1010180,1609195,1013355,1620286,1017059,1632697,1020764,1647484,1024203,1663592,1027643,1681284,1031347,1700297,1034786,1721158,1038226,1743075,319088,1743075,322528,1721158,325967,1700297,329407,1681284,332846,1663592,336551,1647484,339990,1632697,343694,1620286,347398,1609195,350309,1601273,353484,1592823,356923,1584637,360363,1576451,364067,1568265,368036,1560343,372269,1552157,376503,1543971,381265,1535785,386028,1527863,390790,1519942,396082,1511756,401373,1503570,407194,1495120,419101,1479012,432065,1462376,445824,1445476,460640,1428840,476515,1411676,493184,1393983,511176,1376291,530226,1358335,550334,1339850xm430213,534988l925513,534988,916527,545836,907012,557478,897233,568590,886925,580232,876089,591609,864988,603515,853095,615422,840937,627328,828250,639499,815035,651934,801292,664105,787019,677069,772218,690034,756625,702999,740767,716492,724116,729986,717772,735278,711429,740834,705350,746655,699536,753005,693985,759090,688171,765969,682885,772584,677863,779463,672841,772584,667555,765969,662005,759090,656190,753005,650376,746655,644297,740834,637954,735278,631610,729986,614959,716492,599101,702999,583508,690034,568707,677069,554434,664105,540691,651934,527476,639499,514789,627328,502631,615422,490738,603515,479637,591609,468801,580232,458493,568590,448714,557478,439199,545836,430213,534988xm188949,224189l193448,263892,195830,284803,198741,306507,201917,328741,204828,350710,208532,372678,212502,394118,215413,408146,218059,421645,221235,434880,224410,447585,227321,459496,230497,470348,233673,480406,236584,489405,241082,501316,246111,513227,251403,524873,256961,536784,262783,547901,268605,559547,275220,570664,281836,581781,288981,593162,296127,604014,304066,615396,312005,626248,320473,637365,329206,648482,338468,659334,347730,670450,366784,692419,385309,714388,404362,736887,414154,748268,424210,759385,435060,771031,445910,782413,457554,794059,469463,805440,482165,817351,495661,829262,509952,841173,525036,853349,531916,858907,537738,864730,543031,870818,547530,876376,551764,882199,555204,888023,558644,893846,561291,899669,564202,905227,566848,911315,568965,916873,570818,922696,574523,934607,577698,946518,582462,966370,584314,973781,585902,980927,587225,988074,587754,996015,588284,1005808,588548,1017719,588284,1026453,588019,1033600,587754,1039423,587225,1044717,585373,1055304,582726,1070391,581138,1079655,579021,1088919,576904,1097919,574523,1106918,571876,1115917,568701,1124652,565260,1133387,561291,1142121,558644,1147680,555204,1153768,551764,1159326,547530,1165149,543031,1170972,538003,1176795,532181,1182618,525300,1188177,510216,1200352,495926,1212263,482430,1224174,469463,1236085,457554,1247466,445910,1259377,435060,1270759,424210,1282140,414154,1293257,404362,1304903,385309,1326872,366784,1349106,347730,1371340,338468,1382456,329206,1393309,320473,1404161,312005,1415278,304066,1426394,296127,1437511,288981,1448628,281836,1459480,275220,1470862,268605,1482243,262783,1493625,256961,1505006,251403,1516652,246111,1528563,241082,1540209,236584,1552385,233937,1560326,231026,1568796,228115,1578060,225734,1588382,222823,1598705,220441,1609822,215413,1633114,210649,1658260,206415,1683934,202181,1709609,198741,1735548,193448,1778162,188949,1817336,1168364,1817336,1164130,1777898,1161748,1756987,1158837,1735019,1155661,1713050,1152486,1690816,1148781,1668847,1144811,1647672,1142165,1633644,1139518,1619880,1136343,1606910,1133167,1594205,1130256,1582295,1127080,1571442,1123905,1561384,1120994,1552385,1116230,1540209,1111467,1528563,1106174,1516652,1100617,1505006,1094795,1493625,1088708,1482243,1082357,1470862,1075741,1459480,1068596,1448628,1061186,1437511,1053512,1426394,1045308,1415278,1037105,1404161,1028107,1393309,1019374,1382456,1009847,1371340,990794,1349106,972269,1326872,953215,1304903,943424,1293257,933368,1282140,922518,1270759,911668,1259377,900024,1247731,888115,1236085,875148,1224174,861652,1212263,847361,1200352,832277,1188177,825397,1182618,819575,1176795,814547,1170972,809783,1165149,805814,1159326,802109,1153768,798933,1147680,796287,1142121,793376,1136563,790994,1130740,788612,1124652,786760,1119094,784643,1113271,783055,1107183,779879,1095272,774851,1074362,773264,1065627,771411,1057686,770353,1049216,769559,1040217,769294,1029630,769029,1017719,769029,1009249,769294,1002896,769823,998132,770353,993897,772470,985427,773528,979075,774851,971399,776439,961870,778556,952606,780409,943607,783055,934607,785437,925608,788612,916873,792317,908139,796287,899669,798933,893846,802109,888023,805814,882199,809783,876376,814547,870818,819575,864730,825397,858907,832277,853349,847361,841173,861652,829262,875148,817351,888115,805440,900024,794059,911668,782413,922518,771031,933368,759385,943424,748268,953215,736887,972269,714388,990794,692419,1009847,670450,1019374,659334,1028107,648482,1037105,637365,1045308,626248,1053512,615396,1061186,604014,1068596,593162,1075741,581781,1082357,570664,1088708,559547,1094795,547901,1100617,536784,1106174,524873,1111467,513227,1116230,501316,1120994,489405,1123640,481729,1126287,472995,1129198,463466,1131844,453408,1134490,442820,1137137,431968,1142165,408146,1146664,383531,1151162,357591,1155132,331917,1158837,305978,1161748,284273,1164130,263628,1168364,224189,188949,224189xm111941,0l1245372,0,1251194,265,1257016,530,1262574,1324,1268131,2382,1273424,3706,1278716,5029,1284009,6882,1289302,9000,1294065,11382,1299093,13499,1303592,16411,1308091,19058,1312590,22499,1316824,25675,1321058,29380,1324498,32821,1328468,36792,1331908,41027,1335348,45262,1338259,49497,1341435,53996,1344081,58761,1346463,63525,1348845,68554,1350697,73583,1352285,78877,1354137,84435,1355196,89729,1356254,95287,1356784,100846,1357313,106404,1357313,112227,1357313,117786,1356784,122815,1356254,128108,1355460,133137,1354402,138166,1353344,143460,1351491,148225,1349903,152989,1347786,157753,1345669,162253,1343287,166753,1340906,170988,1337995,174958,1335084,179193,1331908,183163,1328732,186869,1325028,190574,1321852,194015,1317882,197191,1313913,200368,1309943,203544,1305709,206191,1301475,208838,1296976,211220,1292477,213602,1287714,215455,1282950,217308,1278187,218896,1273159,220219,1268131,221543,1263103,222337,1258075,223131,1253841,266275,1251194,290096,1248548,314447,1245372,340122,1241932,365532,1237963,391471,1234258,416881,1231347,432762,1228436,447849,1225525,462936,1222349,477759,1218644,492052,1215204,506080,1211499,519579,1207265,532814,1202237,547636,1196415,562458,1190593,577016,1184506,591839,1177890,606132,1171010,620160,1163865,634188,1156455,648217,1148516,661981,1140312,675480,1131844,689243,1123111,702478,1113849,715712,1104586,728946,1094795,742180,1085004,754885,1074947,767590,1064097,780031,1053512,792736,1042662,804911,1031283,817351,1019903,829792,1007995,841967,995557,854407,983384,866848,970681,879288,957714,891463,944218,903904,916960,928520,888380,953665,888115,954459,886792,957900,885204,962664,883616,968487,881764,975369,880441,981457,879118,986221,876736,993632,876207,997338,875677,1002102,875148,1008984,875148,1017719,875148,1025130,875413,1030953,875942,1035453,876471,1038894,878059,1046305,879118,1051069,880176,1056892,880970,1062715,882293,1068009,884675,1077009,887057,1083890,888644,1088125,916960,1113271,944482,1137886,957714,1150327,970681,1162767,983384,1174942,995557,1187118,1007995,1199558,1019903,1211734,1031283,1224174,1042662,1236614,1053512,1249055,1064097,1261495,1074947,1274200,1085004,1286905,1094795,1299874,1104586,1312844,1113849,1325814,1123111,1339048,1131844,1352547,1140312,1366046,1148516,1379810,1156455,1393309,1163865,1407337,1171010,1421365,1177890,1435394,1184506,1449951,1190593,1464509,1196415,1479332,1202237,1493889,1207265,1508976,1211499,1521946,1215204,1535710,1218644,1549473,1222349,1563767,1225525,1578854,1228436,1593676,1231347,1609028,1234258,1624909,1239286,1656407,1243785,1687640,1247490,1719137,1250930,1749576,1254899,1785838,1258075,1818659,1263103,1819189,1268131,1820247,1273159,1821571,1278187,1822894,1282950,1824218,1287714,1826335,1292477,1828188,1296976,1830570,1301475,1832688,1305709,1835599,1309943,1838246,1313913,1841158,1317882,1844334,1321852,1847510,1325028,1850951,1328732,1854657,1331908,1858627,1335084,1862597,1337995,1866568,1340906,1870538,1343287,1874773,1345669,1879273,1347786,1883772,1349903,1888537,1351491,1893301,1353344,1898065,1354402,1903359,1355460,1908388,1356254,1913417,1356784,1918711,1357313,1924004,1357313,1929298,1357313,1934857,1356784,1940944,1356254,1946503,1355196,1951797,1354137,1957355,1352285,1962913,1350697,1967942,1348845,1972971,1346463,1978000,1344081,1982765,1341435,1987529,1338259,1992029,1335348,1996529,1331908,2000764,1328468,2004734,1324498,2008704,1321058,2012410,1316824,2015851,1312590,2019292,1308091,2022468,1303592,2025115,1299093,2028026,1294065,2030408,1289302,2032791,1284009,2034643,1278716,2036496,1273424,2038084,1268131,2039143,1262574,2040466,1257016,2040996,1251194,2041525,1245372,2041525,111941,2041525,106119,2041525,100561,2040996,94739,2040466,89447,2039143,83889,2038084,78861,2036496,73569,2034643,68540,2032791,63248,2030408,58484,2028026,53721,2025115,49222,2022468,44988,2019292,40754,2015851,36784,2012410,32815,2008704,29110,2004734,25405,2000764,22229,1996529,19054,1992029,16143,1987529,13232,1982765,11115,1978000,8733,1972971,6881,1967942,5028,1962913,3440,1957355,2117,1951797,1323,1946503,529,1940944,265,1934857,0,1929298,265,1924004,529,1918711,1059,1913417,1852,1908388,2911,1903359,4499,1898065,5822,1893301,7674,1888537,9791,1883772,11644,1879273,14290,1874773,16672,1870538,19583,1866568,22229,1862597,25405,1858627,28845,1854657,32285,1850951,35726,1847510,39431,1844334,43400,1841158,47634,1838246,51604,1835599,56103,1832688,60601,1830570,65100,1828188,69599,1826335,74362,1824218,79391,1822894,84154,1821571,89182,1820247,94210,1819189,99503,1818659,103737,1775516,106383,1751694,108765,1727078,112205,1701668,115646,1675993,119615,1650319,123585,1624909,126231,1609028,129142,1593676,132053,1578854,135228,1563767,138669,1549473,142374,1535710,146343,1521946,150313,1508976,155605,1493889,161163,1479332,166985,1464509,173071,1449951,179687,1435394,186568,1421365,193713,1407337,201387,1393309,209062,1379810,217265,1366046,225734,1352547,234467,1339048,243729,1325814,252991,1312844,262783,1299874,272574,1286905,282630,1274200,293216,1261495,304066,1249055,314916,1236614,326295,1224174,337674,1211734,349583,1199558,361756,1187118,374194,1174678,386896,1162767,399864,1150327,413095,1137886,440617,1113271,468933,1088125,469198,1087331,470786,1083890,472374,1079126,473961,1073303,475814,1066156,478460,1054510,479519,1049746,480577,1044982,481371,1039952,481900,1033865,482165,1026718,482430,1017719,482430,1010308,482165,1005279,481636,1001838,481106,999455,479254,994426,478460,990456,477402,984633,476343,978810,475549,973516,472903,964517,470786,957900,468933,953665,440617,928520,413095,903904,399864,891463,386896,879288,374194,866848,361756,854407,349583,841967,337674,829792,326295,817351,314916,804911,304066,792736,293216,780031,282630,767590,272574,754885,262783,742180,252991,728946,243729,715712,234467,702478,225734,689243,217265,675480,209062,661981,201387,648217,193713,634188,186568,620160,179687,606132,173071,591839,166985,577016,161163,562458,155605,547636,150313,532814,146343,519579,142374,506080,138669,492052,135228,477759,132053,462936,129142,447849,126231,432762,123585,416881,118292,385648,113793,353886,110088,322653,106383,292214,102678,255952,99503,223131,94210,222337,89182,221543,84154,220219,79391,218896,74362,217308,69599,215455,65100,213602,60601,211220,56103,208838,51604,206191,47634,203544,43400,200368,39431,197191,35726,194280,32285,190574,28845,186869,25405,183163,22229,179193,19583,174958,16672,171252,14290,166753,11644,162253,9791,157753,7674,152989,5822,148225,4499,143460,2911,138166,1852,133137,1059,128108,529,122815,265,117786,0,112227,265,106404,529,100846,1323,95287,2117,89729,3440,84435,5028,78877,6881,73583,8733,68554,11115,63525,13232,58761,16143,53996,19054,49497,22229,45262,25405,41027,29110,36792,32815,32821,36784,29380,40754,25675,44988,22499,49222,19058,53721,16411,58484,13499,63248,11382,68540,9000,73569,6882,78861,5029,83889,3706,89447,2382,94739,1324,100561,530,106119,265,111941,0xe">
                      <v:path textboxrect="0,0,1357313,2041525" o:connectlocs="121,191;128,207;43,202;51,187;112,71;90,92;80,92;57,71;27,54;36,74;56,98;70,113;74,129;70,144;54,159;35,183;27,202;144,209;137,187;119,164;101,146;97,132;98,118;106,105;129,81;141,61;147,28;164,2;169,9;170,18;164,25;157,39;150,70;136,94;111,119;110,129;122,146;141,168;152,193;159,228;167,233;170,241;168,250;160,255;9,255;2,249;0,240;4,232;11,228;17,193;29,168;48,146;60,129;59,119;34,94;20,70;13,36;5,25;0,18;1,8;7,1" o:connectangles="0,0,0,0,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v:group>
                </v:group>
                <v:shape id="_x0000_s1026" o:spid="_x0000_s1026" o:spt="100" style="position:absolute;left:1167;top:8468;height:218;width:263;" fillcolor="#FFFFFF" filled="t" stroked="f" coordsize="830,690" o:gfxdata="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XkE0y8AAAA&#10;2wAAAA8AAAAAAAAAAQAgAAAAIgAAAGRycy9kb3ducmV2LnhtbFBLAQIUABQAAAAIAIdO4kAzLwWe&#10;OwAAADkAAAAQAAAAAAAAAAEAIAAAAAsBAABkcnMvc2hhcGV4bWwueG1sUEsFBgAAAAAGAAYAWwEA&#10;ALUDAAAAAA==&#10;" path="m793,116l804,13,805,0,678,48,674,35,672,26,134,238,159,269,44,314,92,366,0,403,51,452,16,466,260,690,774,488,530,263,70,444,32,409,528,213,563,248,603,286,643,325c657,337,670,350,684,362c672,348,660,334,648,320l611,279,574,237,537,197,533,192,111,359,77,320,572,125,596,160,625,202,654,243c664,256,674,270,684,283c676,269,668,254,659,239l634,196,609,152,583,109,579,103,179,261,166,244,660,49,674,96,692,152,709,207c716,226,722,244,728,263c724,244,720,225,716,206l702,149,689,92,683,68c717,54,752,40,786,26l759,398,753,467,774,488,830,97,793,116xe">
                  <v:path textboxrect="0,0,830,690" o:connectlocs="573303,83582;581255,9367;581978,0;490163,34586;487271,25219;485825,18734;96876,171487;114950,193823;31810,226247;66512,263715;0,290375;36871,325681;11567,335769;187968,497168;559567,351620;383166,189500;50607,319917;23135,294698;381720,153474;407023,178692;435941,206073;464860,234173;494501,260833;468474,230571;441725,201029;414976,170766;388226,141945;385335,138342;80248,258671;55667,230571;413530,90067;430881,115285;451846,145548;472812,175090;494501,203911;476427,172207;458353,141225;440279,109521;421482,78538;418590,74215;129409,188059;120010,175810;477150,35306;487271,69171;500284,109521;512575,149150;526311,189500;517635,148430;507514,107359;498115,66289;493778,48996;568242,18734;548722,286772;544385,336489;559567,351620;600052,69892;573303,83582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1526540</wp:posOffset>
                </wp:positionH>
                <wp:positionV relativeFrom="paragraph">
                  <wp:posOffset>1279525</wp:posOffset>
                </wp:positionV>
                <wp:extent cx="4535805" cy="2263140"/>
                <wp:effectExtent l="0" t="0" r="0" b="0"/>
                <wp:wrapNone/>
                <wp:docPr id="54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69540" y="2251075"/>
                          <a:ext cx="4535805" cy="2263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2013.06~08       武汉华硕实习生培训计划           销售实习生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负责华硕旗舰店店内笔记本电脑的销售工作，在实习60天内，销售笔记本电脑34台，7、8月个人销量排店内当期业绩第1位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2014.06~08       武汉云印传媒有限公司               销售专员 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期间负责公司 官方微博运营，设计并发布宣传图；参与产品内测，20天 内售出 158份 公司产品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7" o:spid="_x0000_s1026" o:spt="202" type="#_x0000_t202" style="position:absolute;left:0pt;margin-left:120.2pt;margin-top:100.75pt;height:178.2pt;width:357.15pt;z-index:251670528;mso-width-relative:page;mso-height-relative:page;" filled="f" stroked="f" coordsize="21600,21600" o:gfxdata="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WFnzN2AAAAAsBAAAPAAAAAAAAAAEAIAAAACIAAABkcnMvZG93&#10;bnJldi54bWxQSwECFAAUAAAACACHTuJAhtdfPMcBAABsAwAADgAAAAAAAAABACAAAAAnAQAAZHJz&#10;L2Uyb0RvYy54bWxQSwUGAAAAAAYABgBZAQAAY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2013.06~08       武汉华硕实习生培训计划           销售实习生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负责华硕旗舰店店内笔记本电脑的销售工作，在实习60天内，销售笔记本电脑34台，7、8月个人销量排店内当期业绩第1位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2014.06~08       武汉云印传媒有限公司               销售专员 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期间负责公司 官方微博运营，设计并发布宣传图；参与产品内测，20天 内售出 158份 公司产品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1526540</wp:posOffset>
                </wp:positionH>
                <wp:positionV relativeFrom="paragraph">
                  <wp:posOffset>4392295</wp:posOffset>
                </wp:positionV>
                <wp:extent cx="4740910" cy="2987040"/>
                <wp:effectExtent l="0" t="0" r="0" b="0"/>
                <wp:wrapNone/>
                <wp:docPr id="45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69540" y="5370195"/>
                          <a:ext cx="4740910" cy="2987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湖北省“创青春”大学生创业计划大赛 / 专项赛省级银奖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领导能力：项目进行，制定短期目标，引导团队成员完成各项任务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管理能力：利用  甘特图等  方法来进行 项目 和 任务 的 进度管理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营销能力：负责项目的推广，内测期利用微博与讲座结合获得310客户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湖北工业大学工程技术学院学生会 / 体育部部长 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任期一年     带领部门13人       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组织管理系100余人篮球赛  及   学院运动会等活动 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湖北工业大学工程技术学院院报 / 网络宣传部副部长 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任期半年     协助部门7人        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负责院报官方微博的运营，具备新媒体运营能力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1" o:spid="_x0000_s1026" o:spt="202" type="#_x0000_t202" style="position:absolute;left:0pt;margin-left:120.2pt;margin-top:345.85pt;height:235.2pt;width:373.3pt;z-index:251659264;mso-width-relative:page;mso-height-relative:page;" filled="f" stroked="f" coordsize="21600,21600" o:gfxdata="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+1FGS9kAAAAMAQAADwAAAAAAAAABACAAAAAiAAAAZHJz&#10;L2Rvd25yZXYueG1sUEsBAhQAFAAAAAgAh07iQAfSW9jKAQAAbQMAAA4AAAAAAAAAAQAgAAAAKAEA&#10;AGRycy9lMm9Eb2MueG1sUEsFBgAAAAAGAAYAWQEAAGQ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湖北省“创青春”大学生创业计划大赛 / 专项赛省级银奖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领导能力：项目进行，制定短期目标，引导团队成员完成各项任务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管理能力：利用  甘特图等  方法来进行 项目 和 任务 的 进度管理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营销能力：负责项目的推广，内测期利用微博与讲座结合获得310客户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湖北工业大学工程技术学院学生会 / 体育部部长 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任期一年     带领部门13人       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组织管理系100余人篮球赛  及   学院运动会等活动 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湖北工业大学工程技术学院院报 / 网络宣传部副部长 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任期半年     协助部门7人        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负责院报官方微博的运营，具备新媒体运营能力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1536065</wp:posOffset>
                </wp:positionH>
                <wp:positionV relativeFrom="paragraph">
                  <wp:posOffset>7872730</wp:posOffset>
                </wp:positionV>
                <wp:extent cx="4807585" cy="314960"/>
                <wp:effectExtent l="0" t="0" r="12065" b="8890"/>
                <wp:wrapNone/>
                <wp:docPr id="92" name="组合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679065" y="8787130"/>
                          <a:ext cx="4807585" cy="314960"/>
                          <a:chOff x="2693881" y="569795"/>
                          <a:chExt cx="4807459" cy="314967"/>
                        </a:xfrm>
                      </wpg:grpSpPr>
                      <wps:wsp>
                        <wps:cNvPr id="93" name="矩形 65"/>
                        <wps:cNvSpPr/>
                        <wps:spPr>
                          <a:xfrm>
                            <a:off x="4490552" y="597497"/>
                            <a:ext cx="2729542" cy="259229"/>
                          </a:xfrm>
                          <a:prstGeom prst="rect">
                            <a:avLst/>
                          </a:prstGeom>
                          <a:solidFill>
                            <a:srgbClr val="E3536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wrap="square" rtlCol="0" anchor="ctr">
                          <a:noAutofit/>
                        </wps:bodyPr>
                      </wps:wsp>
                      <wpg:grpSp>
                        <wpg:cNvPr id="94" name="组合 66"/>
                        <wpg:cNvGrpSpPr/>
                        <wpg:grpSpPr>
                          <a:xfrm>
                            <a:off x="2693881" y="569795"/>
                            <a:ext cx="4807459" cy="314967"/>
                            <a:chOff x="2693881" y="569795"/>
                            <a:chExt cx="4807459" cy="314967"/>
                          </a:xfrm>
                        </wpg:grpSpPr>
                        <wpg:grpSp>
                          <wpg:cNvPr id="95" name="组合 67"/>
                          <wpg:cNvGrpSpPr/>
                          <wpg:grpSpPr>
                            <a:xfrm flipV="1">
                              <a:off x="2693881" y="569795"/>
                              <a:ext cx="4807459" cy="291378"/>
                              <a:chOff x="2693881" y="590672"/>
                              <a:chExt cx="4807459" cy="291378"/>
                            </a:xfrm>
                          </wpg:grpSpPr>
                          <wps:wsp>
                            <wps:cNvPr id="96" name="任意多边形 69"/>
                            <wps:cNvSpPr/>
                            <wps:spPr>
                              <a:xfrm>
                                <a:off x="2693881" y="595119"/>
                                <a:ext cx="2098718" cy="258866"/>
                              </a:xfrm>
                              <a:custGeom>
                                <a:avLst/>
                                <a:gdLst>
                                  <a:gd name="connsiteX0" fmla="*/ 0 w 2098718"/>
                                  <a:gd name="connsiteY0" fmla="*/ 0 h 258866"/>
                                  <a:gd name="connsiteX1" fmla="*/ 579433 w 2098718"/>
                                  <a:gd name="connsiteY1" fmla="*/ 0 h 258866"/>
                                  <a:gd name="connsiteX2" fmla="*/ 1099133 w 2098718"/>
                                  <a:gd name="connsiteY2" fmla="*/ 0 h 258866"/>
                                  <a:gd name="connsiteX3" fmla="*/ 2098718 w 2098718"/>
                                  <a:gd name="connsiteY3" fmla="*/ 0 h 258866"/>
                                  <a:gd name="connsiteX4" fmla="*/ 1960975 w 2098718"/>
                                  <a:gd name="connsiteY4" fmla="*/ 258866 h 258866"/>
                                  <a:gd name="connsiteX5" fmla="*/ 1099133 w 2098718"/>
                                  <a:gd name="connsiteY5" fmla="*/ 258866 h 258866"/>
                                  <a:gd name="connsiteX6" fmla="*/ 441690 w 2098718"/>
                                  <a:gd name="connsiteY6" fmla="*/ 258866 h 258866"/>
                                  <a:gd name="connsiteX7" fmla="*/ 0 w 2098718"/>
                                  <a:gd name="connsiteY7" fmla="*/ 258866 h 25886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098718" h="258866">
                                    <a:moveTo>
                                      <a:pt x="0" y="0"/>
                                    </a:moveTo>
                                    <a:lnTo>
                                      <a:pt x="579433" y="0"/>
                                    </a:lnTo>
                                    <a:lnTo>
                                      <a:pt x="1099133" y="0"/>
                                    </a:lnTo>
                                    <a:lnTo>
                                      <a:pt x="2098718" y="0"/>
                                    </a:lnTo>
                                    <a:lnTo>
                                      <a:pt x="1960975" y="258866"/>
                                    </a:lnTo>
                                    <a:lnTo>
                                      <a:pt x="1099133" y="258866"/>
                                    </a:lnTo>
                                    <a:lnTo>
                                      <a:pt x="441690" y="258866"/>
                                    </a:lnTo>
                                    <a:lnTo>
                                      <a:pt x="0" y="25886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A4E5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97" name="平行四边形 70"/>
                            <wps:cNvSpPr/>
                            <wps:spPr>
                              <a:xfrm flipH="1" flipV="1">
                                <a:off x="4606445" y="590672"/>
                                <a:ext cx="227323" cy="268530"/>
                              </a:xfrm>
                              <a:prstGeom prst="parallelogram">
                                <a:avLst>
                                  <a:gd name="adj" fmla="val 62490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98" name="平行四边形 71"/>
                            <wps:cNvSpPr/>
                            <wps:spPr>
                              <a:xfrm flipH="1" flipV="1">
                                <a:off x="4753759" y="651614"/>
                                <a:ext cx="2747581" cy="230436"/>
                              </a:xfrm>
                              <a:custGeom>
                                <a:avLst/>
                                <a:gdLst>
                                  <a:gd name="connsiteX0" fmla="*/ 0 w 4327"/>
                                  <a:gd name="connsiteY0" fmla="*/ 351 h 351"/>
                                  <a:gd name="connsiteX1" fmla="*/ 219 w 4327"/>
                                  <a:gd name="connsiteY1" fmla="*/ 0 h 351"/>
                                  <a:gd name="connsiteX2" fmla="*/ 4327 w 4327"/>
                                  <a:gd name="connsiteY2" fmla="*/ 0 h 351"/>
                                  <a:gd name="connsiteX3" fmla="*/ 4133 w 4327"/>
                                  <a:gd name="connsiteY3" fmla="*/ 348 h 351"/>
                                  <a:gd name="connsiteX4" fmla="*/ 0 w 4327"/>
                                  <a:gd name="connsiteY4" fmla="*/ 351 h 35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4327" h="351">
                                    <a:moveTo>
                                      <a:pt x="0" y="351"/>
                                    </a:moveTo>
                                    <a:lnTo>
                                      <a:pt x="219" y="0"/>
                                    </a:lnTo>
                                    <a:lnTo>
                                      <a:pt x="4327" y="0"/>
                                    </a:lnTo>
                                    <a:lnTo>
                                      <a:pt x="4133" y="348"/>
                                    </a:lnTo>
                                    <a:lnTo>
                                      <a:pt x="0" y="3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s:wsp>
                          <wps:cNvPr id="99" name="文本框 107"/>
                          <wps:cNvSpPr txBox="1"/>
                          <wps:spPr>
                            <a:xfrm>
                              <a:off x="2725630" y="585670"/>
                              <a:ext cx="2091635" cy="29909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2"/>
                                  <w:spacing w:before="0" w:beforeAutospacing="0" w:after="0" w:afterAutospacing="0" w:line="288" w:lineRule="exact"/>
                                </w:pP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  <w:lang w:val="en-US" w:eastAsia="zh-CN"/>
                                  </w:rPr>
                                  <w:t>技能奖项</w:t>
                                </w: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  <w:sz w:val="22"/>
                                    <w:szCs w:val="22"/>
                                    <w:lang w:val="en-US" w:eastAsia="zh-CN"/>
                                  </w:rPr>
                                  <w:t>Skills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95pt;margin-top:619.9pt;height:24.8pt;width:378.55pt;z-index:251668480;mso-width-relative:page;mso-height-relative:page;" coordorigin="2693881,569795" coordsize="4807459,314967" o:gfxdata="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">
                <o:lock v:ext="edit" aspectratio="f"/>
                <v:rect id="矩形 65" o:spid="_x0000_s1026" o:spt="1" style="position:absolute;left:4490552;top:597497;height:259229;width:2729542;v-text-anchor:middle;" fillcolor="#E35368" filled="t" stroked="f" coordsize="21600,21600" o:gfxdata="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DinFr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组合 66" o:spid="_x0000_s1026" o:spt="203" style="position:absolute;left:2693881;top:569795;height:314967;width:4807459;" coordorigin="2693881,569795" coordsize="4807459,314967" o:gfxdata="UEsDBAoAAAAAAIdO4kAAAAAAAAAAAAAAAAAEAAAAZHJzL1BLAwQUAAAACACHTuJA4OaUTL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r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g5pRM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组合 67" o:spid="_x0000_s1026" o:spt="203" style="position:absolute;left:2693881;top:569795;flip:y;height:291378;width:4807459;" coordorigin="2693881,590672" coordsize="4807459,291378" o:gfxdata="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tfVX9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任意多边形 69" o:spid="_x0000_s1026" o:spt="100" style="position:absolute;left:2693881;top:595119;height:258866;width:2098718;v-text-anchor:middle;" fillcolor="#4A4E59" filled="t" stroked="f" coordsize="2098718,258866" o:gfxdata="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872d74A&#10;AADbAAAADwAAAAAAAAABACAAAAAiAAAAZHJzL2Rvd25yZXYueG1sUEsBAhQAFAAAAAgAh07iQDMv&#10;BZ47AAAAOQAAABAAAAAAAAAAAQAgAAAADQEAAGRycy9zaGFwZXhtbC54bWxQSwUGAAAAAAYABgBb&#10;AQAAtwMAAAAA&#10;" path="m0,0l579433,0,1099133,0,2098718,0,1960975,258866,1099133,258866,441690,258866,0,258866xe">
                      <v:path o:connectlocs="0,0;579433,0;1099133,0;2098718,0;1960975,258866;1099133,258866;441690,258866;0,258866" o:connectangles="0,0,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平行四边形 70" o:spid="_x0000_s1026" o:spt="7" type="#_x0000_t7" style="position:absolute;left:4606445;top:590672;flip:x y;height:268530;width:227323;v-text-anchor:middle;" fillcolor="#F2F2F2 [3052]" filled="t" stroked="f" coordsize="21600,21600" o:gfxdata="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CNuvugAAANsA&#10;AAAPAAAAAAAAAAEAIAAAACIAAABkcnMvZG93bnJldi54bWxQSwECFAAUAAAACACHTuJAMy8FnjsA&#10;AAA5AAAAEAAAAAAAAAABACAAAAAJAQAAZHJzL3NoYXBleG1sLnhtbFBLBQYAAAAABgAGAFsBAACz&#10;AwAAAAA=&#10;" adj="13498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平行四边形 71" o:spid="_x0000_s1026" o:spt="100" style="position:absolute;left:4753759;top:651614;flip:x y;height:230436;width:2747581;v-text-anchor:middle;" fillcolor="#F2F2F2 [3052]" filled="t" stroked="f" coordsize="4327,351" o:gfxdata="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Gf5CabUAAADbAAAADwAA&#10;AAAAAAABACAAAAAiAAAAZHJzL2Rvd25yZXYueG1sUEsBAhQAFAAAAAgAh07iQDMvBZ47AAAAOQAA&#10;ABAAAAAAAAAAAQAgAAAABAEAAGRycy9zaGFwZXhtbC54bWxQSwUGAAAAAAYABgBbAQAArgMAAAAA&#10;" path="m0,351l219,0,4327,0,4133,348,0,351xe">
                      <v:path o:connectlocs="0,230436;139061,0;2747581,0;2624393,228466;0,230436" o:connectangles="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文本框 107" o:spid="_x0000_s1026" o:spt="202" type="#_x0000_t202" style="position:absolute;left:2725630;top:585670;height:299092;width:2091635;" filled="f" stroked="f" coordsize="21600,21600" o:gfxdata="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Wiwx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2"/>
                            <w:spacing w:before="0" w:beforeAutospacing="0" w:after="0" w:afterAutospacing="0" w:line="288" w:lineRule="exact"/>
                          </w:pP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  <w:lang w:val="en-US" w:eastAsia="zh-CN"/>
                            </w:rPr>
                            <w:t>技能奖项</w:t>
                          </w: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</w:rPr>
                            <w:t xml:space="preserve">    </w:t>
                          </w: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  <w:sz w:val="22"/>
                              <w:szCs w:val="22"/>
                              <w:lang w:val="en-US" w:eastAsia="zh-CN"/>
                            </w:rPr>
                            <w:t>Skills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1536065</wp:posOffset>
                </wp:positionH>
                <wp:positionV relativeFrom="paragraph">
                  <wp:posOffset>3950970</wp:posOffset>
                </wp:positionV>
                <wp:extent cx="4807585" cy="324485"/>
                <wp:effectExtent l="0" t="0" r="12065" b="18415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679065" y="4865370"/>
                          <a:ext cx="4807585" cy="324485"/>
                          <a:chOff x="2693881" y="569795"/>
                          <a:chExt cx="4807459" cy="324493"/>
                        </a:xfrm>
                      </wpg:grpSpPr>
                      <wps:wsp>
                        <wps:cNvPr id="85" name="矩形 65"/>
                        <wps:cNvSpPr/>
                        <wps:spPr>
                          <a:xfrm>
                            <a:off x="4490552" y="597497"/>
                            <a:ext cx="2729542" cy="259229"/>
                          </a:xfrm>
                          <a:prstGeom prst="rect">
                            <a:avLst/>
                          </a:prstGeom>
                          <a:solidFill>
                            <a:srgbClr val="E3536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wrap="square" rtlCol="0" anchor="ctr">
                          <a:noAutofit/>
                        </wps:bodyPr>
                      </wps:wsp>
                      <wpg:grpSp>
                        <wpg:cNvPr id="86" name="组合 66"/>
                        <wpg:cNvGrpSpPr/>
                        <wpg:grpSpPr>
                          <a:xfrm>
                            <a:off x="2693881" y="569795"/>
                            <a:ext cx="4807459" cy="324493"/>
                            <a:chOff x="2693881" y="569795"/>
                            <a:chExt cx="4807459" cy="324493"/>
                          </a:xfrm>
                        </wpg:grpSpPr>
                        <wpg:grpSp>
                          <wpg:cNvPr id="87" name="组合 67"/>
                          <wpg:cNvGrpSpPr/>
                          <wpg:grpSpPr>
                            <a:xfrm flipV="1">
                              <a:off x="2693881" y="569795"/>
                              <a:ext cx="4807459" cy="291378"/>
                              <a:chOff x="2693881" y="590672"/>
                              <a:chExt cx="4807459" cy="291378"/>
                            </a:xfrm>
                          </wpg:grpSpPr>
                          <wps:wsp>
                            <wps:cNvPr id="88" name="任意多边形 69"/>
                            <wps:cNvSpPr/>
                            <wps:spPr>
                              <a:xfrm>
                                <a:off x="2693881" y="595119"/>
                                <a:ext cx="2098718" cy="258866"/>
                              </a:xfrm>
                              <a:custGeom>
                                <a:avLst/>
                                <a:gdLst>
                                  <a:gd name="connsiteX0" fmla="*/ 0 w 2098718"/>
                                  <a:gd name="connsiteY0" fmla="*/ 0 h 258866"/>
                                  <a:gd name="connsiteX1" fmla="*/ 579433 w 2098718"/>
                                  <a:gd name="connsiteY1" fmla="*/ 0 h 258866"/>
                                  <a:gd name="connsiteX2" fmla="*/ 1099133 w 2098718"/>
                                  <a:gd name="connsiteY2" fmla="*/ 0 h 258866"/>
                                  <a:gd name="connsiteX3" fmla="*/ 2098718 w 2098718"/>
                                  <a:gd name="connsiteY3" fmla="*/ 0 h 258866"/>
                                  <a:gd name="connsiteX4" fmla="*/ 1960975 w 2098718"/>
                                  <a:gd name="connsiteY4" fmla="*/ 258866 h 258866"/>
                                  <a:gd name="connsiteX5" fmla="*/ 1099133 w 2098718"/>
                                  <a:gd name="connsiteY5" fmla="*/ 258866 h 258866"/>
                                  <a:gd name="connsiteX6" fmla="*/ 441690 w 2098718"/>
                                  <a:gd name="connsiteY6" fmla="*/ 258866 h 258866"/>
                                  <a:gd name="connsiteX7" fmla="*/ 0 w 2098718"/>
                                  <a:gd name="connsiteY7" fmla="*/ 258866 h 25886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098718" h="258866">
                                    <a:moveTo>
                                      <a:pt x="0" y="0"/>
                                    </a:moveTo>
                                    <a:lnTo>
                                      <a:pt x="579433" y="0"/>
                                    </a:lnTo>
                                    <a:lnTo>
                                      <a:pt x="1099133" y="0"/>
                                    </a:lnTo>
                                    <a:lnTo>
                                      <a:pt x="2098718" y="0"/>
                                    </a:lnTo>
                                    <a:lnTo>
                                      <a:pt x="1960975" y="258866"/>
                                    </a:lnTo>
                                    <a:lnTo>
                                      <a:pt x="1099133" y="258866"/>
                                    </a:lnTo>
                                    <a:lnTo>
                                      <a:pt x="441690" y="258866"/>
                                    </a:lnTo>
                                    <a:lnTo>
                                      <a:pt x="0" y="25886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A4E5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89" name="平行四边形 70"/>
                            <wps:cNvSpPr/>
                            <wps:spPr>
                              <a:xfrm flipH="1" flipV="1">
                                <a:off x="4606445" y="590672"/>
                                <a:ext cx="227323" cy="268530"/>
                              </a:xfrm>
                              <a:prstGeom prst="parallelogram">
                                <a:avLst>
                                  <a:gd name="adj" fmla="val 62490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90" name="平行四边形 71"/>
                            <wps:cNvSpPr/>
                            <wps:spPr>
                              <a:xfrm flipH="1" flipV="1">
                                <a:off x="4753759" y="651614"/>
                                <a:ext cx="2747581" cy="230436"/>
                              </a:xfrm>
                              <a:custGeom>
                                <a:avLst/>
                                <a:gdLst>
                                  <a:gd name="connsiteX0" fmla="*/ 0 w 4327"/>
                                  <a:gd name="connsiteY0" fmla="*/ 351 h 351"/>
                                  <a:gd name="connsiteX1" fmla="*/ 219 w 4327"/>
                                  <a:gd name="connsiteY1" fmla="*/ 0 h 351"/>
                                  <a:gd name="connsiteX2" fmla="*/ 4327 w 4327"/>
                                  <a:gd name="connsiteY2" fmla="*/ 0 h 351"/>
                                  <a:gd name="connsiteX3" fmla="*/ 4133 w 4327"/>
                                  <a:gd name="connsiteY3" fmla="*/ 348 h 351"/>
                                  <a:gd name="connsiteX4" fmla="*/ 0 w 4327"/>
                                  <a:gd name="connsiteY4" fmla="*/ 351 h 35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4327" h="351">
                                    <a:moveTo>
                                      <a:pt x="0" y="351"/>
                                    </a:moveTo>
                                    <a:lnTo>
                                      <a:pt x="219" y="0"/>
                                    </a:lnTo>
                                    <a:lnTo>
                                      <a:pt x="4327" y="0"/>
                                    </a:lnTo>
                                    <a:lnTo>
                                      <a:pt x="4133" y="348"/>
                                    </a:lnTo>
                                    <a:lnTo>
                                      <a:pt x="0" y="3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s:wsp>
                          <wps:cNvPr id="91" name="文本框 107"/>
                          <wps:cNvSpPr txBox="1"/>
                          <wps:spPr>
                            <a:xfrm>
                              <a:off x="2725630" y="595196"/>
                              <a:ext cx="2091635" cy="29909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2"/>
                                  <w:spacing w:before="0" w:beforeAutospacing="0" w:after="0" w:afterAutospacing="0" w:line="288" w:lineRule="exact"/>
                                </w:pP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  <w:lang w:val="en-US" w:eastAsia="zh-CN"/>
                                  </w:rPr>
                                  <w:t>校内活动</w:t>
                                </w: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  <w:sz w:val="22"/>
                                    <w:szCs w:val="22"/>
                                    <w:lang w:val="en-US" w:eastAsia="zh-CN"/>
                                  </w:rPr>
                                  <w:t>Practice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95pt;margin-top:311.1pt;height:25.55pt;width:378.55pt;z-index:251669504;mso-width-relative:page;mso-height-relative:page;" coordorigin="2693881,569795" coordsize="4807459,324493" o:gfxdata="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">
                <o:lock v:ext="edit" aspectratio="f"/>
                <v:rect id="矩形 65" o:spid="_x0000_s1026" o:spt="1" style="position:absolute;left:4490552;top:597497;height:259229;width:2729542;v-text-anchor:middle;" fillcolor="#E35368" filled="t" stroked="f" coordsize="21600,21600" o:gfxdata="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TUQMJL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组合 66" o:spid="_x0000_s1026" o:spt="203" style="position:absolute;left:2693881;top:569795;height:324493;width:4807459;" coordorigin="2693881,569795" coordsize="4807459,324493" o:gfxdata="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qE5f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67" o:spid="_x0000_s1026" o:spt="203" style="position:absolute;left:2693881;top:569795;flip:y;height:291378;width:4807459;" coordorigin="2693881,590672" coordsize="4807459,291378" o:gfxdata="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3OvjM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任意多边形 69" o:spid="_x0000_s1026" o:spt="100" style="position:absolute;left:2693881;top:595119;height:258866;width:2098718;v-text-anchor:middle;" fillcolor="#4A4E59" filled="t" stroked="f" coordsize="2098718,258866" o:gfxdata="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0xFFDugAAANsA&#10;AAAPAAAAAAAAAAEAIAAAACIAAABkcnMvZG93bnJldi54bWxQSwECFAAUAAAACACHTuJAMy8FnjsA&#10;AAA5AAAAEAAAAAAAAAABACAAAAAJAQAAZHJzL3NoYXBleG1sLnhtbFBLBQYAAAAABgAGAFsBAACz&#10;AwAAAAA=&#10;" path="m0,0l579433,0,1099133,0,2098718,0,1960975,258866,1099133,258866,441690,258866,0,258866xe">
                      <v:path o:connectlocs="0,0;579433,0;1099133,0;2098718,0;1960975,258866;1099133,258866;441690,258866;0,258866" o:connectangles="0,0,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平行四边形 70" o:spid="_x0000_s1026" o:spt="7" type="#_x0000_t7" style="position:absolute;left:4606445;top:590672;flip:x y;height:268530;width:227323;v-text-anchor:middle;" fillcolor="#F2F2F2 [3052]" filled="t" stroked="f" coordsize="21600,21600" o:gfxdata="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ECfJu8AAAA&#10;2wAAAA8AAAAAAAAAAQAgAAAAIgAAAGRycy9kb3ducmV2LnhtbFBLAQIUABQAAAAIAIdO4kAzLwWe&#10;OwAAADkAAAAQAAAAAAAAAAEAIAAAAAsBAABkcnMvc2hhcGV4bWwueG1sUEsFBgAAAAAGAAYAWwEA&#10;ALUDAAAAAA==&#10;" adj="13498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平行四边形 71" o:spid="_x0000_s1026" o:spt="100" style="position:absolute;left:4753759;top:651614;flip:x y;height:230436;width:2747581;v-text-anchor:middle;" fillcolor="#F2F2F2 [3052]" filled="t" stroked="f" coordsize="4327,351" o:gfxdata="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54hOb7UAAADbAAAADwAA&#10;AAAAAAABACAAAAAiAAAAZHJzL2Rvd25yZXYueG1sUEsBAhQAFAAAAAgAh07iQDMvBZ47AAAAOQAA&#10;ABAAAAAAAAAAAQAgAAAABAEAAGRycy9zaGFwZXhtbC54bWxQSwUGAAAAAAYABgBbAQAArgMAAAAA&#10;" path="m0,351l219,0,4327,0,4133,348,0,351xe">
                      <v:path o:connectlocs="0,230436;139061,0;2747581,0;2624393,228466;0,230436" o:connectangles="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文本框 107" o:spid="_x0000_s1026" o:spt="202" type="#_x0000_t202" style="position:absolute;left:2725630;top:595196;height:299092;width:2091635;" filled="f" stroked="f" coordsize="21600,21600" o:gfxdata="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SwgN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2"/>
                            <w:spacing w:before="0" w:beforeAutospacing="0" w:after="0" w:afterAutospacing="0" w:line="288" w:lineRule="exact"/>
                          </w:pP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  <w:lang w:val="en-US" w:eastAsia="zh-CN"/>
                            </w:rPr>
                            <w:t>校内活动</w:t>
                          </w: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</w:rPr>
                            <w:t xml:space="preserve">    </w:t>
                          </w: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  <w:sz w:val="22"/>
                              <w:szCs w:val="22"/>
                              <w:lang w:val="en-US" w:eastAsia="zh-CN"/>
                            </w:rPr>
                            <w:t>Practice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1536065</wp:posOffset>
                </wp:positionH>
                <wp:positionV relativeFrom="paragraph">
                  <wp:posOffset>950595</wp:posOffset>
                </wp:positionV>
                <wp:extent cx="4807585" cy="324485"/>
                <wp:effectExtent l="0" t="0" r="12065" b="18415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679065" y="1864995"/>
                          <a:ext cx="4807585" cy="324485"/>
                          <a:chOff x="2693881" y="569795"/>
                          <a:chExt cx="4807459" cy="324493"/>
                        </a:xfrm>
                      </wpg:grpSpPr>
                      <wps:wsp>
                        <wps:cNvPr id="77" name="矩形 65"/>
                        <wps:cNvSpPr/>
                        <wps:spPr>
                          <a:xfrm>
                            <a:off x="4490552" y="597497"/>
                            <a:ext cx="2729542" cy="259229"/>
                          </a:xfrm>
                          <a:prstGeom prst="rect">
                            <a:avLst/>
                          </a:prstGeom>
                          <a:solidFill>
                            <a:srgbClr val="E3536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wrap="square" rtlCol="0" anchor="ctr">
                          <a:noAutofit/>
                        </wps:bodyPr>
                      </wps:wsp>
                      <wpg:grpSp>
                        <wpg:cNvPr id="78" name="组合 66"/>
                        <wpg:cNvGrpSpPr/>
                        <wpg:grpSpPr>
                          <a:xfrm>
                            <a:off x="2693881" y="569795"/>
                            <a:ext cx="4807459" cy="324493"/>
                            <a:chOff x="2693881" y="569795"/>
                            <a:chExt cx="4807459" cy="324493"/>
                          </a:xfrm>
                        </wpg:grpSpPr>
                        <wpg:grpSp>
                          <wpg:cNvPr id="79" name="组合 67"/>
                          <wpg:cNvGrpSpPr/>
                          <wpg:grpSpPr>
                            <a:xfrm flipV="1">
                              <a:off x="2693881" y="569795"/>
                              <a:ext cx="4807459" cy="291378"/>
                              <a:chOff x="2693881" y="590672"/>
                              <a:chExt cx="4807459" cy="291378"/>
                            </a:xfrm>
                          </wpg:grpSpPr>
                          <wps:wsp>
                            <wps:cNvPr id="80" name="任意多边形 69"/>
                            <wps:cNvSpPr/>
                            <wps:spPr>
                              <a:xfrm>
                                <a:off x="2693881" y="595119"/>
                                <a:ext cx="2098718" cy="258866"/>
                              </a:xfrm>
                              <a:custGeom>
                                <a:avLst/>
                                <a:gdLst>
                                  <a:gd name="connsiteX0" fmla="*/ 0 w 2098718"/>
                                  <a:gd name="connsiteY0" fmla="*/ 0 h 258866"/>
                                  <a:gd name="connsiteX1" fmla="*/ 579433 w 2098718"/>
                                  <a:gd name="connsiteY1" fmla="*/ 0 h 258866"/>
                                  <a:gd name="connsiteX2" fmla="*/ 1099133 w 2098718"/>
                                  <a:gd name="connsiteY2" fmla="*/ 0 h 258866"/>
                                  <a:gd name="connsiteX3" fmla="*/ 2098718 w 2098718"/>
                                  <a:gd name="connsiteY3" fmla="*/ 0 h 258866"/>
                                  <a:gd name="connsiteX4" fmla="*/ 1960975 w 2098718"/>
                                  <a:gd name="connsiteY4" fmla="*/ 258866 h 258866"/>
                                  <a:gd name="connsiteX5" fmla="*/ 1099133 w 2098718"/>
                                  <a:gd name="connsiteY5" fmla="*/ 258866 h 258866"/>
                                  <a:gd name="connsiteX6" fmla="*/ 441690 w 2098718"/>
                                  <a:gd name="connsiteY6" fmla="*/ 258866 h 258866"/>
                                  <a:gd name="connsiteX7" fmla="*/ 0 w 2098718"/>
                                  <a:gd name="connsiteY7" fmla="*/ 258866 h 25886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098718" h="258866">
                                    <a:moveTo>
                                      <a:pt x="0" y="0"/>
                                    </a:moveTo>
                                    <a:lnTo>
                                      <a:pt x="579433" y="0"/>
                                    </a:lnTo>
                                    <a:lnTo>
                                      <a:pt x="1099133" y="0"/>
                                    </a:lnTo>
                                    <a:lnTo>
                                      <a:pt x="2098718" y="0"/>
                                    </a:lnTo>
                                    <a:lnTo>
                                      <a:pt x="1960975" y="258866"/>
                                    </a:lnTo>
                                    <a:lnTo>
                                      <a:pt x="1099133" y="258866"/>
                                    </a:lnTo>
                                    <a:lnTo>
                                      <a:pt x="441690" y="258866"/>
                                    </a:lnTo>
                                    <a:lnTo>
                                      <a:pt x="0" y="25886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A4E5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81" name="平行四边形 70"/>
                            <wps:cNvSpPr/>
                            <wps:spPr>
                              <a:xfrm flipH="1" flipV="1">
                                <a:off x="4606445" y="590672"/>
                                <a:ext cx="227323" cy="268530"/>
                              </a:xfrm>
                              <a:prstGeom prst="parallelogram">
                                <a:avLst>
                                  <a:gd name="adj" fmla="val 62490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82" name="平行四边形 71"/>
                            <wps:cNvSpPr/>
                            <wps:spPr>
                              <a:xfrm flipH="1" flipV="1">
                                <a:off x="4753759" y="651614"/>
                                <a:ext cx="2747581" cy="230436"/>
                              </a:xfrm>
                              <a:custGeom>
                                <a:avLst/>
                                <a:gdLst>
                                  <a:gd name="connsiteX0" fmla="*/ 0 w 4327"/>
                                  <a:gd name="connsiteY0" fmla="*/ 351 h 351"/>
                                  <a:gd name="connsiteX1" fmla="*/ 219 w 4327"/>
                                  <a:gd name="connsiteY1" fmla="*/ 0 h 351"/>
                                  <a:gd name="connsiteX2" fmla="*/ 4327 w 4327"/>
                                  <a:gd name="connsiteY2" fmla="*/ 0 h 351"/>
                                  <a:gd name="connsiteX3" fmla="*/ 4133 w 4327"/>
                                  <a:gd name="connsiteY3" fmla="*/ 348 h 351"/>
                                  <a:gd name="connsiteX4" fmla="*/ 0 w 4327"/>
                                  <a:gd name="connsiteY4" fmla="*/ 351 h 35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4327" h="351">
                                    <a:moveTo>
                                      <a:pt x="0" y="351"/>
                                    </a:moveTo>
                                    <a:lnTo>
                                      <a:pt x="219" y="0"/>
                                    </a:lnTo>
                                    <a:lnTo>
                                      <a:pt x="4327" y="0"/>
                                    </a:lnTo>
                                    <a:lnTo>
                                      <a:pt x="4133" y="348"/>
                                    </a:lnTo>
                                    <a:lnTo>
                                      <a:pt x="0" y="3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s:wsp>
                          <wps:cNvPr id="83" name="文本框 107"/>
                          <wps:cNvSpPr txBox="1"/>
                          <wps:spPr>
                            <a:xfrm>
                              <a:off x="2725630" y="595196"/>
                              <a:ext cx="2091635" cy="29909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2"/>
                                  <w:spacing w:before="0" w:beforeAutospacing="0" w:after="0" w:afterAutospacing="0" w:line="288" w:lineRule="exact"/>
                                </w:pP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  <w:lang w:val="en-US" w:eastAsia="zh-CN"/>
                                  </w:rPr>
                                  <w:t>工作经历</w:t>
                                </w: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  <w:sz w:val="22"/>
                                    <w:szCs w:val="22"/>
                                  </w:rPr>
                                  <w:t>E</w:t>
                                </w: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  <w:sz w:val="22"/>
                                    <w:szCs w:val="22"/>
                                    <w:lang w:val="en-US" w:eastAsia="zh-CN"/>
                                  </w:rPr>
                                  <w:t>xperience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95pt;margin-top:74.85pt;height:25.55pt;width:378.55pt;z-index:251670528;mso-width-relative:page;mso-height-relative:page;" coordorigin="2693881,569795" coordsize="4807459,324493" o:gfxdata="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">
                <o:lock v:ext="edit" aspectratio="f"/>
                <v:rect id="矩形 65" o:spid="_x0000_s1026" o:spt="1" style="position:absolute;left:4490552;top:597497;height:259229;width:2729542;v-text-anchor:middle;" fillcolor="#E35368" filled="t" stroked="f" coordsize="21600,21600" o:gfxdata="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5w9H77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组合 66" o:spid="_x0000_s1026" o:spt="203" style="position:absolute;left:2693881;top:569795;height:324493;width:4807459;" coordorigin="2693881,569795" coordsize="4807459,324493" o:gfxdata="UEsDBAoAAAAAAIdO4kAAAAAAAAAAAAAAAAAEAAAAZHJzL1BLAwQUAAAACACHTuJA0ad4s7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NGneLO7AAAA2wAAAA8AAAAAAAAAAQAgAAAAIgAAAGRycy9kb3ducmV2LnhtbFBL&#10;AQIUABQAAAAIAIdO4kAzLwWeOwAAADkAAAAVAAAAAAAAAAEAIAAAAAoBAABkcnMvZ3JvdXBzaGFw&#10;ZXhtbC54bWxQSwUGAAAAAAYABgBgAQAAxwMAAAAA&#10;">
                  <o:lock v:ext="edit" aspectratio="f"/>
                  <v:group id="组合 67" o:spid="_x0000_s1026" o:spt="203" style="position:absolute;left:2693881;top:569795;flip:y;height:291378;width:4807459;" coordorigin="2693881,590672" coordsize="4807459,291378" o:gfxdata="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cPLkC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任意多边形 69" o:spid="_x0000_s1026" o:spt="100" style="position:absolute;left:2693881;top:595119;height:258866;width:2098718;v-text-anchor:middle;" fillcolor="#4A4E59" filled="t" stroked="f" coordsize="2098718,258866" o:gfxdata="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Ksl1FugAAANsA&#10;AAAPAAAAAAAAAAEAIAAAACIAAABkcnMvZG93bnJldi54bWxQSwECFAAUAAAACACHTuJAMy8FnjsA&#10;AAA5AAAAEAAAAAAAAAABACAAAAAJAQAAZHJzL3NoYXBleG1sLnhtbFBLBQYAAAAABgAGAFsBAACz&#10;AwAAAAA=&#10;" path="m0,0l579433,0,1099133,0,2098718,0,1960975,258866,1099133,258866,441690,258866,0,258866xe">
                      <v:path o:connectlocs="0,0;579433,0;1099133,0;2098718,0;1960975,258866;1099133,258866;441690,258866;0,258866" o:connectangles="0,0,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平行四边形 70" o:spid="_x0000_s1026" o:spt="7" type="#_x0000_t7" style="position:absolute;left:4606445;top:590672;flip:x y;height:268530;width:227323;v-text-anchor:middle;" fillcolor="#F2F2F2 [3052]" filled="t" stroked="f" coordsize="21600,21600" o:gfxdata="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90cJ28AAAA&#10;2wAAAA8AAAAAAAAAAQAgAAAAIgAAAGRycy9kb3ducmV2LnhtbFBLAQIUABQAAAAIAIdO4kAzLwWe&#10;OwAAADkAAAAQAAAAAAAAAAEAIAAAAAsBAABkcnMvc2hhcGV4bWwueG1sUEsFBgAAAAAGAAYAWwEA&#10;ALUDAAAAAA==&#10;" adj="13498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平行四边形 71" o:spid="_x0000_s1026" o:spt="100" style="position:absolute;left:4753759;top:651614;flip:x y;height:230436;width:2747581;v-text-anchor:middle;" fillcolor="#F2F2F2 [3052]" filled="t" stroked="f" coordsize="4327,351" o:gfxdata="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/c/jXrgAAADbAAAA&#10;DwAAAAAAAAABACAAAAAiAAAAZHJzL2Rvd25yZXYueG1sUEsBAhQAFAAAAAgAh07iQDMvBZ47AAAA&#10;OQAAABAAAAAAAAAAAQAgAAAABwEAAGRycy9zaGFwZXhtbC54bWxQSwUGAAAAAAYABgBbAQAAsQMA&#10;AAAA&#10;" path="m0,351l219,0,4327,0,4133,348,0,351xe">
                      <v:path o:connectlocs="0,230436;139061,0;2747581,0;2624393,228466;0,230436" o:connectangles="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文本框 107" o:spid="_x0000_s1026" o:spt="202" type="#_x0000_t202" style="position:absolute;left:2725630;top:595196;height:299092;width:2091635;" filled="f" stroked="f" coordsize="21600,21600" o:gfxdata="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trjQa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2"/>
                            <w:spacing w:before="0" w:beforeAutospacing="0" w:after="0" w:afterAutospacing="0" w:line="288" w:lineRule="exact"/>
                          </w:pP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  <w:lang w:val="en-US" w:eastAsia="zh-CN"/>
                            </w:rPr>
                            <w:t>工作经历</w:t>
                          </w: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</w:rPr>
                            <w:t xml:space="preserve">    </w:t>
                          </w: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  <w:sz w:val="22"/>
                              <w:szCs w:val="22"/>
                            </w:rPr>
                            <w:t>E</w:t>
                          </w: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  <w:sz w:val="22"/>
                              <w:szCs w:val="22"/>
                              <w:lang w:val="en-US" w:eastAsia="zh-CN"/>
                            </w:rPr>
                            <w:t>xperience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-1073150</wp:posOffset>
                </wp:positionH>
                <wp:positionV relativeFrom="paragraph">
                  <wp:posOffset>7291070</wp:posOffset>
                </wp:positionV>
                <wp:extent cx="1892300" cy="1691640"/>
                <wp:effectExtent l="0" t="0" r="0" b="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300" cy="1691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有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责任感，吃苦耐劳，擅于管理时间，勇于面对挑战。良好的自主学习能力，勤于学习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不断提高。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4.5pt;margin-top:574.1pt;height:133.2pt;width:149pt;z-index:251663360;mso-width-relative:page;mso-height-relative:page;" filled="f" stroked="f" coordsize="21600,21600" o:gfxdata="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RIGb7dsAAAAOAQAA&#10;DwAAAAAAAAABACAAAAAiAAAAZHJzL2Rvd25yZXYueG1sUEsBAhQAFAAAAAgAh07iQAi0rS6kAQAA&#10;PQMAAA4AAAAAAAAAAQAgAAAAKgEAAGRycy9lMm9Eb2MueG1sUEsFBgAAAAAGAAYAWQEAAEAFAAAA&#10;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有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责任感，吃苦耐劳，擅于管理时间，勇于面对挑战。良好的自主学习能力，勤于学习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不断提高。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-786765</wp:posOffset>
                </wp:positionH>
                <wp:positionV relativeFrom="paragraph">
                  <wp:posOffset>1745615</wp:posOffset>
                </wp:positionV>
                <wp:extent cx="1398905" cy="400050"/>
                <wp:effectExtent l="0" t="0" r="0" b="0"/>
                <wp:wrapNone/>
                <wp:docPr id="73" name="矩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6235" y="2660015"/>
                          <a:ext cx="1398905" cy="400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8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/>
                                <w:kern w:val="24"/>
                                <w:sz w:val="40"/>
                                <w:szCs w:val="40"/>
                                <w:lang w:val="en-US" w:eastAsia="zh-CN"/>
                              </w:rPr>
                              <w:t>苏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/>
                                <w:kern w:val="24"/>
                                <w:sz w:val="40"/>
                                <w:szCs w:val="40"/>
                              </w:rPr>
                              <w:t xml:space="preserve"> 芒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1.95pt;margin-top:137.45pt;height:31.5pt;width:110.15pt;z-index:251666432;mso-width-relative:page;mso-height-relative:page;" filled="f" stroked="f" coordsize="21600,21600" o:gfxdata="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A0XP6DbAAAACwEAAA8AAAAAAAAAAQAgAAAAIgAAAGRycy9kb3ducmV2LnhtbFBLAQIUABQAAAAI&#10;AIdO4kAj8zw0sQEAAEcDAAAOAAAAAAAAAAEAIAAAACoBAABkcnMvZTJvRG9jLnhtbFBLBQYAAAAA&#10;BgAGAFkBAABN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8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kern w:val="24"/>
                          <w:sz w:val="40"/>
                          <w:szCs w:val="40"/>
                          <w:lang w:val="en-US" w:eastAsia="zh-CN"/>
                        </w:rPr>
                        <w:t>苏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kern w:val="24"/>
                          <w:sz w:val="40"/>
                          <w:szCs w:val="40"/>
                        </w:rPr>
                        <w:t xml:space="preserve"> 芒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-808990</wp:posOffset>
                </wp:positionH>
                <wp:positionV relativeFrom="paragraph">
                  <wp:posOffset>2148840</wp:posOffset>
                </wp:positionV>
                <wp:extent cx="1655445" cy="261620"/>
                <wp:effectExtent l="0" t="0" r="0" b="0"/>
                <wp:wrapNone/>
                <wp:docPr id="72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4010" y="3063240"/>
                          <a:ext cx="1655445" cy="2616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64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>求职意向：产品经理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-63.7pt;margin-top:169.2pt;height:20.6pt;width:130.35pt;z-index:251665408;mso-width-relative:page;mso-height-relative:page;" filled="f" stroked="f" coordsize="21600,21600" o:gfxdata="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hJzKdtgAAAAMAQAADwAAAAAAAAABACAAAAAiAAAAZHJzL2Rvd25y&#10;ZXYueG1sUEsBAhQAFAAAAAgAh07iQCNAsz7FAQAAagMAAA4AAAAAAAAAAQAgAAAAJwEAAGRycy9l&#10;Mm9Eb2MueG1sUEsFBgAAAAAGAAYAWQEAAF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264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  <w:lang w:val="en-US" w:eastAsia="zh-CN"/>
                        </w:rPr>
                        <w:t>求职意向：产品经理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1526540</wp:posOffset>
                </wp:positionH>
                <wp:positionV relativeFrom="paragraph">
                  <wp:posOffset>8269605</wp:posOffset>
                </wp:positionV>
                <wp:extent cx="4535805" cy="1056640"/>
                <wp:effectExtent l="0" t="0" r="0" b="0"/>
                <wp:wrapNone/>
                <wp:docPr id="36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69540" y="9184005"/>
                          <a:ext cx="4535805" cy="1056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校级 二、三等奖学金                     五四”优秀团干 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校幻映PPT社团创始人                   计算机MS二级 证书 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英语四级证书                            机动车驾驶证 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全国英语竞赛一等奖                      院篮球队队长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2" o:spid="_x0000_s1026" o:spt="202" type="#_x0000_t202" style="position:absolute;left:0pt;margin-left:120.2pt;margin-top:651.15pt;height:83.2pt;width:357.15pt;z-index:251667456;mso-width-relative:page;mso-height-relative:page;" filled="f" stroked="f" coordsize="21600,21600" o:gfxdata="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V/Z2wdoAAAANAQAADwAAAAAAAAABACAAAAAiAAAAZHJz&#10;L2Rvd25yZXYueG1sUEsBAhQAFAAAAAgAh07iQJOHwb/JAQAAbQMAAA4AAAAAAAAAAQAgAAAAKQEA&#10;AGRycy9lMm9Eb2MueG1sUEsFBgAAAAAGAAYAWQEAAGQ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校级 二、三等奖学金                     五四”优秀团干 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校幻映PPT社团创始人                   计算机MS二级 证书 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英语四级证书                            机动车驾驶证 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全国英语竞赛一等奖                      院篮球队队长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1536065</wp:posOffset>
                </wp:positionH>
                <wp:positionV relativeFrom="paragraph">
                  <wp:posOffset>-344170</wp:posOffset>
                </wp:positionV>
                <wp:extent cx="4807585" cy="302260"/>
                <wp:effectExtent l="0" t="0" r="12065" b="254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679065" y="570230"/>
                          <a:ext cx="4807585" cy="302260"/>
                          <a:chOff x="2693881" y="569795"/>
                          <a:chExt cx="4807459" cy="302320"/>
                        </a:xfrm>
                      </wpg:grpSpPr>
                      <wps:wsp>
                        <wps:cNvPr id="65" name="矩形 65"/>
                        <wps:cNvSpPr/>
                        <wps:spPr>
                          <a:xfrm>
                            <a:off x="4490552" y="597497"/>
                            <a:ext cx="2729542" cy="259229"/>
                          </a:xfrm>
                          <a:prstGeom prst="rect">
                            <a:avLst/>
                          </a:prstGeom>
                          <a:solidFill>
                            <a:srgbClr val="E3536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wrap="square" rtlCol="0" anchor="ctr">
                          <a:noAutofit/>
                        </wps:bodyPr>
                      </wps:wsp>
                      <wpg:grpSp>
                        <wpg:cNvPr id="66" name="组合 66"/>
                        <wpg:cNvGrpSpPr/>
                        <wpg:grpSpPr>
                          <a:xfrm>
                            <a:off x="2693881" y="569795"/>
                            <a:ext cx="4807459" cy="302320"/>
                            <a:chOff x="2693881" y="569795"/>
                            <a:chExt cx="4807459" cy="302320"/>
                          </a:xfrm>
                        </wpg:grpSpPr>
                        <wpg:grpSp>
                          <wpg:cNvPr id="67" name="组合 67"/>
                          <wpg:cNvGrpSpPr/>
                          <wpg:grpSpPr>
                            <a:xfrm flipV="1">
                              <a:off x="2693881" y="569795"/>
                              <a:ext cx="4807459" cy="291378"/>
                              <a:chOff x="2693881" y="590672"/>
                              <a:chExt cx="4807459" cy="291378"/>
                            </a:xfrm>
                          </wpg:grpSpPr>
                          <wps:wsp>
                            <wps:cNvPr id="69" name="任意多边形 69"/>
                            <wps:cNvSpPr/>
                            <wps:spPr>
                              <a:xfrm>
                                <a:off x="2693881" y="595119"/>
                                <a:ext cx="2098718" cy="258866"/>
                              </a:xfrm>
                              <a:custGeom>
                                <a:avLst/>
                                <a:gdLst>
                                  <a:gd name="connsiteX0" fmla="*/ 0 w 2098718"/>
                                  <a:gd name="connsiteY0" fmla="*/ 0 h 258866"/>
                                  <a:gd name="connsiteX1" fmla="*/ 579433 w 2098718"/>
                                  <a:gd name="connsiteY1" fmla="*/ 0 h 258866"/>
                                  <a:gd name="connsiteX2" fmla="*/ 1099133 w 2098718"/>
                                  <a:gd name="connsiteY2" fmla="*/ 0 h 258866"/>
                                  <a:gd name="connsiteX3" fmla="*/ 2098718 w 2098718"/>
                                  <a:gd name="connsiteY3" fmla="*/ 0 h 258866"/>
                                  <a:gd name="connsiteX4" fmla="*/ 1960975 w 2098718"/>
                                  <a:gd name="connsiteY4" fmla="*/ 258866 h 258866"/>
                                  <a:gd name="connsiteX5" fmla="*/ 1099133 w 2098718"/>
                                  <a:gd name="connsiteY5" fmla="*/ 258866 h 258866"/>
                                  <a:gd name="connsiteX6" fmla="*/ 441690 w 2098718"/>
                                  <a:gd name="connsiteY6" fmla="*/ 258866 h 258866"/>
                                  <a:gd name="connsiteX7" fmla="*/ 0 w 2098718"/>
                                  <a:gd name="connsiteY7" fmla="*/ 258866 h 25886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098718" h="258866">
                                    <a:moveTo>
                                      <a:pt x="0" y="0"/>
                                    </a:moveTo>
                                    <a:lnTo>
                                      <a:pt x="579433" y="0"/>
                                    </a:lnTo>
                                    <a:lnTo>
                                      <a:pt x="1099133" y="0"/>
                                    </a:lnTo>
                                    <a:lnTo>
                                      <a:pt x="2098718" y="0"/>
                                    </a:lnTo>
                                    <a:lnTo>
                                      <a:pt x="1960975" y="258866"/>
                                    </a:lnTo>
                                    <a:lnTo>
                                      <a:pt x="1099133" y="258866"/>
                                    </a:lnTo>
                                    <a:lnTo>
                                      <a:pt x="441690" y="258866"/>
                                    </a:lnTo>
                                    <a:lnTo>
                                      <a:pt x="0" y="25886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A4E5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70" name="平行四边形 70"/>
                            <wps:cNvSpPr/>
                            <wps:spPr>
                              <a:xfrm flipH="1" flipV="1">
                                <a:off x="4606445" y="590672"/>
                                <a:ext cx="227323" cy="268530"/>
                              </a:xfrm>
                              <a:prstGeom prst="parallelogram">
                                <a:avLst>
                                  <a:gd name="adj" fmla="val 62490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71" name="平行四边形 71"/>
                            <wps:cNvSpPr/>
                            <wps:spPr>
                              <a:xfrm flipH="1" flipV="1">
                                <a:off x="4753759" y="651614"/>
                                <a:ext cx="2747581" cy="230436"/>
                              </a:xfrm>
                              <a:custGeom>
                                <a:avLst/>
                                <a:gdLst>
                                  <a:gd name="connsiteX0" fmla="*/ 0 w 4327"/>
                                  <a:gd name="connsiteY0" fmla="*/ 351 h 351"/>
                                  <a:gd name="connsiteX1" fmla="*/ 219 w 4327"/>
                                  <a:gd name="connsiteY1" fmla="*/ 0 h 351"/>
                                  <a:gd name="connsiteX2" fmla="*/ 4327 w 4327"/>
                                  <a:gd name="connsiteY2" fmla="*/ 0 h 351"/>
                                  <a:gd name="connsiteX3" fmla="*/ 4133 w 4327"/>
                                  <a:gd name="connsiteY3" fmla="*/ 348 h 351"/>
                                  <a:gd name="connsiteX4" fmla="*/ 0 w 4327"/>
                                  <a:gd name="connsiteY4" fmla="*/ 351 h 35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4327" h="351">
                                    <a:moveTo>
                                      <a:pt x="0" y="351"/>
                                    </a:moveTo>
                                    <a:lnTo>
                                      <a:pt x="219" y="0"/>
                                    </a:lnTo>
                                    <a:lnTo>
                                      <a:pt x="4327" y="0"/>
                                    </a:lnTo>
                                    <a:lnTo>
                                      <a:pt x="4133" y="348"/>
                                    </a:lnTo>
                                    <a:lnTo>
                                      <a:pt x="0" y="3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s:wsp>
                          <wps:cNvPr id="68" name="文本框 107"/>
                          <wps:cNvSpPr txBox="1"/>
                          <wps:spPr>
                            <a:xfrm>
                              <a:off x="2725473" y="595116"/>
                              <a:ext cx="1878862" cy="27699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2"/>
                                  <w:spacing w:before="0" w:beforeAutospacing="0" w:after="0" w:afterAutospacing="0" w:line="288" w:lineRule="exact"/>
                                </w:pP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</w:rPr>
                                  <w:t xml:space="preserve">教育背景    </w:t>
                                </w: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  <w:sz w:val="22"/>
                                    <w:szCs w:val="22"/>
                                  </w:rPr>
                                  <w:t>Education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95pt;margin-top:-27.1pt;height:23.8pt;width:378.55pt;z-index:251665408;mso-width-relative:page;mso-height-relative:page;" coordorigin="2693881,569795" coordsize="4807459,302320" o:gfxdata="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">
                <o:lock v:ext="edit" aspectratio="f"/>
                <v:rect id="_x0000_s1026" o:spid="_x0000_s1026" o:spt="1" style="position:absolute;left:4490552;top:597497;height:259229;width:2729542;v-text-anchor:middle;" fillcolor="#E35368" filled="t" stroked="f" coordsize="21600,21600" o:gfxdata="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/Ujq3r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_x0000_s1026" o:spid="_x0000_s1026" o:spt="203" style="position:absolute;left:2693881;top:569795;height:302320;width:4807459;" coordorigin="2693881,569795" coordsize="4807459,302320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2693881;top:569795;flip:y;height:291378;width:4807459;" coordorigin="2693881,590672" coordsize="4807459,291378" o:gfxdata="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HNh42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_x0000_s1026" o:spid="_x0000_s1026" o:spt="100" style="position:absolute;left:2693881;top:595119;height:258866;width:2098718;v-text-anchor:middle;" fillcolor="#4A4E59" filled="t" stroked="f" coordsize="2098718,258866" o:gfxdata="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4QSIr4A&#10;AADbAAAADwAAAAAAAAABACAAAAAiAAAAZHJzL2Rvd25yZXYueG1sUEsBAhQAFAAAAAgAh07iQDMv&#10;BZ47AAAAOQAAABAAAAAAAAAAAQAgAAAADQEAAGRycy9zaGFwZXhtbC54bWxQSwUGAAAAAAYABgBb&#10;AQAAtwMAAAAA&#10;" path="m0,0l579433,0,1099133,0,2098718,0,1960975,258866,1099133,258866,441690,258866,0,258866xe">
                      <v:path o:connectlocs="0,0;579433,0;1099133,0;2098718,0;1960975,258866;1099133,258866;441690,258866;0,258866" o:connectangles="0,0,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7" type="#_x0000_t7" style="position:absolute;left:4606445;top:590672;flip:x y;height:268530;width:227323;v-text-anchor:middle;" fillcolor="#F2F2F2 [3052]" filled="t" stroked="f" coordsize="21600,21600" o:gfxdata="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XtpSG5AAAA2wAA&#10;AA8AAAAAAAAAAQAgAAAAIgAAAGRycy9kb3ducmV2LnhtbFBLAQIUABQAAAAIAIdO4kAzLwWeOwAA&#10;ADkAAAAQAAAAAAAAAAEAIAAAAAgBAABkcnMvc2hhcGV4bWwueG1sUEsFBgAAAAAGAAYAWwEAALID&#10;AAAAAA==&#10;" adj="13498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平行四边形 71" o:spid="_x0000_s1026" o:spt="100" style="position:absolute;left:4753759;top:651614;flip:x y;height:230436;width:2747581;v-text-anchor:middle;" fillcolor="#F2F2F2 [3052]" filled="t" stroked="f" coordsize="4327,351" o:gfxdata="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jIDQ68AAAA&#10;2wAAAA8AAAAAAAAAAQAgAAAAIgAAAGRycy9kb3ducmV2LnhtbFBLAQIUABQAAAAIAIdO4kAzLwWe&#10;OwAAADkAAAAQAAAAAAAAAAEAIAAAAAsBAABkcnMvc2hhcGV4bWwueG1sUEsFBgAAAAAGAAYAWwEA&#10;ALUDAAAAAA==&#10;" path="m0,351l219,0,4327,0,4133,348,0,351xe">
                      <v:path o:connectlocs="0,230436;139061,0;2747581,0;2624393,228466;0,230436" o:connectangles="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文本框 107" o:spid="_x0000_s1026" o:spt="202" type="#_x0000_t202" style="position:absolute;left:2725473;top:595116;height:276999;width:1878862;" filled="f" stroked="f" coordsize="21600,21600" o:gfxdata="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8BLTL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2"/>
                            <w:spacing w:before="0" w:beforeAutospacing="0" w:after="0" w:afterAutospacing="0" w:line="288" w:lineRule="exact"/>
                          </w:pP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</w:rPr>
                            <w:t xml:space="preserve">教育背景    </w:t>
                          </w: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  <w:sz w:val="22"/>
                              <w:szCs w:val="22"/>
                            </w:rPr>
                            <w:t>Education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1526540</wp:posOffset>
                </wp:positionH>
                <wp:positionV relativeFrom="paragraph">
                  <wp:posOffset>49530</wp:posOffset>
                </wp:positionV>
                <wp:extent cx="4535805" cy="574040"/>
                <wp:effectExtent l="0" t="0" r="0" b="0"/>
                <wp:wrapNone/>
                <wp:docPr id="63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69540" y="963930"/>
                          <a:ext cx="4535805" cy="574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湖北工业大学               市场营销专业         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   硕士学位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Chars="0"/>
                              <w:textAlignment w:val="auto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浙江工商大学工商学院       市场营销专业               本科学位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6" o:spid="_x0000_s1026" o:spt="202" type="#_x0000_t202" style="position:absolute;left:0pt;margin-left:120.2pt;margin-top:3.9pt;height:45.2pt;width:357.15pt;z-index:251664384;mso-width-relative:page;mso-height-relative:page;" filled="f" stroked="f" coordsize="21600,21600" o:gfxdata="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PDZgL/WAAAACAEAAA8AAAAAAAAAAQAgAAAAIgAAAGRycy9kb3du&#10;cmV2LnhtbFBLAQIUABQAAAAIAIdO4kDLMcoXyAEAAGoDAAAOAAAAAAAAAAEAIAAAACUBAABkcnMv&#10;ZTJvRG9jLnhtbFBLBQYAAAAABgAGAFkBAABf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湖北工业大学               市场营销专业         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   硕士学位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Chars="0"/>
                        <w:textAlignment w:val="auto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浙江工商大学工商学院       市场营销专业               本科学位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-583565</wp:posOffset>
            </wp:positionH>
            <wp:positionV relativeFrom="paragraph">
              <wp:posOffset>-24130</wp:posOffset>
            </wp:positionV>
            <wp:extent cx="1003300" cy="1447800"/>
            <wp:effectExtent l="0" t="0" r="6350" b="0"/>
            <wp:wrapNone/>
            <wp:docPr id="4" name="图片 4" descr="D:\桌面\桌面文件\登记照4\00113.jpg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桌面\桌面文件\登记照4\00113.jpg00113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1447800"/>
                    </a:xfrm>
                    <a:prstGeom prst="rect">
                      <a:avLst/>
                    </a:prstGeom>
                    <a:ln w="19050"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-1157605</wp:posOffset>
                </wp:positionH>
                <wp:positionV relativeFrom="paragraph">
                  <wp:posOffset>6781165</wp:posOffset>
                </wp:positionV>
                <wp:extent cx="2193290" cy="457200"/>
                <wp:effectExtent l="0" t="6350" r="1270" b="889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3290" cy="457200"/>
                          <a:chOff x="5106" y="12402"/>
                          <a:chExt cx="3454" cy="720"/>
                        </a:xfrm>
                      </wpg:grpSpPr>
                      <wps:wsp>
                        <wps:cNvPr id="15" name="矩形 15"/>
                        <wps:cNvSpPr/>
                        <wps:spPr>
                          <a:xfrm>
                            <a:off x="5396" y="12406"/>
                            <a:ext cx="2435" cy="711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noFill/>
                            <a:miter lim="800000"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 w:line="400" w:lineRule="exact"/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b/>
                                  <w:bCs/>
                                  <w:color w:val="FFFFFF"/>
                                  <w:spacing w:val="60"/>
                                  <w:kern w:val="24"/>
                                  <w:sz w:val="2"/>
                                  <w:szCs w:val="2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theme="minorBidi"/>
                                  <w:b/>
                                  <w:bCs/>
                                  <w:color w:val="D9D9D9" w:themeColor="background1" w:themeShade="D9"/>
                                  <w:spacing w:val="60"/>
                                  <w:kern w:val="24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tlCol="0" anchor="ctr"/>
                      </wps:wsp>
                      <wpg:grpSp>
                        <wpg:cNvPr id="17" name="组合 17"/>
                        <wpg:cNvGrpSpPr/>
                        <wpg:grpSpPr>
                          <a:xfrm>
                            <a:off x="5106" y="12402"/>
                            <a:ext cx="3455" cy="720"/>
                            <a:chOff x="2334" y="5965"/>
                            <a:chExt cx="3455" cy="720"/>
                          </a:xfrm>
                        </wpg:grpSpPr>
                        <wps:wsp>
                          <wps:cNvPr id="18" name="直接连接符 6"/>
                          <wps:cNvCnPr/>
                          <wps:spPr>
                            <a:xfrm>
                              <a:off x="2334" y="5965"/>
                              <a:ext cx="344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" name="直接连接符 7"/>
                          <wps:cNvCnPr/>
                          <wps:spPr>
                            <a:xfrm>
                              <a:off x="2349" y="6685"/>
                              <a:ext cx="344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1.15pt;margin-top:533.95pt;height:36pt;width:172.7pt;z-index:251671552;mso-width-relative:page;mso-height-relative:page;" coordorigin="5106,12402" coordsize="3454,720" o:gfxdata="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">
                <o:lock v:ext="edit" aspectratio="f"/>
                <v:rect id="_x0000_s1026" o:spid="_x0000_s1026" o:spt="1" style="position:absolute;left:5396;top:12406;height:711;width:2435;v-text-anchor:middle;" filled="f" stroked="f" coordsize="21600,21600" o:gfxdata="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o2&#10;+47aAAAADQEAAA8AAAAAAAAAAQAgAAAAIgAAAGRycy9kb3ducmV2LnhtbFBLAQIUABQAAAAIAIdO&#10;4kCrRP4D6AEAALgDAAAOAAAAAAAAAAEAIAAAACkBAABkcnMvZTJvRG9jLnhtbFBLBQYAAAAABgAG&#10;AFkBAACDBQAAAAA=&#10;">
                  <v:fill on="f" focussize="0,0"/>
                  <v:stroke on="f" weight="4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spacing w:before="0" w:beforeAutospacing="0" w:after="0" w:afterAutospacing="0" w:line="400" w:lineRule="exact"/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b/>
                            <w:bCs/>
                            <w:color w:val="FFFFFF"/>
                            <w:spacing w:val="60"/>
                            <w:kern w:val="24"/>
                            <w:sz w:val="2"/>
                            <w:szCs w:val="2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theme="minorBidi"/>
                            <w:b/>
                            <w:bCs/>
                            <w:color w:val="D9D9D9" w:themeColor="background1" w:themeShade="D9"/>
                            <w:spacing w:val="60"/>
                            <w:kern w:val="24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rect>
                <v:group id="_x0000_s1026" o:spid="_x0000_s1026" o:spt="203" style="position:absolute;left:5106;top:12402;height:720;width:3455;" coordorigin="2334,5965" coordsize="3455,720" o:gfxdata="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o6QzxN0AAAAOAQAADwAAAAAAAAABACAAAAAiAAAAZHJzL2Rvd25yZXYueG1sUEsBAhQAFAAAAAgA&#10;h07iQMHfqS6SAgAAMQcAAA4AAAAAAAAAAQAgAAAALAEAAGRycy9lMm9Eb2MueG1sUEsFBgAAAAAG&#10;AAYAWQEAADAGAAAAAA==&#10;">
                  <o:lock v:ext="edit" aspectratio="f"/>
                  <v:line id="直接连接符 6" o:spid="_x0000_s1026" o:spt="20" style="position:absolute;left:2334;top:5965;height:0;width:3440;" filled="f" stroked="t" coordsize="21600,21600" o:gfxdata="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OEdeG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pt" color="#808080 [1629]" miterlimit="8" joinstyle="miter"/>
                    <v:imagedata o:title=""/>
                    <o:lock v:ext="edit" aspectratio="f"/>
                  </v:line>
                  <v:line id="直接连接符 7" o:spid="_x0000_s1026" o:spt="20" style="position:absolute;left:2349;top:6685;height:0;width:3440;" filled="f" stroked="t" coordsize="21600,21600" o:gfxdata="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8yNB6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pt" color="#808080 [1629]" miterlimit="8" joinstyle="miter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-1157605</wp:posOffset>
                </wp:positionH>
                <wp:positionV relativeFrom="paragraph">
                  <wp:posOffset>4865370</wp:posOffset>
                </wp:positionV>
                <wp:extent cx="2193290" cy="457200"/>
                <wp:effectExtent l="0" t="6350" r="1270" b="889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3290" cy="457200"/>
                          <a:chOff x="5106" y="9385"/>
                          <a:chExt cx="3454" cy="720"/>
                        </a:xfrm>
                      </wpg:grpSpPr>
                      <wps:wsp>
                        <wps:cNvPr id="13" name="矩形 13"/>
                        <wps:cNvSpPr/>
                        <wps:spPr>
                          <a:xfrm>
                            <a:off x="5532" y="9424"/>
                            <a:ext cx="2435" cy="627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noFill/>
                            <a:miter lim="800000"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 w:line="400" w:lineRule="exact"/>
                                <w:rPr>
                                  <w:rFonts w:hint="eastAsia" w:ascii="微软雅黑" w:hAnsi="微软雅黑" w:eastAsia="微软雅黑" w:cstheme="minorBidi"/>
                                  <w:b/>
                                  <w:bCs/>
                                  <w:color w:val="D9D9D9" w:themeColor="background1" w:themeShade="D9"/>
                                  <w:spacing w:val="60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b/>
                                  <w:bCs/>
                                  <w:color w:val="D9D9D9" w:themeColor="background1" w:themeShade="D9"/>
                                  <w:spacing w:val="60"/>
                                  <w:kern w:val="24"/>
                                  <w:sz w:val="28"/>
                                  <w:szCs w:val="28"/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tlCol="0" anchor="ctr"/>
                      </wps:wsp>
                      <wpg:grpSp>
                        <wpg:cNvPr id="9" name="组合 9"/>
                        <wpg:cNvGrpSpPr/>
                        <wpg:grpSpPr>
                          <a:xfrm>
                            <a:off x="5106" y="9385"/>
                            <a:ext cx="3455" cy="720"/>
                            <a:chOff x="2334" y="5965"/>
                            <a:chExt cx="3455" cy="720"/>
                          </a:xfrm>
                        </wpg:grpSpPr>
                        <wps:wsp>
                          <wps:cNvPr id="10" name="直接连接符 6"/>
                          <wps:cNvCnPr/>
                          <wps:spPr>
                            <a:xfrm>
                              <a:off x="2334" y="5965"/>
                              <a:ext cx="344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直接连接符 7"/>
                          <wps:cNvCnPr/>
                          <wps:spPr>
                            <a:xfrm>
                              <a:off x="2349" y="6685"/>
                              <a:ext cx="344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1.15pt;margin-top:383.1pt;height:36pt;width:172.7pt;z-index:251675648;mso-width-relative:page;mso-height-relative:page;" coordorigin="5106,9385" coordsize="3454,720" o:gfxdata="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">
                <o:lock v:ext="edit" aspectratio="f"/>
                <v:rect id="_x0000_s1026" o:spid="_x0000_s1026" o:spt="1" style="position:absolute;left:5532;top:9424;height:627;width:2435;v-text-anchor:middle;" filled="f" stroked="f" coordsize="21600,21600" o:gfxdata="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Bn5A&#10;m9kAAAAMAQAADwAAAAAAAAABACAAAAAiAAAAZHJzL2Rvd25yZXYueG1sUEsBAhQAFAAAAAgAh07i&#10;QJD1/yroAQAAuAMAAA4AAAAAAAAAAQAgAAAAKAEAAGRycy9lMm9Eb2MueG1sUEsFBgAAAAAGAAYA&#10;WQEAAIIFAAAAAA==&#10;">
                  <v:fill on="f" focussize="0,0"/>
                  <v:stroke on="f" weight="4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spacing w:before="0" w:beforeAutospacing="0" w:after="0" w:afterAutospacing="0" w:line="400" w:lineRule="exact"/>
                          <w:rPr>
                            <w:rFonts w:hint="eastAsia" w:ascii="微软雅黑" w:hAnsi="微软雅黑" w:eastAsia="微软雅黑" w:cstheme="minorBidi"/>
                            <w:b/>
                            <w:bCs/>
                            <w:color w:val="D9D9D9" w:themeColor="background1" w:themeShade="D9"/>
                            <w:spacing w:val="60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b/>
                            <w:bCs/>
                            <w:color w:val="D9D9D9" w:themeColor="background1" w:themeShade="D9"/>
                            <w:spacing w:val="60"/>
                            <w:kern w:val="24"/>
                            <w:sz w:val="28"/>
                            <w:szCs w:val="28"/>
                          </w:rPr>
                          <w:t>联系方式</w:t>
                        </w:r>
                      </w:p>
                    </w:txbxContent>
                  </v:textbox>
                </v:rect>
                <v:group id="_x0000_s1026" o:spid="_x0000_s1026" o:spt="203" style="position:absolute;left:5106;top:9385;height:720;width:3455;" coordorigin="2334,5965" coordsize="3455,720" o:gfxdata="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Ak&#10;PijbAAAADAEAAA8AAAAAAAAAAQAgAAAAIgAAAGRycy9kb3ducmV2LnhtbFBLAQIUABQAAAAIAIdO&#10;4kDxhJKwkgIAAC8HAAAOAAAAAAAAAAEAIAAAACoBAABkcnMvZTJvRG9jLnhtbFBLBQYAAAAABgAG&#10;AFkBAAAuBgAAAAA=&#10;">
                  <o:lock v:ext="edit" aspectratio="f"/>
                  <v:line id="直接连接符 6" o:spid="_x0000_s1026" o:spt="20" style="position:absolute;left:2334;top:5965;height:0;width:3440;" filled="f" stroked="t" coordsize="21600,21600" o:gfxdata="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3yeee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pt" color="#808080 [1629]" miterlimit="8" joinstyle="miter"/>
                    <v:imagedata o:title=""/>
                    <o:lock v:ext="edit" aspectratio="f"/>
                  </v:line>
                  <v:line id="直接连接符 7" o:spid="_x0000_s1026" o:spt="20" style="position:absolute;left:2349;top:6685;height:0;width:3440;" filled="f" stroked="t" coordsize="21600,21600" o:gfxdata="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vtx8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pt" color="#808080 [1629]" miterlimit="8" joinstyle="miter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-1157605</wp:posOffset>
                </wp:positionH>
                <wp:positionV relativeFrom="paragraph">
                  <wp:posOffset>2693670</wp:posOffset>
                </wp:positionV>
                <wp:extent cx="2193290" cy="457200"/>
                <wp:effectExtent l="0" t="6350" r="1270" b="8890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3290" cy="457200"/>
                          <a:chOff x="5106" y="5965"/>
                          <a:chExt cx="3454" cy="720"/>
                        </a:xfrm>
                      </wpg:grpSpPr>
                      <wps:wsp>
                        <wps:cNvPr id="12" name="矩形 12"/>
                        <wps:cNvSpPr/>
                        <wps:spPr>
                          <a:xfrm>
                            <a:off x="5412" y="5985"/>
                            <a:ext cx="2435" cy="654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noFill/>
                            <a:miter lim="800000"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 w:line="400" w:lineRule="exact"/>
                                <w:rPr>
                                  <w:color w:val="D9D9D9" w:themeColor="background1" w:themeShade="D9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b/>
                                  <w:bCs/>
                                  <w:color w:val="D9D9D9" w:themeColor="background1" w:themeShade="D9"/>
                                  <w:spacing w:val="60"/>
                                  <w:kern w:val="24"/>
                                  <w:sz w:val="2"/>
                                  <w:szCs w:val="2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theme="minorBidi"/>
                                  <w:b/>
                                  <w:bCs/>
                                  <w:color w:val="D9D9D9" w:themeColor="background1" w:themeShade="D9"/>
                                  <w:spacing w:val="60"/>
                                  <w:kern w:val="24"/>
                                  <w:sz w:val="28"/>
                                  <w:szCs w:val="28"/>
                                </w:rPr>
                                <w:t>基础信息</w:t>
                              </w:r>
                            </w:p>
                          </w:txbxContent>
                        </wps:txbx>
                        <wps:bodyPr rtlCol="0" anchor="ctr"/>
                      </wps:wsp>
                      <wpg:grpSp>
                        <wpg:cNvPr id="8" name="组合 8"/>
                        <wpg:cNvGrpSpPr/>
                        <wpg:grpSpPr>
                          <a:xfrm>
                            <a:off x="5106" y="5965"/>
                            <a:ext cx="3455" cy="720"/>
                            <a:chOff x="2334" y="5965"/>
                            <a:chExt cx="3455" cy="720"/>
                          </a:xfrm>
                        </wpg:grpSpPr>
                        <wps:wsp>
                          <wps:cNvPr id="6" name="直接连接符 6"/>
                          <wps:cNvCnPr/>
                          <wps:spPr>
                            <a:xfrm>
                              <a:off x="2334" y="5965"/>
                              <a:ext cx="344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" name="直接连接符 7"/>
                          <wps:cNvCnPr/>
                          <wps:spPr>
                            <a:xfrm>
                              <a:off x="2349" y="6685"/>
                              <a:ext cx="344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1.15pt;margin-top:212.1pt;height:36pt;width:172.7pt;z-index:251674624;mso-width-relative:page;mso-height-relative:page;" coordorigin="5106,5965" coordsize="3454,720" o:gfxdata="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">
                <o:lock v:ext="edit" aspectratio="f"/>
                <v:rect id="_x0000_s1026" o:spid="_x0000_s1026" o:spt="1" style="position:absolute;left:5412;top:5985;height:654;width:2435;v-text-anchor:middle;" filled="f" stroked="f" coordsize="21600,21600" o:gfxdata="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rdV&#10;a9kAAAALAQAADwAAAAAAAAABACAAAAAiAAAAZHJzL2Rvd25yZXYueG1sUEsBAhQAFAAAAAgAh07i&#10;QGPFsRfoAQAAuAMAAA4AAAAAAAAAAQAgAAAAKAEAAGRycy9lMm9Eb2MueG1sUEsFBgAAAAAGAAYA&#10;WQEAAIIFAAAAAA==&#10;">
                  <v:fill on="f" focussize="0,0"/>
                  <v:stroke on="f" weight="4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spacing w:before="0" w:beforeAutospacing="0" w:after="0" w:afterAutospacing="0" w:line="400" w:lineRule="exact"/>
                          <w:rPr>
                            <w:color w:val="D9D9D9" w:themeColor="background1" w:themeShade="D9"/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b/>
                            <w:bCs/>
                            <w:color w:val="D9D9D9" w:themeColor="background1" w:themeShade="D9"/>
                            <w:spacing w:val="60"/>
                            <w:kern w:val="24"/>
                            <w:sz w:val="2"/>
                            <w:szCs w:val="2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theme="minorBidi"/>
                            <w:b/>
                            <w:bCs/>
                            <w:color w:val="D9D9D9" w:themeColor="background1" w:themeShade="D9"/>
                            <w:spacing w:val="60"/>
                            <w:kern w:val="24"/>
                            <w:sz w:val="28"/>
                            <w:szCs w:val="28"/>
                          </w:rPr>
                          <w:t>基础信息</w:t>
                        </w:r>
                      </w:p>
                    </w:txbxContent>
                  </v:textbox>
                </v:rect>
                <v:group id="_x0000_s1026" o:spid="_x0000_s1026" o:spt="203" style="position:absolute;left:5106;top:5965;height:720;width:3455;" coordorigin="2334,5965" coordsize="3455,720" o:gfxdata="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Ut5se&#10;3AAAAAwBAAAPAAAAAAAAAAEAIAAAACIAAABkcnMvZG93bnJldi54bWxQSwECFAAUAAAACACHTuJA&#10;RtJIzI8CAAAtBwAADgAAAAAAAAABACAAAAArAQAAZHJzL2Uyb0RvYy54bWxQSwUGAAAAAAYABgBZ&#10;AQAALAYAAAAA&#10;">
                  <o:lock v:ext="edit" aspectratio="f"/>
                  <v:line id="_x0000_s1026" o:spid="_x0000_s1026" o:spt="20" style="position:absolute;left:2334;top:5965;height:0;width:3440;" filled="f" stroked="t" coordsize="21600,21600" o:gfxdata="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3ErhrsAAADa&#10;AAAADwAAAAAAAAABACAAAAAiAAAAZHJzL2Rvd25yZXYueG1sUEsBAhQAFAAAAAgAh07iQDMvBZ47&#10;AAAAOQAAABAAAAAAAAAAAQAgAAAACgEAAGRycy9zaGFwZXhtbC54bWxQSwUGAAAAAAYABgBbAQAA&#10;tAMAAAAA&#10;">
                    <v:fill on="f" focussize="0,0"/>
                    <v:stroke weight="1pt" color="#808080 [1629]" miterlimit="8" joinstyle="miter"/>
                    <v:imagedata o:title=""/>
                    <o:lock v:ext="edit" aspectratio="f"/>
                  </v:line>
                  <v:line id="_x0000_s1026" o:spid="_x0000_s1026" o:spt="20" style="position:absolute;left:2349;top:6685;height:0;width:3440;" filled="f" stroked="t" coordsize="21600,21600" o:gfxdata="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g9jh28AAAA&#10;2gAAAA8AAAAAAAAAAQAgAAAAIgAAAGRycy9kb3ducmV2LnhtbFBLAQIUABQAAAAIAIdO4kAzLwWe&#10;OwAAADkAAAAQAAAAAAAAAAEAIAAAAAsBAABkcnMvc2hhcGV4bWwueG1sUEsFBgAAAAAGAAYAWwEA&#10;ALUDAAAAAA==&#10;">
                    <v:fill on="f" focussize="0,0"/>
                    <v:stroke weight="1pt" color="#808080 [1629]" miterlimit="8" joinstyle="miter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-1157605</wp:posOffset>
                </wp:positionH>
                <wp:positionV relativeFrom="paragraph">
                  <wp:posOffset>-932815</wp:posOffset>
                </wp:positionV>
                <wp:extent cx="7599045" cy="10714990"/>
                <wp:effectExtent l="0" t="0" r="1905" b="1016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5895" y="40005"/>
                          <a:ext cx="7599045" cy="1071499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15pt;margin-top:-73.45pt;height:843.7pt;width:598.35pt;z-index:-251656192;v-text-anchor:middle;mso-width-relative:page;mso-height-relative:page;" fillcolor="#F2F2F2" filled="t" stroked="f" coordsize="21600,21600" o:gfxdata="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7b6M194AAAAPAQAADwAAAAAAAAABACAAAAAi&#10;AAAAZHJzL2Rvd25yZXYueG1sUEsBAhQAFAAAAAgAh07iQNQfpIZ2AgAA2AQAAA4AAAAAAAAAAQAg&#10;AAAALQEAAGRycy9lMm9Eb2MueG1sUEsFBgAAAAAGAAYAWQEAABU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-1157605</wp:posOffset>
                </wp:positionH>
                <wp:positionV relativeFrom="paragraph">
                  <wp:posOffset>-914400</wp:posOffset>
                </wp:positionV>
                <wp:extent cx="2184400" cy="10701655"/>
                <wp:effectExtent l="0" t="0" r="6350" b="508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0" cy="10701339"/>
                        </a:xfrm>
                        <a:prstGeom prst="rect">
                          <a:avLst/>
                        </a:prstGeom>
                        <a:solidFill>
                          <a:srgbClr val="4A4E5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15pt;margin-top:-72pt;height:842.65pt;width:172pt;z-index:-251655168;v-text-anchor:middle;mso-width-relative:page;mso-height-relative:page;" fillcolor="#4A4E59" filled="t" stroked="f" coordsize="21600,21600" o:gfxdata="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DutfE2gAAAA4BAAAPAAAAAAAAAAEAIAAAACIAAABkcnMvZG93bnJldi54bWxQSwECFAAU&#10;AAAACACHTuJAEtvHKu8BAADIAwAADgAAAAAAAAABACAAAAApAQAAZHJzL2Uyb0RvYy54bWxQSwUG&#10;AAAAAAYABgBZAQAAi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-1157605</wp:posOffset>
                </wp:positionH>
                <wp:positionV relativeFrom="paragraph">
                  <wp:posOffset>-775970</wp:posOffset>
                </wp:positionV>
                <wp:extent cx="2184400" cy="399415"/>
                <wp:effectExtent l="0" t="0" r="0" b="0"/>
                <wp:wrapNone/>
                <wp:docPr id="3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4400" cy="39946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8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mpact" w:hAnsi="Impact" w:eastAsia="黑体" w:cs="Aharoni"/>
                                <w:color w:val="E35368"/>
                                <w:kern w:val="24"/>
                                <w:sz w:val="36"/>
                                <w:szCs w:val="36"/>
                              </w:rPr>
                              <w:t>P</w:t>
                            </w:r>
                            <w:r>
                              <w:rPr>
                                <w:rFonts w:ascii="Impact" w:hAnsi="Impact" w:eastAsia="黑体" w:cs="Aharoni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 xml:space="preserve">ERSONAL </w:t>
                            </w:r>
                            <w:r>
                              <w:rPr>
                                <w:rFonts w:ascii="Impact" w:hAnsi="Impact" w:eastAsia="黑体" w:cs="Aharoni"/>
                                <w:color w:val="E35368"/>
                                <w:kern w:val="24"/>
                                <w:sz w:val="36"/>
                                <w:szCs w:val="36"/>
                              </w:rPr>
                              <w:t>R</w:t>
                            </w:r>
                            <w:r>
                              <w:rPr>
                                <w:rFonts w:ascii="Impact" w:hAnsi="Impact" w:eastAsia="黑体" w:cs="Aharoni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ESUME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9" o:spid="_x0000_s1026" o:spt="202" type="#_x0000_t202" style="position:absolute;left:0pt;margin-left:-91.15pt;margin-top:-61.1pt;height:31.45pt;width:172pt;z-index:251662336;mso-width-relative:page;mso-height-relative:page;" filled="f" stroked="f" coordsize="21600,21600" o:gfxdata="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vmKg/9kAAAANAQAADwAAAAAAAAABACAAAAAiAAAAZHJzL2Rvd25yZXYueG1sUEsB&#10;AhQAFAAAAAgAh07iQMxQSUK7AQAAXgMAAA4AAAAAAAAAAQAgAAAAKAEAAGRycy9lMm9Eb2MueG1s&#10;UEsFBgAAAAAGAAYAWQEAAF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80" w:lineRule="exact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Impact" w:hAnsi="Impact" w:eastAsia="黑体" w:cs="Aharoni"/>
                          <w:color w:val="E35368"/>
                          <w:kern w:val="24"/>
                          <w:sz w:val="36"/>
                          <w:szCs w:val="36"/>
                        </w:rPr>
                        <w:t>P</w:t>
                      </w:r>
                      <w:r>
                        <w:rPr>
                          <w:rFonts w:ascii="Impact" w:hAnsi="Impact" w:eastAsia="黑体" w:cs="Aharoni"/>
                          <w:color w:val="FFFFFF"/>
                          <w:kern w:val="24"/>
                          <w:sz w:val="36"/>
                          <w:szCs w:val="36"/>
                        </w:rPr>
                        <w:t xml:space="preserve">ERSONAL </w:t>
                      </w:r>
                      <w:r>
                        <w:rPr>
                          <w:rFonts w:ascii="Impact" w:hAnsi="Impact" w:eastAsia="黑体" w:cs="Aharoni"/>
                          <w:color w:val="E35368"/>
                          <w:kern w:val="24"/>
                          <w:sz w:val="36"/>
                          <w:szCs w:val="36"/>
                        </w:rPr>
                        <w:t>R</w:t>
                      </w:r>
                      <w:r>
                        <w:rPr>
                          <w:rFonts w:ascii="Impact" w:hAnsi="Impact" w:eastAsia="黑体" w:cs="Aharoni"/>
                          <w:color w:val="FFFFFF"/>
                          <w:kern w:val="24"/>
                          <w:sz w:val="36"/>
                          <w:szCs w:val="36"/>
                        </w:rPr>
                        <w:t>ESUME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兰亭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Aharoni">
    <w:panose1 w:val="02010803020104030203"/>
    <w:charset w:val="00"/>
    <w:family w:val="auto"/>
    <w:pitch w:val="default"/>
    <w:sig w:usb0="00000801" w:usb1="00000000" w:usb2="00000000" w:usb3="00000000" w:csb0="00000020" w:csb1="002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29B5C2"/>
    <w:multiLevelType w:val="singleLevel"/>
    <w:tmpl w:val="8429B5C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7F6ABB"/>
    <w:rsid w:val="00261D84"/>
    <w:rsid w:val="00971A0A"/>
    <w:rsid w:val="00AC6F5B"/>
    <w:rsid w:val="03511585"/>
    <w:rsid w:val="03F93974"/>
    <w:rsid w:val="0483347E"/>
    <w:rsid w:val="04986951"/>
    <w:rsid w:val="052B4ADE"/>
    <w:rsid w:val="074F3198"/>
    <w:rsid w:val="08CA7E44"/>
    <w:rsid w:val="0CEE3559"/>
    <w:rsid w:val="0ED651DF"/>
    <w:rsid w:val="0F1C7DD0"/>
    <w:rsid w:val="124E30EA"/>
    <w:rsid w:val="17A245EE"/>
    <w:rsid w:val="19E443DF"/>
    <w:rsid w:val="2687495E"/>
    <w:rsid w:val="279B5A0D"/>
    <w:rsid w:val="28012CBF"/>
    <w:rsid w:val="2D7F6ABB"/>
    <w:rsid w:val="31E316EA"/>
    <w:rsid w:val="35660BC5"/>
    <w:rsid w:val="35E41CC8"/>
    <w:rsid w:val="3A6460F6"/>
    <w:rsid w:val="3EA32B6A"/>
    <w:rsid w:val="3F1455DB"/>
    <w:rsid w:val="409C5928"/>
    <w:rsid w:val="40E7707F"/>
    <w:rsid w:val="44C52B8D"/>
    <w:rsid w:val="4906706D"/>
    <w:rsid w:val="4BF75969"/>
    <w:rsid w:val="4FA67A2C"/>
    <w:rsid w:val="518B2C88"/>
    <w:rsid w:val="55F65593"/>
    <w:rsid w:val="56012170"/>
    <w:rsid w:val="5BDE6E51"/>
    <w:rsid w:val="5FF44C64"/>
    <w:rsid w:val="627339D1"/>
    <w:rsid w:val="6369743F"/>
    <w:rsid w:val="63B83E6B"/>
    <w:rsid w:val="64843888"/>
    <w:rsid w:val="64EC4D7C"/>
    <w:rsid w:val="6C1617FE"/>
    <w:rsid w:val="6D8913EE"/>
    <w:rsid w:val="6F1A4027"/>
    <w:rsid w:val="753E274A"/>
    <w:rsid w:val="7AB11C95"/>
    <w:rsid w:val="7D00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&#19971;&#33426;&#26143;&#31616;&#21382;&#21019;&#24847;&#31616;&#21382;&#27714;&#32844;&#31616;&#21382;&#20010;&#20154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简历-七芒星简历创意简历求职简历个人简历.docx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2017-07-17T11:59:00Z</dcterms:created>
  <dc:creator>kedao</dc:creator>
  <cp:lastModifiedBy>王伟杰</cp:lastModifiedBy>
  <dcterms:modified xsi:type="dcterms:W3CDTF">2021-12-24T14:15:06Z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9D3BBCFB0C3146A7A71853A8754FB119</vt:lpwstr>
  </property>
</Properties>
</file>