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-292100</wp:posOffset>
                </wp:positionV>
                <wp:extent cx="7526655" cy="10720705"/>
                <wp:effectExtent l="0" t="0" r="17145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" y="81280"/>
                          <a:ext cx="752665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.95pt;margin-top:-23pt;height:844.15pt;width:592.65pt;z-index:-251657216;v-text-anchor:middle;mso-width-relative:page;mso-height-relative:page;" fillcolor="#FFFFFF [3212]" filled="t" stroked="f" coordsize="21600,21600" o:gfxdata="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aN2INcAAAANAQAADwAAAAAAAAABACAAAAAiAAAAZHJzL2Rvd25yZXYueG1sUEsB&#10;AhQAFAAAAAgAh07iQPy2AAFoAgAAwAQAAA4AAAAAAAAAAQAgAAAAJg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123825</wp:posOffset>
                </wp:positionV>
                <wp:extent cx="4890770" cy="931545"/>
                <wp:effectExtent l="0" t="0" r="0" b="190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1545"/>
                          <a:chOff x="0" y="0"/>
                          <a:chExt cx="4890827" cy="932179"/>
                        </a:xfrm>
                      </wpg:grpSpPr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499" cy="932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</w:pPr>
                              <w:r>
                                <w:rPr>
                                  <w:rFonts w:ascii="微软雅黑" w:hAnsi="微软雅黑"/>
                                  <w:color w:val="4E7282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25pt;margin-top:9.75pt;height:73.35pt;width:385.1pt;mso-position-vertical-relative:page;z-index:251660288;mso-width-relative:page;mso-height-relative:page;" coordsize="4890827,932179" o:gfxdata="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roOaK2AAAAAgBAAAPAAAAAAAAAAEAIAAAACIAAABkcnMvZG93bnJl&#10;di54bWxQSwECFAAUAAAACACHTuJA71GRElMDAAB3CQAADgAAAAAAAAABACAAAAAnAQAAZHJzL2Uy&#10;b0RvYy54bWxQSwUGAAAAAAYABgBZAQAA7AYAAAAA&#10;">
                <o:lock v:ext="edit" aspectratio="f"/>
                <v:shape id="文本框 2" o:spid="_x0000_s1026" o:spt="202" type="#_x0000_t202" style="position:absolute;left:0;top:0;height:932179;width:2095499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Y76pDboAAADa&#10;AAAADwAAAGRycy9kb3ducmV2LnhtbEWPzarCMBSE94LvEI7gRjTRRZVqdCEIIteFPw9wbI5NsTkp&#10;TazetzcXLrgcZuYbZrV5u1p01IbKs4bpRIEgLrypuNRwvezGCxAhIhusPZOGXwqwWfd7K8yNf/GJ&#10;unMsRYJwyFGDjbHJpQyFJYdh4hvi5N196zAm2ZbStPhKcFfLmVKZdFhxWrDY0NZS8Tg/nYaRbdTx&#10;576/7UxW2Mch4Nx1B62Hg6lagoj0jt/wf3tvNGTwdyXdALn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vqkN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</w:pPr>
                        <w:r>
                          <w:rPr>
                            <w:rFonts w:ascii="微软雅黑" w:hAnsi="微软雅黑"/>
                            <w:color w:val="4E7282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7SkRU74AAADa&#10;AAAADwAAAGRycy9kb3ducmV2LnhtbEWPW2vCQBSE3wX/w3KEvunGCFaiq2DBC1JbvDzo2yF7TGKz&#10;Z2N2q/bfu0LBx2FmvmFGk7spxZVqV1hW0O1EIIhTqwvOFOx3s/YAhPPIGkvLpOCPHEzGzcYIE21v&#10;vKHr1mciQNglqCD3vkqkdGlOBl3HVsTBO9naoA+yzqSu8RbgppRxFPWlwYLDQo4VfeSU/mx/jYLL&#10;9wGXs/58tV58nbBnjvH0/Bkr9dbqRkMQnu7+Ff5vL7WCd3heCTdAj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SkRU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63360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62336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61312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67456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8HOP3rUAAADb&#10;AAAADwAAAGRycy9kb3ducmV2LnhtbEVPvQrCMBDeBd8hnOCmaRVEq6mDIDq4+IPz0ZxtbXMpTdT6&#10;9kYQ3O7j+73VujO1eFLrSssK4nEEgjizuuRcweW8Hc1BOI+ssbZMCt7kYJ32eytMtH3xkZ4nn4sQ&#10;wi5BBYX3TSKlywoy6Ma2IQ7czbYGfYBtLnWLrxBuajmJopk0WHJoKLChTUFZdXoYBXV3wPu06hb5&#10;Npb6Os12RLhTajiIoyUIT53/i3/uvQ7zJ/D9JRwg0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HOP3rUAAADbAAAADwAA&#10;AAAAAAABACAAAAAiAAAAZHJzL2Rvd25yZXYueG1sUEsBAhQAFAAAAAgAh07iQDMvBZ47AAAAOQAA&#10;ABAAAAAAAAAAAQAgAAAABAEAAGRycy9zaGFwZXhtbC54bWxQSwUGAAAAAAYABgBbAQAAr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SWpHbsAAADb&#10;AAAADwAAAGRycy9kb3ducmV2LnhtbEVPTWvCQBC9F/oflin01uymBZHoKiKWBgWp0Yu3ITsmwexs&#10;yG6j/ntXEHqbx/uc6fxqWzFQ7xvHGtJEgSAunWm40nDYf3+MQfiAbLB1TBpu5GE+e32ZYmbchXc0&#10;FKESMYR9hhrqELpMSl/WZNEnriOO3Mn1FkOEfSVNj5cYblv5qdRIWmw4NtTY0bKm8lz8WQ2rzfh4&#10;WG9XqvrFNv2hIV8UKtf6/S1VExCBruFf/HTnJs7/gscv8QA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WpH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f" stroked="t" coordsize="21600,21600" o:gfxdata="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acIHtAAAANsAAAAPAAAA&#10;AAAAAAEAIAAAACIAAABkcnMvZG93bnJldi54bWxQSwECFAAUAAAACACHTuJAMy8FnjsAAAA5AAAA&#10;EAAAAAAAAAABACAAAAADAQAAZHJzL3NoYXBleG1sLnhtbFBLBQYAAAAABgAGAFsBAACtAwAA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52096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79/dar4AAADb&#10;AAAADwAAAGRycy9kb3ducmV2LnhtbEWPQWvCQBCF7wX/wzJCb3WjQpXoKigUpSdjC9HbkB2TYHY2&#10;za5G/33nUOhthvfmvW+W64dr1J26UHs2MB4loIgLb2suDXx/fbzNQYWIbLHxTAaeFGC9GrwsMbW+&#10;54zux1gqCeGQooEqxjbVOhQVOQwj3xKLdvGdwyhrV2rbYS/hrtGTJHnXDmuWhgpb2lZUXI83ZyC7&#10;0u48zdvZJPtxs/6wOeWf+cmY1+E4WYCK9Ij/5r/rvRV8gZVfZAC9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/dar4A&#10;AADbAAAADwAAAAAAAAABACAAAAAiAAAAZHJzL2Rvd25yZXYueG1sUEsBAhQAFAAAAAgAh07iQDMv&#10;BZ47AAAAOQAAABAAAAAAAAAAAQAgAAAADQEAAGRycy9zaGFwZXhtbC54bWxQSwUGAAAAAAYABgBb&#10;AQAAtw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LT6mabwAAADb&#10;AAAADwAAAGRycy9kb3ducmV2LnhtbEVPyWrDMBC9B/oPYgq5xXJ6CI0bJYfGBV8SaBZKb4M1tU2s&#10;kSvJS/6+KhR6m8dbZ7ObTCsGcr6xrGCZpCCIS6sbrhRczm+LZxA+IGtsLZOCO3nYbR9mG8y0Hfmd&#10;hlOoRAxhn6GCOoQuk9KXNRn0ie2II/dlncEQoaukdjjGcNPKpzRdSYMNx4YaO3qtqbydeqPgc88H&#10;eyz673bfheGau/z+0d+Umj8u0xcQgabwL/5zFzrOX8PvL/E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+pmm8AAAA&#10;2w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51072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1KZVtUAAAAKAQAADwAAAAAA&#10;AAABACAAAAAiAAAAZHJzL2Rvd25yZXYueG1sUEsBAhQAFAAAAAgAh07iQF8jtFbdAQAAnAMAAA4A&#10;AAAAAAAAAQAgAAAAJAEAAGRycy9lMm9Eb2MueG1sUEsFBgAAAAAGAAYAWQEAAHMFAAAAAA==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5558155</wp:posOffset>
            </wp:positionH>
            <wp:positionV relativeFrom="page">
              <wp:posOffset>1678305</wp:posOffset>
            </wp:positionV>
            <wp:extent cx="879475" cy="1317625"/>
            <wp:effectExtent l="0" t="0" r="15875" b="15875"/>
            <wp:wrapNone/>
            <wp:docPr id="80" name="图片 80" descr="D:\桌面\桌面文件\登记照4\b45b24a035ab8dc13439ee22e78fc4b5cae72d6a9fc0-9kOplT_fw658.jpgb45b24a035ab8dc13439ee22e78fc4b5cae72d6a9fc0-9kOplT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D:\桌面\桌面文件\登记照4\b45b24a035ab8dc13439ee22e78fc4b5cae72d6a9fc0-9kOplT_fw658.jpgb45b24a035ab8dc13439ee22e78fc4b5cae72d6a9fc0-9kOplT_fw6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1727200</wp:posOffset>
                </wp:positionV>
                <wp:extent cx="4801235" cy="110299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1002" cy="1102995"/>
                          <a:chOff x="0" y="0"/>
                          <a:chExt cx="4801657" cy="1103583"/>
                        </a:xfrm>
                      </wpg:grpSpPr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893" cy="110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现居地址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1976" y="0"/>
                            <a:ext cx="2229681" cy="110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广州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科技大学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学    历：本科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求职意向：设计师助理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pt;margin-top:136pt;height:86.85pt;width:378.05pt;mso-position-vertical-relative:page;z-index:251666432;mso-width-relative:page;mso-height-relative:page;" coordsize="4801657,1103583" o:gfxdata="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Dwb+2wAAAAoBAAAPAAAAAAAAAAEA&#10;IAAAACIAAABkcnMvZG93bnJldi54bWxQSwECFAAUAAAACACHTuJAl3t4e7cCAACxBwAADgAAAAAA&#10;AAABACAAAAAqAQAAZHJzL2Uyb0RvYy54bWxQSwUGAAAAAAYABgBZAQAAUwYAAAAA&#10;">
                <o:lock v:ext="edit" aspectratio="f"/>
                <v:shape id="_x0000_s1026" o:spid="_x0000_s1026" o:spt="202" type="#_x0000_t202" style="position:absolute;left:0;top:0;height:1103583;width:2229893;v-text-anchor:middle;" filled="f" stroked="f" coordsize="21600,21600" o:gfxdata="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p2Bu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现居地址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571976;top:0;height:1103583;width:2229681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广州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科技大学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学    历：本科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求职意向：设计师助理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68480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s3bFLc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jE8P0SfoBM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zdsU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IAXGO70AAADb&#10;AAAADwAAAGRycy9kb3ducmV2LnhtbEWPQWvCQBSE74X+h+UVequ7yaFIdBUpFkMFsTEXb4/sMwlm&#10;34bsGu2/dwWhx2FmvmHmy5vtxEiDbx1rSCYKBHHlTMu1hvLw/TEF4QOywc4xafgjD8vF68scM+Ou&#10;/EtjEWoRIewz1NCE0GdS+qohi37ieuLondxgMUQ51NIMeI1w28lUqU9pseW40GBPXw1V5+JiNay3&#10;02P5s1ureo9dsqExXxUq1/r9LVEzEIFu4T/8bOdGQ5rC40v8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BcY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eyQzrcAAADb&#10;AAAADwAAAGRycy9kb3ducmV2LnhtbEWPzQrCMBCE74LvEFbwpqkVRKpRUCh4Ev8eYGnWptpsahP/&#10;3t4IgsdhZr5h5suXrcWDWl85VjAaJiCIC6crLhWcjvlgCsIHZI21Y1LwJg/LRbczx0y7J+/pcQil&#10;iBD2GSowITSZlL4wZNEPXUMcvbNrLYYo21LqFp8RbmuZJslEWqw4LhhsaG2ouB7uVkFu7tvdbRX0&#10;yd1yaS/kN+vUK9XvjZIZiECv8A//2hutIB3D90v8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7JDO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科技大学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69504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6jzjW2wAAAAsBAAAPAAAAAAAAAAEAIAAAACIAAABkcnMvZG93bnJldi54bWxQSwECFAAUAAAA&#10;CACHTuJAMQ7BPyQCAAAsBAAADgAAAAAAAAABACAAAAAq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科技大学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9515475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49.25pt;height:42.2pt;width:506.25pt;mso-position-vertical-relative:page;z-index:251677696;v-text-anchor:middle;mso-width-relative:page;mso-height-relative:page;" filled="f" stroked="f" coordsize="21600,21600" o:gfxdata="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vqgrR3AAAAA0BAAAPAAAAAAAAAAEAIAAAACIAAABkcnMvZG93bnJldi54bWxQSwEC&#10;FAAUAAAACACHTuJA96A2aykCAAAs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9239885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27.55pt;height:22.3pt;width:534pt;mso-position-vertical-relative:page;z-index:251676672;mso-width-relative:page;mso-height-relative:page;" coordsize="6781800,284400" o:gfxdata="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Cam+HW2wAAAA4BAAAP&#10;AAAAAAAAAAEAIAAAACIAAABkcnMvZG93bnJldi54bWxQSwECFAAUAAAACACHTuJAKHtf/RcGAACj&#10;FQAADgAAAAAAAAABACAAAAAqAQAAZHJzL2Uyb0RvYy54bWxQSwUGAAAAAAYABgBZAQAAs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QlXkbgAAADb&#10;AAAADwAAAGRycy9kb3ducmV2LnhtbEWPSwvCMBCE74L/IazgTdOq+KhGD4LowYsPPC/N2labTWmi&#10;1n9vBMHjMDPfMItVY0rxpNoVlhXE/QgEcWp1wZmC82nTm4JwHlljaZkUvMnBatluLTDR9sUHeh59&#10;JgKEXYIKcu+rREqX5mTQ9W1FHLyrrQ36IOtM6hpfAW5KOYiisTRYcFjIsaJ1Tun9+DAKymaPt+G9&#10;mWWbWOrLMN0S4VapbieO5iA8Nf4f/rV3WsFkBN8v4QfI5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lXkb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vF9xUr0AAADb&#10;AAAADwAAAGRycy9kb3ducmV2LnhtbEWPQWvCQBSE7wX/w/IEb3U3Ba2kriJiMSgUjV56e2Rfk9Ds&#10;25Bdo/57Vyj0OMzMN8x8ebON6KnztWMNyViBIC6cqbnUcD59vs5A+IBssHFMGu7kYbkYvMwxNe7K&#10;R+rzUIoIYZ+ihiqENpXSFxVZ9GPXEkfvx3UWQ5RdKU2H1wi3jXxTaiot1hwXKmxpXVHxm1+shs1+&#10;9n3efW1UecAm2VKfrXKVaT0aJuoDRKBb+A//tTOj4X0C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X3FS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bookmarkStart w:id="0" w:name="_GoBack"/>
      <w:bookmarkEnd w:id="0"/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8324850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55.5pt;height:59.35pt;width:506.25pt;mso-position-vertical-relative:page;z-index:251675648;v-text-anchor:middle;mso-width-relative:page;mso-height-relative:page;" filled="f" stroked="f" coordsize="21600,21600" o:gfxdata="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6dcYn2wAAAA0BAAAPAAAAAAAAAAEAIAAAACIAAABkcnMvZG93bnJldi54bWxQSwECFAAU&#10;AAAACACHTuJAhqMc9ScCAAAsBAAADgAAAAAAAAABACAAAAAq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7951470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26.1pt;height:22.3pt;width:534pt;mso-position-vertical-relative:page;z-index:251674624;mso-width-relative:page;mso-height-relative:page;" coordsize="6781800,284400" o:gfxdata="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C/3sHC2wAAAA4BAAAP&#10;AAAAAAAAAAEAIAAAACIAAABkcnMvZG93bnJldi54bWxQSwECFAAUAAAACACHTuJA6kfWXRcGAACj&#10;FQAADgAAAAAAAAABACAAAAAqAQAAZHJzL2Uyb0RvYy54bWxQSwUGAAAAAAYABgBZAQAAs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qHX8o7g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hN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HX8o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2SPaYL0AAADb&#10;AAAADwAAAGRycy9kb3ducmV2LnhtbEWPQWvCQBSE7wX/w/KE3upuKohEN0FEaWih1OjF2yP7TILZ&#10;tyG7Rvvvu4VCj8PMfMOs84ftxEiDbx1rSGYKBHHlTMu1htNx/7IE4QOywc4xafgmD3k2eVpjatyd&#10;DzSWoRYRwj5FDU0IfSqlrxqy6GeuJ47exQ0WQ5RDLc2A9wi3nXxVaiEtthwXGuxp21B1LW9Ww+5j&#10;eT69f+5U/YVd8kZjsSlVofXzNFErEIEe4T/81y6MhsU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I9p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4308475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04-至今             广州信息科技有限公司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市场营销（实习生）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负责公司线上端资源的销售工作（以开拓客户为主），公司主要资源以广点通、智汇推、百度、小米、360、沃门户等；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2010.03-2012.03          广州信息科技有限公司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39.25pt;height:164pt;width:506.25pt;mso-position-vertical-relative:page;z-index:251671552;v-text-anchor:middle;mso-width-relative:page;mso-height-relative:page;" filled="f" stroked="f" coordsize="21600,21600" o:gfxdata="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4LUCnbAAAADAEAAA8AAAAAAAAAAQAgAAAAIgAAAGRycy9kb3ducmV2LnhtbFBLAQIU&#10;ABQAAAAIAIdO4kB+jWgQKQIAAC0EAAAOAAAAAAAAAAEAIAAAACo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2012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04-至今             广州信息科技有限公司  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市场营销（实习生）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负责公司线上端资源的销售工作（以开拓客户为主），公司主要资源以广点通、智汇推、百度、小米、360、沃门户等；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2010.03-2012.03          广州信息科技有限公司   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4064000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:lang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工作</w:t>
                                </w: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20pt;height:22.3pt;width:534pt;mso-position-vertical-relative:page;z-index:251670528;mso-width-relative:page;mso-height-relative:page;" coordsize="6781800,284400" o:gfxdata="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B+bXwo2gAAAAwBAAAP&#10;AAAAAAAAAAEAIAAAACIAAABkcnMvZG93bnJldi54bWxQSwECFAAUAAAACACHTuJA2Gv0dBgGAACj&#10;FQAADgAAAAAAAAABACAAAAApAQAAZHJzL2Uyb0RvYy54bWxQSwUGAAAAAAYABgBZAQAAs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1Ip2JbcAAADb&#10;AAAADwAAAGRycy9kb3ducmV2LnhtbEWPzQrCMBCE74LvEFbwZtNaEK1GD4LowYs/eF6ata02m9JE&#10;rW9vBMHjMDPfMItVZ2rxpNZVlhUkUQyCOLe64kLB+bQZTUE4j6yxtkwK3uRgtez3Fphp++IDPY++&#10;EAHCLkMFpfdNJqXLSzLoItsQB+9qW4M+yLaQusVXgJtajuN4Ig1WHBZKbGhdUn4/PoyCutvjLb13&#10;s2KTSH1J8y0RbpUaDpJ4DsJT5//hX3unFaQpfL+EH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UinYl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</w:t>
                          </w: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RXltCb0AAADb&#10;AAAADwAAAGRycy9kb3ducmV2LnhtbEWPQWvCQBSE7wX/w/IEb3U3VYqkriJiMSgUjV56e2Rfk9Ds&#10;25Bdo/57Vyj0OMzMN8x8ebON6KnztWMNyViBIC6cqbnUcD59vs5A+IBssHFMGu7kYbkYvMwxNe7K&#10;R+rzUIoIYZ+ihiqENpXSFxVZ9GPXEkfvx3UWQ5RdKU2H1wi3jXxT6l1arDkuVNjSuqLiN79YDZv9&#10;7Pu8+9qo8oBNsqU+W+Uq03o0TNQHiEC38B/+a2dGw2Q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W0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72576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ExI+tLgAAADb&#10;AAAADwAAAGRycy9kb3ducmV2LnhtbEWPzQrCMBCE74LvEFbwZtOqiFajB0H04MUfPC/N2labTWmi&#10;1rc3guBxmJlvmMWqNZV4UuNKywqSKAZBnFldcq7gfNoMpiCcR9ZYWSYFb3KwWnY7C0y1ffGBnkef&#10;iwBhl6KCwvs6ldJlBRl0ka2Jg3e1jUEfZJNL3eArwE0lh3E8kQZLDgsF1rQuKLsfH0ZB1e7xNrq3&#10;s3yTSH0ZZVsi3CrV7yXxHISn1v/Dv/ZOKxgn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xI+tL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/dojm70AAADb&#10;AAAADwAAAGRycy9kb3ducmV2LnhtbEWPQWvCQBSE70L/w/IKvZndSBFJXaUUi0FBNPXS2yP7moRm&#10;34bsGvXfu4LgcZiZb5j58mJbMVDvG8ca0kSBIC6dabjScPz5Hs9A+IBssHVMGq7kYbl4Gc0xM+7M&#10;BxqKUIkIYZ+hhjqELpPSlzVZ9InriKP353qLIcq+kqbHc4TbVk6UmkqLDceFGjv6qqn8L05Ww2o7&#10;+z1uditV7bFN1zTkn4XKtX57TdUHiECX8Aw/2rnR8D6B+5f4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2iO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2009.03-2011.06          广州五百丁信息科技有限公司          校园大使主席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目标带领自己的团队，辅助五百丁公司完成在各高校的“伏龙计划”，向全球顶尖的AXA金融公司推送实习生资源。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73600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WJb0tsAAAANAQAADwAAAAAAAAABACAAAAAiAAAAZHJzL2Rvd25yZXYueG1sUEsBAhQA&#10;FAAAAAgAh07iQLKHO0ooAgAALQQAAA4AAAAAAAAAAQAgAAAAKg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2009.03-2011.06          广州五百丁信息科技有限公司          校园大使主席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目标带领自己的团队，辅助五百丁公司完成在各高校的“伏龙计划”，向全球顶尖的AXA金融公司推送实习生资源。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6244C"/>
    <w:multiLevelType w:val="singleLevel"/>
    <w:tmpl w:val="9DC624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8F84FA0"/>
    <w:multiLevelType w:val="singleLevel"/>
    <w:tmpl w:val="A8F84FA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09C24AC"/>
    <w:multiLevelType w:val="singleLevel"/>
    <w:tmpl w:val="509C24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06237C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35052"/>
    <w:rsid w:val="007719C0"/>
    <w:rsid w:val="0077420C"/>
    <w:rsid w:val="007B1C0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D4664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22F48F3"/>
    <w:rsid w:val="03430ADD"/>
    <w:rsid w:val="09D129A9"/>
    <w:rsid w:val="140B492C"/>
    <w:rsid w:val="1D06237C"/>
    <w:rsid w:val="1E8E2CA8"/>
    <w:rsid w:val="1FFB2E64"/>
    <w:rsid w:val="21CB7B54"/>
    <w:rsid w:val="229959F1"/>
    <w:rsid w:val="23737C38"/>
    <w:rsid w:val="23F70334"/>
    <w:rsid w:val="28CA726A"/>
    <w:rsid w:val="2EF50A73"/>
    <w:rsid w:val="560D0DB6"/>
    <w:rsid w:val="5A7413D6"/>
    <w:rsid w:val="65E81C06"/>
    <w:rsid w:val="710144BD"/>
    <w:rsid w:val="73C956F8"/>
    <w:rsid w:val="73F3139B"/>
    <w:rsid w:val="7781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标题 1 Char"/>
    <w:basedOn w:val="7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0">
    <w:name w:val="页眉 Char"/>
    <w:basedOn w:val="7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创意简历SJS0056A.docx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2017-06-14T05:57:00Z</dcterms:created>
  <dc:creator>kedao</dc:creator>
  <cp:lastModifiedBy>王伟杰</cp:lastModifiedBy>
  <dcterms:modified xsi:type="dcterms:W3CDTF">2021-12-22T10:37:25Z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509FB2835EE34D17BD817AAF5EACF1FF</vt:lpwstr>
  </property>
</Properties>
</file>