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1543050</wp:posOffset>
                </wp:positionH>
                <wp:positionV relativeFrom="paragraph">
                  <wp:posOffset>1572895</wp:posOffset>
                </wp:positionV>
                <wp:extent cx="5200650" cy="1102995"/>
                <wp:effectExtent l="0" t="0" r="0" b="0"/>
                <wp:wrapSquare wrapText="bothSides"/>
                <wp:docPr id="217" name="教育背景内容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102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>2013.09~2017.06          中国社会大学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 xml:space="preserve">         市场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>营销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74B5"/>
                                <w:sz w:val="21"/>
                                <w:szCs w:val="21"/>
                              </w:rPr>
                              <w:t>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主修课程：基本会计、统计学、市场营销、国际市场营销、市场调查与预测、商业心理学、广告学、公共关系学、货币银行学、经济法、国际贸易、大学英语、经济数学、计算机应用的等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教育背景内容" o:spid="_x0000_s1026" o:spt="202" type="#_x0000_t202" style="position:absolute;left:0pt;margin-left:121.5pt;margin-top:123.85pt;height:86.85pt;width:409.5pt;mso-position-horizontal-relative:margin;mso-wrap-distance-bottom:3.6pt;mso-wrap-distance-left:9pt;mso-wrap-distance-right:9pt;mso-wrap-distance-top:3.6pt;z-index:251660288;mso-width-relative:page;mso-height-relative:page;" filled="f" stroked="f" coordsize="21600,21600" o:gfxdata="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cAz3TZAAAADAEAAA8AAAAAAAAAAQAgAAAAIgAAAGRycy9kb3du&#10;cmV2LnhtbFBLAQIUABQAAAAIAIdO4kDUhLyxNwIAAEEEAAAOAAAAAAAAAAEAIAAAACgBAABkcnMv&#10;ZTJvRG9jLnhtbFBLBQYAAAAABgAGAFkBAADR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>2013.09~2017.06          中国社会大学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 xml:space="preserve">         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>营销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E74B5"/>
                          <w:sz w:val="21"/>
                          <w:szCs w:val="21"/>
                        </w:rPr>
                        <w:t>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主修课程：基本会计、统计学、市场营销、国际市场营销、市场调查与预测、商业心理学、广告学、公共关系学、货币银行学、经济法、国际贸易、大学英语、经济数学、计算机应用的等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  <w:lang w:eastAsia="zh-CN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2783205</wp:posOffset>
                </wp:positionV>
                <wp:extent cx="6840220" cy="394970"/>
                <wp:effectExtent l="0" t="0" r="17780" b="3175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394970"/>
                          <a:chOff x="5862" y="5746"/>
                          <a:chExt cx="10772" cy="622"/>
                        </a:xfrm>
                      </wpg:grpSpPr>
                      <wps:wsp>
                        <wps:cNvPr id="3" name="直接连接符 10"/>
                        <wps:cNvCnPr/>
                        <wps:spPr>
                          <a:xfrm>
                            <a:off x="8344" y="5827"/>
                            <a:ext cx="8291" cy="0"/>
                          </a:xfrm>
                          <a:prstGeom prst="line">
                            <a:avLst/>
                          </a:prstGeom>
                          <a:ln w="19050" cap="rnd" cmpd="sng">
                            <a:solidFill>
                              <a:srgbClr val="2E74B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5" name="组合 67"/>
                        <wpg:cNvGrpSpPr/>
                        <wpg:grpSpPr>
                          <a:xfrm>
                            <a:off x="5862" y="5746"/>
                            <a:ext cx="2112" cy="622"/>
                            <a:chOff x="1893" y="6120"/>
                            <a:chExt cx="2112" cy="622"/>
                          </a:xfrm>
                        </wpg:grpSpPr>
                        <wpg:grpSp>
                          <wpg:cNvPr id="10" name="组合 52"/>
                          <wpg:cNvGrpSpPr/>
                          <wpg:grpSpPr>
                            <a:xfrm>
                              <a:off x="1893" y="6143"/>
                              <a:ext cx="2112" cy="567"/>
                              <a:chOff x="400" y="4280"/>
                              <a:chExt cx="2112" cy="709"/>
                            </a:xfrm>
                          </wpg:grpSpPr>
                          <wps:wsp>
                            <wps:cNvPr id="8" name="矩形 3"/>
                            <wps:cNvSpPr/>
                            <wps:spPr>
                              <a:xfrm>
                                <a:off x="400" y="4340"/>
                                <a:ext cx="2112" cy="64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2237697" y="655320"/>
                                  </a:cxn>
                                  <a:cxn ang="0">
                                    <a:pos x="0" y="65532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65532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2237697" y="655320"/>
                                    </a:lnTo>
                                    <a:lnTo>
                                      <a:pt x="0" y="6553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>
                                  <a:alpha val="56078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  <wps:wsp>
                            <wps:cNvPr id="9" name="矩形 2"/>
                            <wps:cNvSpPr/>
                            <wps:spPr>
                              <a:xfrm>
                                <a:off x="400" y="4280"/>
                                <a:ext cx="2098" cy="7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1996440" y="716280"/>
                                  </a:cxn>
                                  <a:cxn ang="0">
                                    <a:pos x="0" y="71628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71628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1996440" y="716280"/>
                                    </a:lnTo>
                                    <a:lnTo>
                                      <a:pt x="0" y="7162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/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</wpg:grpSp>
                        <wps:wsp>
                          <wps:cNvPr id="11" name="教育背景"/>
                          <wps:cNvSpPr/>
                          <wps:spPr>
                            <a:xfrm>
                              <a:off x="2163" y="6120"/>
                              <a:ext cx="1596" cy="623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  <a:effectLst>
                              <a:outerShdw dist="38100" dir="5400000" algn="t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pt;margin-top:219.15pt;height:31.1pt;width:538.6pt;z-index:251666432;mso-width-relative:page;mso-height-relative:page;" coordorigin="5862,5746" coordsize="10772,622" o:gfxdata="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">
                <o:lock v:ext="edit" aspectratio="f"/>
                <v:line id="直接连接符 10" o:spid="_x0000_s1026" o:spt="20" style="position:absolute;left:8344;top:5827;height:0;width:8291;" filled="f" stroked="t" coordsize="21600,21600" o:gfxdata="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OCVG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2E74B5" joinstyle="miter" endcap="round"/>
                  <v:imagedata o:title=""/>
                  <o:lock v:ext="edit" aspectratio="f"/>
                </v:line>
                <v:group id="组合 67" o:spid="_x0000_s1026" o:spt="203" style="position:absolute;left:5862;top:5746;height:622;width:2112;" coordorigin="1893,6120" coordsize="2112,622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52" o:spid="_x0000_s1026" o:spt="203" style="position:absolute;left:1893;top:6143;height:567;width:2112;" coordorigin="400,4280" coordsize="2112,709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矩形 3" o:spid="_x0000_s1026" o:spt="100" style="position:absolute;left:400;top:4340;height:649;width:2112;v-text-anchor:middle;" fillcolor="#2E74B5" filled="t" stroked="f" coordsize="2392680,655320" o:gfxdata="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4KV5ltwAAANoAAAAP&#10;AAAAAAAAAAEAIAAAACIAAABkcnMvZG93bnJldi54bWxQSwECFAAUAAAACACHTuJAMy8FnjsAAAA5&#10;AAAAEAAAAAAAAAABACAAAAAGAQAAZHJzL3NoYXBleG1sLnhtbFBLBQYAAAAABgAGAFsBAACwAwAA&#10;AAA=&#10;" path="m0,0l2392680,0,2237697,655320,0,655320,0,0xe">
                      <v:path o:connectlocs="0,0;2392680,0;2237697,655320;0,655320;0,0" o:connectangles="0,0,0,0,0"/>
                      <v:fill on="t" opacity="36751f" focussize="0,0"/>
                      <v:stroke on="f" weight="1pt"/>
                      <v:imagedata o:title=""/>
                      <o:lock v:ext="edit" aspectratio="f"/>
                    </v:shape>
                    <v:shape id="矩形 2" o:spid="_x0000_s1026" o:spt="100" style="position:absolute;left:400;top:4280;height:709;width:2098;v-text-anchor:middle;" fillcolor="#2E74B5" filled="t" stroked="f" coordsize="2392680,716280" o:gfxdata="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dsRHvQAA&#10;ANoAAAAPAAAAAAAAAAEAIAAAACIAAABkcnMvZG93bnJldi54bWxQSwECFAAUAAAACACHTuJAMy8F&#10;njsAAAA5AAAAEAAAAAAAAAABACAAAAAMAQAAZHJzL3NoYXBleG1sLnhtbFBLBQYAAAAABgAGAFsB&#10;AAC2AwAAAAA=&#10;" path="m0,0l2392680,0,1996440,716280,0,716280,0,0xe">
                      <v:path o:connectlocs="0,0;2392680,0;1996440,716280;0,716280;0,0" o:connectangles="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v:group>
                  <v:rect id="教育背景" o:spid="_x0000_s1026" o:spt="1" style="position:absolute;left:2163;top:6120;height:623;width:1596;v-text-anchor:middle;" filled="f" stroked="f" coordsize="21600,21600" o:gfxdata="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M2o+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weight="1pt"/>
                    <v:imagedata o:title=""/>
                    <o:lock v:ext="edit" aspectratio="f"/>
                    <v:shadow on="t" color="#000000" opacity="26213f" offset="0pt,3pt" origin="0f,-32768f" matrix="65536f,0f,0f,65536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  <w:t>工作经历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1536065</wp:posOffset>
                </wp:positionH>
                <wp:positionV relativeFrom="paragraph">
                  <wp:posOffset>3034030</wp:posOffset>
                </wp:positionV>
                <wp:extent cx="5201285" cy="2997835"/>
                <wp:effectExtent l="0" t="0" r="0" b="0"/>
                <wp:wrapSquare wrapText="bothSides"/>
                <wp:docPr id="12" name="经历内容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285" cy="2997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2015.0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 xml:space="preserve">“OPPO校园俱乐部”项目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 xml:space="preserve"> 新媒体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运营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在官方微博平台中，打造“OPPO校园俱乐部”的概念，为OPPO公司在全国范围内各大高集结粉丝，让学生由参与者变成创造者，变成OPPO的校园代言人；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E74B5"/>
                                <w:kern w:val="24"/>
                                <w:sz w:val="21"/>
                                <w:szCs w:val="21"/>
                              </w:rPr>
                              <w:t>2014.07—2014.08          北京乔布有限公司             运营专员实习生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 xml:space="preserve"> 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1,000人，获得1,000次转发，回复500条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经历内容1" o:spid="_x0000_s1026" o:spt="202" type="#_x0000_t202" style="position:absolute;left:0pt;margin-left:120.95pt;margin-top:238.9pt;height:236.05pt;width:409.55pt;mso-position-horizontal-relative:margin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CilwbYAAAADAEAAA8AAAAAAAAAAQAgAAAAIgAAAGRycy9kb3ducmV2LnhtbFBLAQIU&#10;ABQAAAAIAIdO4kBfq5roLAIAADsEAAAOAAAAAAAAAAEAIAAAACc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 xml:space="preserve">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 xml:space="preserve">“OPPO校园俱乐部”项目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 xml:space="preserve"> 新媒体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运营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在官方微博平台中，打造“OPPO校园俱乐部”的概念，为OPPO公司在全国范围内各大高集结粉丝，让学生由参与者变成创造者，变成OPPO的校园代言人；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根据OPPO客户诉求，基于产品特点，负责品牌传播策略，包括创意构想、文案撰写等；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2E74B5"/>
                          <w:kern w:val="24"/>
                          <w:sz w:val="21"/>
                          <w:szCs w:val="21"/>
                        </w:rPr>
                        <w:t>2014.07—2014.08          北京乔布有限公司             运营专员实习生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 xml:space="preserve"> 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1,000人，获得1,000次转发，回复500条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6126480</wp:posOffset>
                </wp:positionV>
                <wp:extent cx="6840220" cy="394970"/>
                <wp:effectExtent l="0" t="0" r="17780" b="3175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394970"/>
                          <a:chOff x="5862" y="5746"/>
                          <a:chExt cx="10772" cy="622"/>
                        </a:xfrm>
                      </wpg:grpSpPr>
                      <wps:wsp>
                        <wps:cNvPr id="51" name="直接连接符 10"/>
                        <wps:cNvCnPr/>
                        <wps:spPr>
                          <a:xfrm>
                            <a:off x="8344" y="5827"/>
                            <a:ext cx="8291" cy="0"/>
                          </a:xfrm>
                          <a:prstGeom prst="line">
                            <a:avLst/>
                          </a:prstGeom>
                          <a:ln w="19050" cap="rnd" cmpd="sng">
                            <a:solidFill>
                              <a:srgbClr val="2E74B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52" name="组合 67"/>
                        <wpg:cNvGrpSpPr/>
                        <wpg:grpSpPr>
                          <a:xfrm>
                            <a:off x="5862" y="5746"/>
                            <a:ext cx="2112" cy="622"/>
                            <a:chOff x="1893" y="6120"/>
                            <a:chExt cx="2112" cy="622"/>
                          </a:xfrm>
                        </wpg:grpSpPr>
                        <wpg:grpSp>
                          <wpg:cNvPr id="53" name="组合 52"/>
                          <wpg:cNvGrpSpPr/>
                          <wpg:grpSpPr>
                            <a:xfrm>
                              <a:off x="1893" y="6143"/>
                              <a:ext cx="2112" cy="567"/>
                              <a:chOff x="400" y="4280"/>
                              <a:chExt cx="2112" cy="709"/>
                            </a:xfrm>
                          </wpg:grpSpPr>
                          <wps:wsp>
                            <wps:cNvPr id="54" name="矩形 3"/>
                            <wps:cNvSpPr/>
                            <wps:spPr>
                              <a:xfrm>
                                <a:off x="400" y="4340"/>
                                <a:ext cx="2112" cy="64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2237697" y="655320"/>
                                  </a:cxn>
                                  <a:cxn ang="0">
                                    <a:pos x="0" y="65532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65532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2237697" y="655320"/>
                                    </a:lnTo>
                                    <a:lnTo>
                                      <a:pt x="0" y="6553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>
                                  <a:alpha val="56078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  <wps:wsp>
                            <wps:cNvPr id="55" name="矩形 2"/>
                            <wps:cNvSpPr/>
                            <wps:spPr>
                              <a:xfrm>
                                <a:off x="400" y="4280"/>
                                <a:ext cx="2098" cy="7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1996440" y="716280"/>
                                  </a:cxn>
                                  <a:cxn ang="0">
                                    <a:pos x="0" y="71628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71628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1996440" y="716280"/>
                                    </a:lnTo>
                                    <a:lnTo>
                                      <a:pt x="0" y="7162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/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</wpg:grpSp>
                        <wps:wsp>
                          <wps:cNvPr id="56" name="教育背景"/>
                          <wps:cNvSpPr/>
                          <wps:spPr>
                            <a:xfrm>
                              <a:off x="2163" y="6120"/>
                              <a:ext cx="1596" cy="623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  <a:effectLst>
                              <a:outerShdw dist="38100" dir="5400000" algn="t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pt;margin-top:482.4pt;height:31.1pt;width:538.6pt;z-index:251670528;mso-width-relative:page;mso-height-relative:page;" coordorigin="5862,5746" coordsize="10772,622" o:gfxdata="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">
                <o:lock v:ext="edit" aspectratio="f"/>
                <v:line id="直接连接符 10" o:spid="_x0000_s1026" o:spt="20" style="position:absolute;left:8344;top:5827;height:0;width:8291;" filled="f" stroked="t" coordsize="21600,21600" o:gfxdata="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bRI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2E74B5" joinstyle="miter" endcap="round"/>
                  <v:imagedata o:title=""/>
                  <o:lock v:ext="edit" aspectratio="f"/>
                </v:line>
                <v:group id="组合 67" o:spid="_x0000_s1026" o:spt="203" style="position:absolute;left:5862;top:5746;height:622;width:2112;" coordorigin="1893,6120" coordsize="2112,622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52" o:spid="_x0000_s1026" o:spt="203" style="position:absolute;left:1893;top:6143;height:567;width:2112;" coordorigin="400,4280" coordsize="2112,709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矩形 3" o:spid="_x0000_s1026" o:spt="100" style="position:absolute;left:400;top:4340;height:649;width:2112;v-text-anchor:middle;" fillcolor="#2E74B5" filled="t" stroked="f" coordsize="2392680,655320" o:gfxdata="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Uldu68AAAA&#10;2wAAAA8AAAAAAAAAAQAgAAAAIgAAAGRycy9kb3ducmV2LnhtbFBLAQIUABQAAAAIAIdO4kAzLwWe&#10;OwAAADkAAAAQAAAAAAAAAAEAIAAAAAsBAABkcnMvc2hhcGV4bWwueG1sUEsFBgAAAAAGAAYAWwEA&#10;ALUDAAAAAA==&#10;" path="m0,0l2392680,0,2237697,655320,0,655320,0,0xe">
                      <v:path o:connectlocs="0,0;2392680,0;2237697,655320;0,655320;0,0" o:connectangles="0,0,0,0,0"/>
                      <v:fill on="t" opacity="36751f" focussize="0,0"/>
                      <v:stroke on="f" weight="1pt"/>
                      <v:imagedata o:title=""/>
                      <o:lock v:ext="edit" aspectratio="f"/>
                    </v:shape>
                    <v:shape id="矩形 2" o:spid="_x0000_s1026" o:spt="100" style="position:absolute;left:400;top:4280;height:709;width:2098;v-text-anchor:middle;" fillcolor="#2E74B5" filled="t" stroked="f" coordsize="2392680,716280" o:gfxdata="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MssGW8AAAA&#10;2wAAAA8AAAAAAAAAAQAgAAAAIgAAAGRycy9kb3ducmV2LnhtbFBLAQIUABQAAAAIAIdO4kAzLwWe&#10;OwAAADkAAAAQAAAAAAAAAAEAIAAAAAsBAABkcnMvc2hhcGV4bWwueG1sUEsFBgAAAAAGAAYAWwEA&#10;ALUDAAAAAA==&#10;" path="m0,0l2392680,0,1996440,716280,0,716280,0,0xe">
                      <v:path o:connectlocs="0,0;2392680,0;1996440,716280;0,716280;0,0" o:connectangles="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v:group>
                  <v:rect id="教育背景" o:spid="_x0000_s1026" o:spt="1" style="position:absolute;left:2163;top:6120;height:623;width:1596;v-text-anchor:middle;" filled="f" stroked="f" coordsize="21600,21600" o:gfxdata="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A/7O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1pt"/>
                    <v:imagedata o:title=""/>
                    <o:lock v:ext="edit" aspectratio="f"/>
                    <v:shadow on="t" color="#000000" opacity="26213f" offset="0pt,3pt" origin="0f,-32768f" matrix="65536f,0f,0f,65536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  <w:t>校园经历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6295390</wp:posOffset>
                </wp:positionV>
                <wp:extent cx="5087620" cy="1351280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35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2014-2015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学年国家奖学金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2014-2015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学年校一等奖学金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2013-2014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学年国家励志奖学金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大学生英语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六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级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国家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计算机二级考试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2.05pt;margin-top:495.7pt;height:106.4pt;width:400.6pt;z-index:251663360;mso-width-relative:page;mso-height-relative:page;" filled="f" stroked="f" coordsize="21600,21600" o:gfxdata="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sfK2O3QAAAA0BAAAP&#10;AAAAAAAAAAEAIAAAACIAAABkcnMvZG93bnJldi54bWxQSwECFAAUAAAACACHTuJAlCijuBMCAAAZ&#10;BAAADgAAAAAAAAABACAAAAAsAQAAZHJzL2Uyb0RvYy54bWxQSwUGAAAAAAYABgBZAQAAs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2014-2015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学年国家奖学金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2014-2015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学年校一等奖学金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2013-2014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学年国家励志奖学金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大学生英语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六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级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国家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计算机二级考试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7698105</wp:posOffset>
                </wp:positionV>
                <wp:extent cx="6840220" cy="394970"/>
                <wp:effectExtent l="0" t="0" r="17780" b="3175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394970"/>
                          <a:chOff x="5862" y="5746"/>
                          <a:chExt cx="10772" cy="622"/>
                        </a:xfrm>
                      </wpg:grpSpPr>
                      <wps:wsp>
                        <wps:cNvPr id="59" name="直接连接符 10"/>
                        <wps:cNvCnPr/>
                        <wps:spPr>
                          <a:xfrm>
                            <a:off x="8344" y="5827"/>
                            <a:ext cx="8291" cy="0"/>
                          </a:xfrm>
                          <a:prstGeom prst="line">
                            <a:avLst/>
                          </a:prstGeom>
                          <a:ln w="19050" cap="rnd" cmpd="sng">
                            <a:solidFill>
                              <a:srgbClr val="2E74B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60" name="组合 67"/>
                        <wpg:cNvGrpSpPr/>
                        <wpg:grpSpPr>
                          <a:xfrm>
                            <a:off x="5862" y="5746"/>
                            <a:ext cx="2112" cy="622"/>
                            <a:chOff x="1893" y="6120"/>
                            <a:chExt cx="2112" cy="622"/>
                          </a:xfrm>
                        </wpg:grpSpPr>
                        <wpg:grpSp>
                          <wpg:cNvPr id="61" name="组合 52"/>
                          <wpg:cNvGrpSpPr/>
                          <wpg:grpSpPr>
                            <a:xfrm>
                              <a:off x="1893" y="6143"/>
                              <a:ext cx="2112" cy="567"/>
                              <a:chOff x="400" y="4280"/>
                              <a:chExt cx="2112" cy="709"/>
                            </a:xfrm>
                          </wpg:grpSpPr>
                          <wps:wsp>
                            <wps:cNvPr id="62" name="矩形 3"/>
                            <wps:cNvSpPr/>
                            <wps:spPr>
                              <a:xfrm>
                                <a:off x="400" y="4340"/>
                                <a:ext cx="2112" cy="64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2237697" y="655320"/>
                                  </a:cxn>
                                  <a:cxn ang="0">
                                    <a:pos x="0" y="65532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65532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2237697" y="655320"/>
                                    </a:lnTo>
                                    <a:lnTo>
                                      <a:pt x="0" y="6553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>
                                  <a:alpha val="56078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  <wps:wsp>
                            <wps:cNvPr id="63" name="矩形 2"/>
                            <wps:cNvSpPr/>
                            <wps:spPr>
                              <a:xfrm>
                                <a:off x="400" y="4280"/>
                                <a:ext cx="2098" cy="7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1996440" y="716280"/>
                                  </a:cxn>
                                  <a:cxn ang="0">
                                    <a:pos x="0" y="71628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71628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1996440" y="716280"/>
                                    </a:lnTo>
                                    <a:lnTo>
                                      <a:pt x="0" y="7162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/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</wpg:grpSp>
                        <wps:wsp>
                          <wps:cNvPr id="64" name="教育背景"/>
                          <wps:cNvSpPr/>
                          <wps:spPr>
                            <a:xfrm>
                              <a:off x="2163" y="6120"/>
                              <a:ext cx="1596" cy="623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  <a:effectLst>
                              <a:outerShdw dist="38100" dir="5400000" algn="t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pt;margin-top:606.15pt;height:31.1pt;width:538.6pt;z-index:251671552;mso-width-relative:page;mso-height-relative:page;" coordorigin="5862,5746" coordsize="10772,622" o:gfxdata="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">
                <o:lock v:ext="edit" aspectratio="f"/>
                <v:line id="直接连接符 10" o:spid="_x0000_s1026" o:spt="20" style="position:absolute;left:8344;top:5827;height:0;width:8291;" filled="f" stroked="t" coordsize="21600,21600" o:gfxdata="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UiL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E74B5" joinstyle="miter" endcap="round"/>
                  <v:imagedata o:title=""/>
                  <o:lock v:ext="edit" aspectratio="f"/>
                </v:line>
                <v:group id="组合 67" o:spid="_x0000_s1026" o:spt="203" style="position:absolute;left:5862;top:5746;height:622;width:2112;" coordorigin="1893,6120" coordsize="2112,622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组合 52" o:spid="_x0000_s1026" o:spt="203" style="position:absolute;left:1893;top:6143;height:567;width:2112;" coordorigin="400,4280" coordsize="2112,709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矩形 3" o:spid="_x0000_s1026" o:spt="100" style="position:absolute;left:400;top:4340;height:649;width:2112;v-text-anchor:middle;" fillcolor="#2E74B5" filled="t" stroked="f" coordsize="2392680,655320" o:gfxdata="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7IG8ugAAANsA&#10;AAAPAAAAAAAAAAEAIAAAACIAAABkcnMvZG93bnJldi54bWxQSwECFAAUAAAACACHTuJAMy8FnjsA&#10;AAA5AAAAEAAAAAAAAAABACAAAAAJAQAAZHJzL3NoYXBleG1sLnhtbFBLBQYAAAAABgAGAFsBAACz&#10;AwAAAAA=&#10;" path="m0,0l2392680,0,2237697,655320,0,655320,0,0xe">
                      <v:path o:connectlocs="0,0;2392680,0;2237697,655320;0,655320;0,0" o:connectangles="0,0,0,0,0"/>
                      <v:fill on="t" opacity="36751f" focussize="0,0"/>
                      <v:stroke on="f" weight="1pt"/>
                      <v:imagedata o:title=""/>
                      <o:lock v:ext="edit" aspectratio="f"/>
                    </v:shape>
                    <v:shape id="矩形 2" o:spid="_x0000_s1026" o:spt="100" style="position:absolute;left:400;top:4280;height:709;width:2098;v-text-anchor:middle;" fillcolor="#2E74B5" filled="t" stroked="f" coordsize="2392680,716280" o:gfxdata="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3lRze8AAAA&#10;2wAAAA8AAAAAAAAAAQAgAAAAIgAAAGRycy9kb3ducmV2LnhtbFBLAQIUABQAAAAIAIdO4kAzLwWe&#10;OwAAADkAAAAQAAAAAAAAAAEAIAAAAAsBAABkcnMvc2hhcGV4bWwueG1sUEsFBgAAAAAGAAYAWwEA&#10;ALUDAAAAAA==&#10;" path="m0,0l2392680,0,1996440,716280,0,716280,0,0xe">
                      <v:path o:connectlocs="0,0;2392680,0;1996440,716280;0,716280;0,0" o:connectangles="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v:group>
                  <v:rect id="教育背景" o:spid="_x0000_s1026" o:spt="1" style="position:absolute;left:2163;top:6120;height:623;width:1596;v-text-anchor:middle;" filled="f" stroked="f" coordsize="21600,21600" o:gfxdata="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f0Ka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1pt"/>
                    <v:imagedata o:title=""/>
                    <o:lock v:ext="edit" aspectratio="f"/>
                    <v:shadow on="t" color="#000000" opacity="26213f" offset="0pt,3pt" origin="0f,-32768f" matrix="65536f,0f,0f,65536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  <w:t>技能证书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7857490</wp:posOffset>
                </wp:positionV>
                <wp:extent cx="5087620" cy="827405"/>
                <wp:effectExtent l="0" t="0" r="0" b="0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7620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普通话一级甲等；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大学英语四/六级（CET-4/6），良好的听说读写能力，浏览英语专业文件及书籍；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2.05pt;margin-top:618.7pt;height:65.15pt;width:400.6pt;z-index:251672576;mso-width-relative:page;mso-height-relative:page;" filled="f" stroked="f" coordsize="21600,21600" o:gfxdata="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beYkHeAAAADgEAAA8A&#10;AAAAAAAAAQAgAAAAIgAAAGRycy9kb3ducmV2LnhtbFBLAQIUABQAAAAIAIdO4kDWIiP+EQIAABgE&#10;AAAOAAAAAAAAAAEAIAAAAC0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普通话一级甲等；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大学英语四/六级（CET-4/6），良好的听说读写能力，浏览英语专业文件及书籍；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8878570</wp:posOffset>
                </wp:positionV>
                <wp:extent cx="6827520" cy="394970"/>
                <wp:effectExtent l="0" t="0" r="15240" b="317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7520" cy="394970"/>
                          <a:chOff x="5882" y="14175"/>
                          <a:chExt cx="10752" cy="622"/>
                        </a:xfrm>
                      </wpg:grpSpPr>
                      <wps:wsp>
                        <wps:cNvPr id="7" name="直接连接符 18"/>
                        <wps:cNvCnPr/>
                        <wps:spPr>
                          <a:xfrm>
                            <a:off x="8342" y="14256"/>
                            <a:ext cx="8293" cy="0"/>
                          </a:xfrm>
                          <a:prstGeom prst="line">
                            <a:avLst/>
                          </a:prstGeom>
                          <a:ln w="19050" cap="rnd" cmpd="sng">
                            <a:solidFill>
                              <a:srgbClr val="2E74B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27" name="组合 71"/>
                        <wpg:cNvGrpSpPr/>
                        <wpg:grpSpPr>
                          <a:xfrm>
                            <a:off x="5882" y="14175"/>
                            <a:ext cx="2112" cy="622"/>
                            <a:chOff x="4892" y="14220"/>
                            <a:chExt cx="2112" cy="622"/>
                          </a:xfrm>
                        </wpg:grpSpPr>
                        <wpg:grpSp>
                          <wpg:cNvPr id="25" name="组合 62"/>
                          <wpg:cNvGrpSpPr/>
                          <wpg:grpSpPr>
                            <a:xfrm>
                              <a:off x="4892" y="14243"/>
                              <a:ext cx="2112" cy="567"/>
                              <a:chOff x="400" y="4280"/>
                              <a:chExt cx="2112" cy="709"/>
                            </a:xfrm>
                          </wpg:grpSpPr>
                          <wps:wsp>
                            <wps:cNvPr id="23" name="矩形 3"/>
                            <wps:cNvSpPr/>
                            <wps:spPr>
                              <a:xfrm>
                                <a:off x="400" y="4340"/>
                                <a:ext cx="2112" cy="64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2237697" y="655320"/>
                                  </a:cxn>
                                  <a:cxn ang="0">
                                    <a:pos x="0" y="65532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65532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2237697" y="655320"/>
                                    </a:lnTo>
                                    <a:lnTo>
                                      <a:pt x="0" y="6553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>
                                  <a:alpha val="56078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  <wps:wsp>
                            <wps:cNvPr id="24" name="矩形 2"/>
                            <wps:cNvSpPr/>
                            <wps:spPr>
                              <a:xfrm>
                                <a:off x="400" y="4280"/>
                                <a:ext cx="2098" cy="7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1996440" y="716280"/>
                                  </a:cxn>
                                  <a:cxn ang="0">
                                    <a:pos x="0" y="71628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71628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1996440" y="716280"/>
                                    </a:lnTo>
                                    <a:lnTo>
                                      <a:pt x="0" y="7162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/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</wpg:grpSp>
                        <wps:wsp>
                          <wps:cNvPr id="26" name="教育背景"/>
                          <wps:cNvSpPr/>
                          <wps:spPr>
                            <a:xfrm>
                              <a:off x="5162" y="14220"/>
                              <a:ext cx="1596" cy="623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  <a:effectLst>
                              <a:outerShdw dist="38100" dir="5400000" algn="t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pt;margin-top:699.1pt;height:31.1pt;width:537.6pt;z-index:251668480;mso-width-relative:page;mso-height-relative:page;" coordorigin="5882,14175" coordsize="10752,622" o:gfxdata="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">
                <o:lock v:ext="edit" aspectratio="f"/>
                <v:line id="直接连接符 18" o:spid="_x0000_s1026" o:spt="20" style="position:absolute;left:8342;top:14256;height:0;width:8293;" filled="f" stroked="t" coordsize="21600,21600" o:gfxdata="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rUPUr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2E74B5" joinstyle="miter" endcap="round"/>
                  <v:imagedata o:title=""/>
                  <o:lock v:ext="edit" aspectratio="f"/>
                </v:line>
                <v:group id="组合 71" o:spid="_x0000_s1026" o:spt="203" style="position:absolute;left:5882;top:14175;height:622;width:2112;" coordorigin="4892,14220" coordsize="2112,622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62" o:spid="_x0000_s1026" o:spt="203" style="position:absolute;left:4892;top:14243;height:567;width:2112;" coordorigin="400,4280" coordsize="2112,709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矩形 3" o:spid="_x0000_s1026" o:spt="100" style="position:absolute;left:400;top:4340;height:649;width:2112;v-text-anchor:middle;" fillcolor="#2E74B5" filled="t" stroked="f" coordsize="2392680,655320" o:gfxdata="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yp3nugAAANsA&#10;AAAPAAAAAAAAAAEAIAAAACIAAABkcnMvZG93bnJldi54bWxQSwECFAAUAAAACACHTuJAMy8FnjsA&#10;AAA5AAAAEAAAAAAAAAABACAAAAAJAQAAZHJzL3NoYXBleG1sLnhtbFBLBQYAAAAABgAGAFsBAACz&#10;AwAAAAA=&#10;" path="m0,0l2392680,0,2237697,655320,0,655320,0,0xe">
                      <v:path o:connectlocs="0,0;2392680,0;2237697,655320;0,655320;0,0" o:connectangles="0,0,0,0,0"/>
                      <v:fill on="t" opacity="36751f" focussize="0,0"/>
                      <v:stroke on="f" weight="1pt"/>
                      <v:imagedata o:title=""/>
                      <o:lock v:ext="edit" aspectratio="f"/>
                    </v:shape>
                    <v:shape id="矩形 2" o:spid="_x0000_s1026" o:spt="100" style="position:absolute;left:400;top:4280;height:709;width:2098;v-text-anchor:middle;" fillcolor="#2E74B5" filled="t" stroked="f" coordsize="2392680,716280" o:gfxdata="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RmZoO8AAAA&#10;2wAAAA8AAAAAAAAAAQAgAAAAIgAAAGRycy9kb3ducmV2LnhtbFBLAQIUABQAAAAIAIdO4kAzLwWe&#10;OwAAADkAAAAQAAAAAAAAAAEAIAAAAAsBAABkcnMvc2hhcGV4bWwueG1sUEsFBgAAAAAGAAYAWwEA&#10;ALUDAAAAAA==&#10;" path="m0,0l2392680,0,1996440,716280,0,716280,0,0xe">
                      <v:path o:connectlocs="0,0;2392680,0;1996440,716280;0,716280;0,0" o:connectangles="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v:group>
                  <v:rect id="教育背景" o:spid="_x0000_s1026" o:spt="1" style="position:absolute;left:5162;top:14220;height:623;width:1596;v-text-anchor:middle;" filled="f" stroked="f" coordsize="21600,21600" o:gfxdata="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CYhG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/>
                    <v:imagedata o:title=""/>
                    <o:lock v:ext="edit" aspectratio="f"/>
                    <v:shadow on="t" color="#000000" opacity="26213f" offset="0pt,3pt" origin="0f,-32768f" matrix="65536f,0f,0f,65536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</w:rPr>
                            <w:t>自我评价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1536065</wp:posOffset>
                </wp:positionH>
                <wp:positionV relativeFrom="paragraph">
                  <wp:posOffset>8998585</wp:posOffset>
                </wp:positionV>
                <wp:extent cx="5064125" cy="1085215"/>
                <wp:effectExtent l="0" t="0" r="0" b="0"/>
                <wp:wrapNone/>
                <wp:docPr id="20" name="经历内容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4125" cy="1085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多年校园推广及活动策划工作经历，熟悉校园渠道和校园用户，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熟悉市场工作的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开展</w:t>
                            </w:r>
                            <w:r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流程；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能根据公司要求制定活动方案，并有高度执行力确保活动的良好执行；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76" w:lineRule="auto"/>
                              <w:ind w:left="420" w:hanging="420"/>
                              <w:textAlignment w:val="auto"/>
                              <w:rPr>
                                <w:rFonts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1"/>
                                <w:szCs w:val="21"/>
                              </w:rPr>
                              <w:t>具备良好的沟通能力和团队协作能力，能快速融入团队。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经历内容2" o:spid="_x0000_s1026" o:spt="202" type="#_x0000_t202" style="position:absolute;left:0pt;margin-left:120.95pt;margin-top:708.55pt;height:85.45pt;width:398.75pt;mso-position-horizontal-relative:margin;z-index:251664384;mso-width-relative:page;mso-height-relative:page;" filled="f" stroked="f" coordsize="21600,21600" o:gfxdata="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5FQm/ZAAAADgEAAA8AAAAAAAAAAQAgAAAAIgAAAGRycy9kb3ducmV2LnhtbFBLAQIU&#10;ABQAAAAIAIdO4kCqkaz2KwIAADsEAAAOAAAAAAAAAAEAIAAAACg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多年校园推广及活动策划工作经历，熟悉校园渠道和校园用户，</w:t>
                      </w:r>
                      <w:r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熟悉市场工作的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开展</w:t>
                      </w:r>
                      <w:r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流程；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能根据公司要求制定活动方案，并有高度执行力确保活动的良好执行；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76" w:lineRule="auto"/>
                        <w:ind w:left="420" w:hanging="420"/>
                        <w:textAlignment w:val="auto"/>
                        <w:rPr>
                          <w:rFonts w:ascii="微软雅黑" w:hAnsi="微软雅黑" w:eastAsia="微软雅黑"/>
                          <w:color w:val="52525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1"/>
                          <w:szCs w:val="21"/>
                        </w:rPr>
                        <w:t>具备良好的沟通能力和团队协作能力，能快速融入团队。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3634740</wp:posOffset>
                </wp:positionH>
                <wp:positionV relativeFrom="paragraph">
                  <wp:posOffset>-26670</wp:posOffset>
                </wp:positionV>
                <wp:extent cx="3086100" cy="108458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08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eastAsia="zh-CN"/>
                              </w:rPr>
                              <w:t>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eastAsia="zh-CN"/>
                              </w:rPr>
                              <w:t>机：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eastAsia="zh-CN"/>
                              </w:rPr>
                              <w:t>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eastAsia="zh-CN"/>
                              </w:rPr>
                              <w:t>箱：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  <w:t>123456789@qq.com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  <w:lang w:eastAsia="zh-CN"/>
                              </w:rPr>
                              <w:t>现居地址：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  <w:t>上海市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  <w:t>杨浦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E74B5"/>
                                <w:kern w:val="24"/>
                                <w:sz w:val="21"/>
                                <w:szCs w:val="18"/>
                              </w:rPr>
                              <w:t>区</w:t>
                            </w:r>
                          </w:p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2E74B5"/>
                                <w:kern w:val="24"/>
                                <w:sz w:val="22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2pt;margin-top:-2.1pt;height:85.4pt;width:243pt;mso-position-horizontal-relative:margin;z-index:251665408;mso-width-relative:page;mso-height-relative:page;" filled="f" stroked="f" coordsize="21600,21600" o:gfxdata="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t7STLXAAAA&#10;CwEAAA8AAAAAAAAAAQAgAAAAIgAAAGRycy9kb3ducmV2LnhtbFBLAQIUABQAAAAIAIdO4kAz52Lk&#10;HgIAACY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60" w:lineRule="auto"/>
                        <w:textAlignment w:val="auto"/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eastAsia="zh-CN"/>
                        </w:rPr>
                        <w:t>手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eastAsia="zh-CN"/>
                        </w:rPr>
                        <w:t>机：</w:t>
                      </w:r>
                      <w:r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  <w:t>138-0000-0000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60" w:lineRule="auto"/>
                        <w:textAlignment w:val="auto"/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eastAsia="zh-CN"/>
                        </w:rPr>
                        <w:t>邮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eastAsia="zh-CN"/>
                        </w:rPr>
                        <w:t>箱：</w:t>
                      </w:r>
                      <w:r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  <w:t>123456789@qq.com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60" w:lineRule="auto"/>
                        <w:textAlignment w:val="auto"/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  <w:lang w:eastAsia="zh-CN"/>
                        </w:rPr>
                        <w:t>现居地址：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  <w:t>上海市</w:t>
                      </w:r>
                      <w:r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  <w:t>杨浦</w:t>
                      </w:r>
                      <w:r>
                        <w:rPr>
                          <w:rFonts w:hint="eastAsia" w:ascii="微软雅黑" w:hAnsi="微软雅黑" w:eastAsia="微软雅黑"/>
                          <w:color w:val="2E74B5"/>
                          <w:kern w:val="24"/>
                          <w:sz w:val="21"/>
                          <w:szCs w:val="18"/>
                        </w:rPr>
                        <w:t>区</w:t>
                      </w:r>
                    </w:p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60" w:lineRule="auto"/>
                        <w:textAlignment w:val="auto"/>
                        <w:rPr>
                          <w:rFonts w:ascii="微软雅黑" w:hAnsi="微软雅黑" w:eastAsia="微软雅黑"/>
                          <w:color w:val="2E74B5"/>
                          <w:kern w:val="24"/>
                          <w:sz w:val="22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1297305</wp:posOffset>
                </wp:positionV>
                <wp:extent cx="6840220" cy="394970"/>
                <wp:effectExtent l="0" t="0" r="17780" b="3175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394970"/>
                          <a:chOff x="5862" y="5746"/>
                          <a:chExt cx="10772" cy="622"/>
                        </a:xfrm>
                      </wpg:grpSpPr>
                      <wps:wsp>
                        <wps:cNvPr id="44" name="直接连接符 10"/>
                        <wps:cNvCnPr/>
                        <wps:spPr>
                          <a:xfrm>
                            <a:off x="8344" y="5827"/>
                            <a:ext cx="8291" cy="0"/>
                          </a:xfrm>
                          <a:prstGeom prst="line">
                            <a:avLst/>
                          </a:prstGeom>
                          <a:ln w="19050" cap="rnd" cmpd="sng">
                            <a:solidFill>
                              <a:srgbClr val="2E74B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45" name="组合 67"/>
                        <wpg:cNvGrpSpPr/>
                        <wpg:grpSpPr>
                          <a:xfrm>
                            <a:off x="5862" y="5746"/>
                            <a:ext cx="2112" cy="622"/>
                            <a:chOff x="1893" y="6120"/>
                            <a:chExt cx="2112" cy="622"/>
                          </a:xfrm>
                        </wpg:grpSpPr>
                        <wpg:grpSp>
                          <wpg:cNvPr id="46" name="组合 52"/>
                          <wpg:cNvGrpSpPr/>
                          <wpg:grpSpPr>
                            <a:xfrm>
                              <a:off x="1893" y="6143"/>
                              <a:ext cx="2112" cy="567"/>
                              <a:chOff x="400" y="4280"/>
                              <a:chExt cx="2112" cy="709"/>
                            </a:xfrm>
                          </wpg:grpSpPr>
                          <wps:wsp>
                            <wps:cNvPr id="47" name="矩形 3"/>
                            <wps:cNvSpPr/>
                            <wps:spPr>
                              <a:xfrm>
                                <a:off x="400" y="4340"/>
                                <a:ext cx="2112" cy="64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2237697" y="655320"/>
                                  </a:cxn>
                                  <a:cxn ang="0">
                                    <a:pos x="0" y="65532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65532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2237697" y="655320"/>
                                    </a:lnTo>
                                    <a:lnTo>
                                      <a:pt x="0" y="6553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>
                                  <a:alpha val="56078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  <wps:wsp>
                            <wps:cNvPr id="48" name="矩形 2"/>
                            <wps:cNvSpPr/>
                            <wps:spPr>
                              <a:xfrm>
                                <a:off x="400" y="4280"/>
                                <a:ext cx="2098" cy="7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2392680" y="0"/>
                                  </a:cxn>
                                  <a:cxn ang="0">
                                    <a:pos x="1996440" y="716280"/>
                                  </a:cxn>
                                  <a:cxn ang="0">
                                    <a:pos x="0" y="71628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0" b="0"/>
                                <a:pathLst>
                                  <a:path w="2392680" h="716280">
                                    <a:moveTo>
                                      <a:pt x="0" y="0"/>
                                    </a:moveTo>
                                    <a:lnTo>
                                      <a:pt x="2392680" y="0"/>
                                    </a:lnTo>
                                    <a:lnTo>
                                      <a:pt x="1996440" y="716280"/>
                                    </a:lnTo>
                                    <a:lnTo>
                                      <a:pt x="0" y="7162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E74B5"/>
                              </a:solidFill>
                              <a:ln w="12700">
                                <a:noFill/>
                              </a:ln>
                            </wps:spPr>
                            <wps:bodyPr vert="horz" wrap="square" anchor="ctr" upright="1"/>
                          </wps:wsp>
                        </wpg:grpSp>
                        <wps:wsp>
                          <wps:cNvPr id="49" name="教育背景"/>
                          <wps:cNvSpPr/>
                          <wps:spPr>
                            <a:xfrm>
                              <a:off x="2163" y="6120"/>
                              <a:ext cx="1596" cy="623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  <a:effectLst>
                              <a:outerShdw dist="38100" dir="5400000" algn="t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/>
                                    <w:sz w:val="28"/>
                                    <w:szCs w:val="32"/>
                                    <w:lang w:eastAsia="zh-CN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pt;margin-top:102.15pt;height:31.1pt;width:538.6pt;z-index:251669504;mso-width-relative:page;mso-height-relative:page;" coordorigin="5862,5746" coordsize="10772,622" o:gfxdata="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ArBFr/bAAAADAEAAA8AAAAAAAAAAQAgAAAAIgAAAGRycy9kb3ducmV2LnhtbFBLAQIUABQAAAAI&#10;AIdO4kClgltNCAUAAMkRAAAOAAAAAAAAAAEAIAAAACoBAABkcnMvZTJvRG9jLnhtbFBLBQYAAAAA&#10;BgAGAFkBAACkCAAAAAA=&#10;">
                <o:lock v:ext="edit" aspectratio="f"/>
                <v:line id="直接连接符 10" o:spid="_x0000_s1026" o:spt="20" style="position:absolute;left:8344;top:5827;height:0;width:8291;" filled="f" stroked="t" coordsize="21600,21600" o:gfxdata="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dXHI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E74B5" joinstyle="miter" endcap="round"/>
                  <v:imagedata o:title=""/>
                  <o:lock v:ext="edit" aspectratio="f"/>
                </v:line>
                <v:group id="组合 67" o:spid="_x0000_s1026" o:spt="203" style="position:absolute;left:5862;top:5746;height:622;width:2112;" coordorigin="1893,6120" coordsize="2112,622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52" o:spid="_x0000_s1026" o:spt="203" style="position:absolute;left:1893;top:6143;height:567;width:2112;" coordorigin="400,4280" coordsize="2112,709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矩形 3" o:spid="_x0000_s1026" o:spt="100" style="position:absolute;left:400;top:4340;height:649;width:2112;v-text-anchor:middle;" fillcolor="#2E74B5" filled="t" stroked="f" coordsize="2392680,655320" o:gfxdata="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ufkS8AAAA&#10;2wAAAA8AAAAAAAAAAQAgAAAAIgAAAGRycy9kb3ducmV2LnhtbFBLAQIUABQAAAAIAIdO4kAzLwWe&#10;OwAAADkAAAAQAAAAAAAAAAEAIAAAAAsBAABkcnMvc2hhcGV4bWwueG1sUEsFBgAAAAAGAAYAWwEA&#10;ALUDAAAAAA==&#10;" path="m0,0l2392680,0,2237697,655320,0,655320,0,0xe">
                      <v:path o:connectlocs="0,0;2392680,0;2237697,655320;0,655320;0,0" o:connectangles="0,0,0,0,0"/>
                      <v:fill on="t" opacity="36751f" focussize="0,0"/>
                      <v:stroke on="f" weight="1pt"/>
                      <v:imagedata o:title=""/>
                      <o:lock v:ext="edit" aspectratio="f"/>
                    </v:shape>
                    <v:shape id="矩形 2" o:spid="_x0000_s1026" o:spt="100" style="position:absolute;left:400;top:4280;height:709;width:2098;v-text-anchor:middle;" fillcolor="#2E74B5" filled="t" stroked="f" coordsize="2392680,716280" o:gfxdata="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j0iSa5AAAA2wAA&#10;AA8AAAAAAAAAAQAgAAAAIgAAAGRycy9kb3ducmV2LnhtbFBLAQIUABQAAAAIAIdO4kAzLwWeOwAA&#10;ADkAAAAQAAAAAAAAAAEAIAAAAAgBAABkcnMvc2hhcGV4bWwueG1sUEsFBgAAAAAGAAYAWwEAALID&#10;AAAAAA==&#10;" path="m0,0l2392680,0,1996440,716280,0,716280,0,0xe">
                      <v:path o:connectlocs="0,0;2392680,0;1996440,716280;0,716280;0,0" o:connectangles="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v:group>
                  <v:rect id="教育背景" o:spid="_x0000_s1026" o:spt="1" style="position:absolute;left:2163;top:6120;height:623;width:1596;v-text-anchor:middle;" filled="f" stroked="f" coordsize="21600,21600" o:gfxdata="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SfmU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/>
                    <v:imagedata o:title=""/>
                    <o:lock v:ext="edit" aspectratio="f"/>
                    <v:shadow on="t" color="#000000" opacity="26213f" offset="0pt,3pt" origin="0f,-32768f" matrix="65536f,0f,0f,65536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/>
                              <w:sz w:val="28"/>
                              <w:szCs w:val="32"/>
                              <w:lang w:eastAsia="zh-CN"/>
                            </w:rPr>
                            <w:t>教育背景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-184150</wp:posOffset>
            </wp:positionV>
            <wp:extent cx="934085" cy="1305560"/>
            <wp:effectExtent l="0" t="0" r="0" b="8890"/>
            <wp:wrapNone/>
            <wp:docPr id="16" name="图片 4" descr="D:\桌面\桌面文件\登记照4\7ede79bcb5a7dba20a8178650e6c71c09bdc78ed20592-xsYGNw_fw658.jpg7ede79bcb5a7dba20a8178650e6c71c09bdc78ed20592-xsYGNw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 descr="D:\桌面\桌面文件\登记照4\7ede79bcb5a7dba20a8178650e6c71c09bdc78ed20592-xsYGNw_fw658.jpg7ede79bcb5a7dba20a8178650e6c71c09bdc78ed20592-xsYGNw_fw65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1305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1696720</wp:posOffset>
                </wp:positionH>
                <wp:positionV relativeFrom="paragraph">
                  <wp:posOffset>12700</wp:posOffset>
                </wp:positionV>
                <wp:extent cx="1569720" cy="929005"/>
                <wp:effectExtent l="0" t="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720" cy="929005"/>
                          <a:chOff x="11291" y="1023"/>
                          <a:chExt cx="2472" cy="1463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11291" y="1023"/>
                            <a:ext cx="1781" cy="9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color w:val="2E74B5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E74B5"/>
                                  <w:sz w:val="48"/>
                                  <w:szCs w:val="48"/>
                                </w:rPr>
                                <w:t>林丹阳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11291" y="1974"/>
                            <a:ext cx="2473" cy="5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Cs/>
                                  <w:color w:val="2E74B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Cs/>
                                  <w:color w:val="2E74B5"/>
                                  <w:sz w:val="24"/>
                                  <w:szCs w:val="24"/>
                                </w:rPr>
                                <w:t>应聘：市场专员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3.6pt;margin-top:1pt;height:73.15pt;width:123.6pt;z-index:251662336;mso-width-relative:page;mso-height-relative:page;" coordorigin="11291,1023" coordsize="2472,1463" o:gfxdata="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BlLLdzZAAAACQEAAA8AAAAAAAAAAQAgAAAAIgAAAGRycy9kb3ducmV2Lnht&#10;bFBLAQIUABQAAAAIAIdO4kBF5eVx3AIAAD0IAAAOAAAAAAAAAAEAIAAAACgBAABkcnMvZTJvRG9j&#10;LnhtbFBLBQYAAAAABgAGAFkBAAB2BgAAAAA=&#10;">
                <o:lock v:ext="edit" aspectratio="f"/>
                <v:shape id="_x0000_s1026" o:spid="_x0000_s1026" o:spt="202" type="#_x0000_t202" style="position:absolute;left:11291;top:1023;height:922;width:1781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color w:val="2E74B5"/>
                            <w:sz w:val="48"/>
                            <w:szCs w:val="4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E74B5"/>
                            <w:sz w:val="48"/>
                            <w:szCs w:val="48"/>
                          </w:rPr>
                          <w:t>林丹阳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291;top:1974;height:512;width:2473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Cs/>
                            <w:color w:val="2E74B5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2E74B5"/>
                            <w:sz w:val="24"/>
                            <w:szCs w:val="24"/>
                          </w:rPr>
                          <w:t>应聘：市场专员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-267335</wp:posOffset>
                </wp:positionH>
                <wp:positionV relativeFrom="paragraph">
                  <wp:posOffset>-490220</wp:posOffset>
                </wp:positionV>
                <wp:extent cx="7827645" cy="10732135"/>
                <wp:effectExtent l="0" t="0" r="1905" b="12065"/>
                <wp:wrapNone/>
                <wp:docPr id="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645" cy="10732135"/>
                        </a:xfrm>
                        <a:prstGeom prst="rect">
                          <a:avLst/>
                        </a:prstGeom>
                        <a:solidFill>
                          <a:srgbClr val="F8F7F6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-21.05pt;margin-top:-38.6pt;height:845.05pt;width:616.35pt;mso-position-horizontal-relative:page;z-index:-251657216;v-text-anchor:middle;mso-width-relative:page;mso-height-relative:page;" fillcolor="#F8F7F6" filled="t" stroked="f" coordsize="21600,21600" o:gfxdata="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kNdzt9sAAAANAQAADwAAAAAA&#10;AAABACAAAAAiAAAAZHJzL2Rvd25yZXYueG1sUEsBAhQAFAAAAAgAh07iQKMk34XXAQAAkwMAAA4A&#10;AAAAAAAAAQAgAAAAKgEAAGRycy9lMm9Eb2MueG1sUEsFBgAAAAAGAAYAWQEAAHMFAAAAAA==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52F6B"/>
    <w:multiLevelType w:val="singleLevel"/>
    <w:tmpl w:val="AE252F6B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color w:val="2E74B5"/>
      </w:rPr>
    </w:lvl>
  </w:abstractNum>
  <w:abstractNum w:abstractNumId="1">
    <w:nsid w:val="63934A40"/>
    <w:multiLevelType w:val="multilevel"/>
    <w:tmpl w:val="63934A40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color w:val="2E74B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0E5585D"/>
    <w:multiLevelType w:val="multilevel"/>
    <w:tmpl w:val="70E5585D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color w:val="2E74B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215D1"/>
    <w:rsid w:val="000343A4"/>
    <w:rsid w:val="00045B6F"/>
    <w:rsid w:val="0008036C"/>
    <w:rsid w:val="000F3E20"/>
    <w:rsid w:val="00165DC1"/>
    <w:rsid w:val="00246923"/>
    <w:rsid w:val="00291640"/>
    <w:rsid w:val="002A0076"/>
    <w:rsid w:val="003934AD"/>
    <w:rsid w:val="00454898"/>
    <w:rsid w:val="0050767D"/>
    <w:rsid w:val="00533B8C"/>
    <w:rsid w:val="00545D99"/>
    <w:rsid w:val="005E4F14"/>
    <w:rsid w:val="006255B0"/>
    <w:rsid w:val="006A3405"/>
    <w:rsid w:val="006E0992"/>
    <w:rsid w:val="00733920"/>
    <w:rsid w:val="00744E9F"/>
    <w:rsid w:val="007B2592"/>
    <w:rsid w:val="008367C0"/>
    <w:rsid w:val="008C7EC7"/>
    <w:rsid w:val="009A0FB0"/>
    <w:rsid w:val="00A03AF7"/>
    <w:rsid w:val="00A93251"/>
    <w:rsid w:val="00AA6390"/>
    <w:rsid w:val="00B17775"/>
    <w:rsid w:val="00B205ED"/>
    <w:rsid w:val="00B74254"/>
    <w:rsid w:val="00CA7BB7"/>
    <w:rsid w:val="00CD5543"/>
    <w:rsid w:val="00D36358"/>
    <w:rsid w:val="00D43127"/>
    <w:rsid w:val="00DD5B58"/>
    <w:rsid w:val="00E04C2B"/>
    <w:rsid w:val="00E316BC"/>
    <w:rsid w:val="00E340C7"/>
    <w:rsid w:val="00E54AFF"/>
    <w:rsid w:val="00EB18AE"/>
    <w:rsid w:val="00EF57F3"/>
    <w:rsid w:val="00F24ADA"/>
    <w:rsid w:val="00FD45DA"/>
    <w:rsid w:val="00FE40DE"/>
    <w:rsid w:val="04C608F7"/>
    <w:rsid w:val="0EAE0B22"/>
    <w:rsid w:val="10947BA2"/>
    <w:rsid w:val="14592A6B"/>
    <w:rsid w:val="18BE1042"/>
    <w:rsid w:val="1E3E6BDB"/>
    <w:rsid w:val="27EC17C7"/>
    <w:rsid w:val="27F77889"/>
    <w:rsid w:val="2D4A1DE5"/>
    <w:rsid w:val="31F204EA"/>
    <w:rsid w:val="36E128A4"/>
    <w:rsid w:val="41CE1600"/>
    <w:rsid w:val="42A06582"/>
    <w:rsid w:val="44807364"/>
    <w:rsid w:val="48A215D1"/>
    <w:rsid w:val="49BA42C8"/>
    <w:rsid w:val="4BEA6B80"/>
    <w:rsid w:val="4E1B262F"/>
    <w:rsid w:val="59353503"/>
    <w:rsid w:val="5B055E74"/>
    <w:rsid w:val="5C293F72"/>
    <w:rsid w:val="5CF74921"/>
    <w:rsid w:val="5F6B7619"/>
    <w:rsid w:val="66E76BC9"/>
    <w:rsid w:val="696506F0"/>
    <w:rsid w:val="6ED218DE"/>
    <w:rsid w:val="76626043"/>
    <w:rsid w:val="7B36368D"/>
    <w:rsid w:val="7C5B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/>
      <w:kern w:val="0"/>
      <w:sz w:val="24"/>
      <w:szCs w:val="20"/>
    </w:rPr>
  </w:style>
  <w:style w:type="paragraph" w:customStyle="1" w:styleId="9">
    <w:name w:val="我的样式"/>
    <w:basedOn w:val="1"/>
    <w:link w:val="10"/>
    <w:qFormat/>
    <w:uiPriority w:val="0"/>
    <w:rPr>
      <w:rFonts w:ascii="Times New Roman" w:hAnsi="Times New Roman" w:eastAsia="微软雅黑"/>
      <w:sz w:val="24"/>
    </w:rPr>
  </w:style>
  <w:style w:type="character" w:customStyle="1" w:styleId="10">
    <w:name w:val="我的样式 字符"/>
    <w:link w:val="9"/>
    <w:qFormat/>
    <w:uiPriority w:val="0"/>
    <w:rPr>
      <w:rFonts w:ascii="Times New Roman" w:hAnsi="Times New Roman" w:eastAsia="微软雅黑"/>
      <w:sz w:val="24"/>
    </w:rPr>
  </w:style>
  <w:style w:type="character" w:customStyle="1" w:styleId="11">
    <w:name w:val="页脚 Char"/>
    <w:link w:val="4"/>
    <w:qFormat/>
    <w:uiPriority w:val="99"/>
    <w:rPr>
      <w:sz w:val="18"/>
      <w:szCs w:val="18"/>
    </w:rPr>
  </w:style>
  <w:style w:type="character" w:customStyle="1" w:styleId="12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8909;&#38376;&#31616;&#21382;-2017&#26368;&#26032;&#31616;&#21382;&#27714;&#32844;&#31616;&#21382;&#24212;&#23626;&#29983;&#31616;&#21382;&#28909;&#38376;&#31616;&#21382;417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热门简历-2017最新简历求职简历应届生简历热门简历417</Template>
  <Pages>1</Pages>
  <Words>3</Words>
  <Characters>19</Characters>
  <Lines>1</Lines>
  <Paragraphs>1</Paragraphs>
  <TotalTime>2</TotalTime>
  <ScaleCrop>false</ScaleCrop>
  <LinksUpToDate>false</LinksUpToDate>
  <CharactersWithSpaces>21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2017-07-04T11:28:00Z</dcterms:created>
  <dc:creator>kedao</dc:creator>
  <dc:description>联系QQ：573186177</dc:description>
  <cp:lastModifiedBy>王伟杰</cp:lastModifiedBy>
  <dcterms:modified xsi:type="dcterms:W3CDTF">2021-12-22T10:26:12Z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ioBoundaries">
    <vt:bool>true</vt:bool>
  </property>
  <property fmtid="{D5CDD505-2E9C-101B-9397-08002B2CF9AE}" pid="3" name="KSOProductBuildVer">
    <vt:lpwstr>2052-11.1.0.11194</vt:lpwstr>
  </property>
  <property fmtid="{D5CDD505-2E9C-101B-9397-08002B2CF9AE}" pid="4" name="ICV">
    <vt:lpwstr>7964C82CE5A0467AA251E83418B0F080</vt:lpwstr>
  </property>
</Properties>
</file>